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933A7" w14:textId="71386D78" w:rsidR="00F61831" w:rsidRDefault="0033049A" w:rsidP="00125F2B">
      <w:pPr>
        <w:pStyle w:val="Titre2"/>
        <w:numPr>
          <w:ilvl w:val="0"/>
          <w:numId w:val="15"/>
        </w:numPr>
      </w:pPr>
      <w:r w:rsidRPr="0033049A">
        <w:rPr>
          <w:noProof/>
          <w:sz w:val="16"/>
          <w:szCs w:val="16"/>
        </w:rPr>
        <w:drawing>
          <wp:anchor distT="0" distB="0" distL="114300" distR="114300" simplePos="0" relativeHeight="251670545" behindDoc="0" locked="0" layoutInCell="1" allowOverlap="1" wp14:anchorId="684E01D9" wp14:editId="6BB7F2FF">
            <wp:simplePos x="0" y="0"/>
            <wp:positionH relativeFrom="margin">
              <wp:posOffset>-251460</wp:posOffset>
            </wp:positionH>
            <wp:positionV relativeFrom="paragraph">
              <wp:posOffset>523240</wp:posOffset>
            </wp:positionV>
            <wp:extent cx="3733800" cy="2445707"/>
            <wp:effectExtent l="0" t="0" r="0" b="0"/>
            <wp:wrapNone/>
            <wp:docPr id="10" name="Espace réservé du contenu 9" descr="Une image contenant text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15E65B41-EFEC-47D8-A2BB-78450EEE0B3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space réservé du contenu 9" descr="Une image contenant texte&#10;&#10;Description générée automatiquement">
                      <a:extLst>
                        <a:ext uri="{FF2B5EF4-FFF2-40B4-BE49-F238E27FC236}">
                          <a16:creationId xmlns:a16="http://schemas.microsoft.com/office/drawing/2014/main" id="{15E65B41-EFEC-47D8-A2BB-78450EEE0B3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003" cy="2466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Utiliser le clavier</w:t>
      </w:r>
    </w:p>
    <w:p w14:paraId="35EF4A48" w14:textId="77777777" w:rsidR="0033049A" w:rsidRPr="0033049A" w:rsidRDefault="0033049A" w:rsidP="0033049A"/>
    <w:p w14:paraId="7BE17B8F" w14:textId="10168E92" w:rsidR="0033049A" w:rsidRPr="0033049A" w:rsidRDefault="0033049A" w:rsidP="0033049A">
      <w:r w:rsidRPr="0033049A">
        <w:rPr>
          <w:noProof/>
          <w:sz w:val="16"/>
          <w:szCs w:val="16"/>
        </w:rPr>
        <w:drawing>
          <wp:anchor distT="0" distB="0" distL="114300" distR="114300" simplePos="0" relativeHeight="251669521" behindDoc="0" locked="0" layoutInCell="1" allowOverlap="1" wp14:anchorId="3507B639" wp14:editId="51E66AA0">
            <wp:simplePos x="0" y="0"/>
            <wp:positionH relativeFrom="column">
              <wp:posOffset>3627120</wp:posOffset>
            </wp:positionH>
            <wp:positionV relativeFrom="paragraph">
              <wp:posOffset>5080</wp:posOffset>
            </wp:positionV>
            <wp:extent cx="3164840" cy="1593999"/>
            <wp:effectExtent l="0" t="0" r="0" b="6350"/>
            <wp:wrapNone/>
            <wp:docPr id="7" name="Espace réservé du contenu 6">
              <a:extLst xmlns:a="http://schemas.openxmlformats.org/drawingml/2006/main">
                <a:ext uri="{FF2B5EF4-FFF2-40B4-BE49-F238E27FC236}">
                  <a16:creationId xmlns:a16="http://schemas.microsoft.com/office/drawing/2014/main" id="{9A48B269-1C07-4194-B366-48921517AFB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pace réservé du contenu 6">
                      <a:extLst>
                        <a:ext uri="{FF2B5EF4-FFF2-40B4-BE49-F238E27FC236}">
                          <a16:creationId xmlns:a16="http://schemas.microsoft.com/office/drawing/2014/main" id="{9A48B269-1C07-4194-B366-48921517AFB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502" cy="1601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5B0FF" w14:textId="45BA3D17" w:rsidR="00601358" w:rsidRDefault="00601358" w:rsidP="0033049A">
      <w:pPr>
        <w:rPr>
          <w:sz w:val="16"/>
          <w:szCs w:val="16"/>
        </w:rPr>
      </w:pPr>
      <w:r>
        <w:rPr>
          <w:sz w:val="16"/>
          <w:szCs w:val="16"/>
        </w:rPr>
        <w:br/>
      </w:r>
    </w:p>
    <w:p w14:paraId="15AAC700" w14:textId="2056A67C" w:rsidR="00601358" w:rsidRDefault="00601358" w:rsidP="00601358">
      <w:pPr>
        <w:ind w:left="720"/>
        <w:rPr>
          <w:sz w:val="16"/>
          <w:szCs w:val="16"/>
        </w:rPr>
      </w:pPr>
    </w:p>
    <w:p w14:paraId="6471876B" w14:textId="02923706" w:rsidR="00601358" w:rsidRDefault="00601358" w:rsidP="00601358">
      <w:pPr>
        <w:ind w:left="720"/>
        <w:rPr>
          <w:sz w:val="16"/>
          <w:szCs w:val="16"/>
        </w:rPr>
      </w:pPr>
    </w:p>
    <w:p w14:paraId="465E3885" w14:textId="7C744932" w:rsidR="00DC75DC" w:rsidRPr="00601358" w:rsidRDefault="00DC75DC" w:rsidP="00627287">
      <w:pPr>
        <w:ind w:left="3600"/>
        <w:rPr>
          <w:sz w:val="16"/>
          <w:szCs w:val="16"/>
        </w:rPr>
      </w:pPr>
    </w:p>
    <w:p w14:paraId="69EA8B67" w14:textId="4BD3850E" w:rsidR="00147291" w:rsidRDefault="00147291" w:rsidP="00147291">
      <w:pPr>
        <w:rPr>
          <w:noProof/>
        </w:rPr>
      </w:pPr>
    </w:p>
    <w:p w14:paraId="1C180488" w14:textId="5597E961" w:rsidR="003D0EF1" w:rsidRDefault="003D0EF1" w:rsidP="008D312B"/>
    <w:p w14:paraId="430535DB" w14:textId="433E3BC5" w:rsidR="009C33FC" w:rsidRDefault="004128F3" w:rsidP="002E18E2">
      <w:pPr>
        <w:pStyle w:val="Titre2"/>
        <w:numPr>
          <w:ilvl w:val="0"/>
          <w:numId w:val="15"/>
        </w:numPr>
      </w:pPr>
      <w:r w:rsidRPr="004128F3">
        <w:rPr>
          <w:noProof/>
        </w:rPr>
        <w:drawing>
          <wp:anchor distT="0" distB="0" distL="114300" distR="114300" simplePos="0" relativeHeight="251671569" behindDoc="1" locked="0" layoutInCell="1" allowOverlap="1" wp14:anchorId="7F94FE33" wp14:editId="045CD099">
            <wp:simplePos x="0" y="0"/>
            <wp:positionH relativeFrom="margin">
              <wp:posOffset>0</wp:posOffset>
            </wp:positionH>
            <wp:positionV relativeFrom="paragraph">
              <wp:posOffset>485775</wp:posOffset>
            </wp:positionV>
            <wp:extent cx="1827530" cy="431800"/>
            <wp:effectExtent l="0" t="0" r="1270" b="6350"/>
            <wp:wrapTight wrapText="bothSides">
              <wp:wrapPolygon edited="0">
                <wp:start x="0" y="0"/>
                <wp:lineTo x="0" y="20965"/>
                <wp:lineTo x="21390" y="20965"/>
                <wp:lineTo x="21390" y="0"/>
                <wp:lineTo x="0" y="0"/>
              </wp:wrapPolygon>
            </wp:wrapTight>
            <wp:docPr id="8" name="Espace réservé du contenu 5">
              <a:extLst xmlns:a="http://schemas.openxmlformats.org/drawingml/2006/main">
                <a:ext uri="{FF2B5EF4-FFF2-40B4-BE49-F238E27FC236}">
                  <a16:creationId xmlns:a16="http://schemas.microsoft.com/office/drawing/2014/main" id="{1FB325AA-B2C5-45C9-A5F0-BD20AA17FF9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pace réservé du contenu 5">
                      <a:extLst>
                        <a:ext uri="{FF2B5EF4-FFF2-40B4-BE49-F238E27FC236}">
                          <a16:creationId xmlns:a16="http://schemas.microsoft.com/office/drawing/2014/main" id="{1FB325AA-B2C5-45C9-A5F0-BD20AA17FF9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Utiliser le téléphone</w:t>
      </w:r>
    </w:p>
    <w:p w14:paraId="136EBC4A" w14:textId="41D399B1" w:rsidR="002E18E2" w:rsidRDefault="004128F3" w:rsidP="004128F3">
      <w:r>
        <w:t xml:space="preserve">  Démarrer l’application en touchant le logo ci-contre.</w:t>
      </w:r>
    </w:p>
    <w:p w14:paraId="2B97A4FB" w14:textId="19B74D26" w:rsidR="004128F3" w:rsidRDefault="004128F3" w:rsidP="004128F3">
      <w:r w:rsidRPr="004128F3">
        <w:rPr>
          <w:noProof/>
        </w:rPr>
        <w:drawing>
          <wp:anchor distT="0" distB="0" distL="114300" distR="114300" simplePos="0" relativeHeight="251675665" behindDoc="1" locked="0" layoutInCell="1" allowOverlap="1" wp14:anchorId="1F046EE8" wp14:editId="233E0531">
            <wp:simplePos x="0" y="0"/>
            <wp:positionH relativeFrom="column">
              <wp:posOffset>647700</wp:posOffset>
            </wp:positionH>
            <wp:positionV relativeFrom="paragraph">
              <wp:posOffset>239395</wp:posOffset>
            </wp:positionV>
            <wp:extent cx="431800" cy="431800"/>
            <wp:effectExtent l="0" t="0" r="6350" b="635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1028" name="Picture 4" descr="Contacts (Apple) — Wikipédia">
              <a:extLst xmlns:a="http://schemas.openxmlformats.org/drawingml/2006/main">
                <a:ext uri="{FF2B5EF4-FFF2-40B4-BE49-F238E27FC236}">
                  <a16:creationId xmlns:a16="http://schemas.microsoft.com/office/drawing/2014/main" id="{21671AA3-F0B4-460F-875C-B996A8EDB0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ontacts (Apple) — Wikipédia">
                      <a:extLst>
                        <a:ext uri="{FF2B5EF4-FFF2-40B4-BE49-F238E27FC236}">
                          <a16:creationId xmlns:a16="http://schemas.microsoft.com/office/drawing/2014/main" id="{21671AA3-F0B4-460F-875C-B996A8EDB0F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8F3">
        <w:rPr>
          <w:noProof/>
        </w:rPr>
        <w:drawing>
          <wp:anchor distT="0" distB="0" distL="114300" distR="114300" simplePos="0" relativeHeight="251674641" behindDoc="1" locked="0" layoutInCell="1" allowOverlap="1" wp14:anchorId="6EB4D7C5" wp14:editId="4A9F26E5">
            <wp:simplePos x="0" y="0"/>
            <wp:positionH relativeFrom="column">
              <wp:posOffset>0</wp:posOffset>
            </wp:positionH>
            <wp:positionV relativeFrom="paragraph">
              <wp:posOffset>231775</wp:posOffset>
            </wp:positionV>
            <wp:extent cx="431800" cy="431800"/>
            <wp:effectExtent l="0" t="0" r="6350" b="635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1026" name="Picture 2" descr="Google Contacts — Wikipédia">
              <a:extLst xmlns:a="http://schemas.openxmlformats.org/drawingml/2006/main">
                <a:ext uri="{FF2B5EF4-FFF2-40B4-BE49-F238E27FC236}">
                  <a16:creationId xmlns:a16="http://schemas.microsoft.com/office/drawing/2014/main" id="{C2B318DC-BE33-45B7-A8EE-7430784B43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oogle Contacts — Wikipédia">
                      <a:extLst>
                        <a:ext uri="{FF2B5EF4-FFF2-40B4-BE49-F238E27FC236}">
                          <a16:creationId xmlns:a16="http://schemas.microsoft.com/office/drawing/2014/main" id="{C2B318DC-BE33-45B7-A8EE-7430784B432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8F3">
        <w:rPr>
          <w:noProof/>
        </w:rPr>
        <w:drawing>
          <wp:anchor distT="0" distB="0" distL="114300" distR="114300" simplePos="0" relativeHeight="251676689" behindDoc="1" locked="0" layoutInCell="1" allowOverlap="1" wp14:anchorId="078E48DB" wp14:editId="50BD6641">
            <wp:simplePos x="0" y="0"/>
            <wp:positionH relativeFrom="column">
              <wp:posOffset>3398520</wp:posOffset>
            </wp:positionH>
            <wp:positionV relativeFrom="paragraph">
              <wp:posOffset>277495</wp:posOffset>
            </wp:positionV>
            <wp:extent cx="414020" cy="431800"/>
            <wp:effectExtent l="0" t="0" r="5080" b="6350"/>
            <wp:wrapTight wrapText="bothSides">
              <wp:wrapPolygon edited="0">
                <wp:start x="0" y="0"/>
                <wp:lineTo x="0" y="20965"/>
                <wp:lineTo x="20871" y="20965"/>
                <wp:lineTo x="20871" y="0"/>
                <wp:lineTo x="0" y="0"/>
              </wp:wrapPolygon>
            </wp:wrapTight>
            <wp:docPr id="12" name="Image 11">
              <a:extLst xmlns:a="http://schemas.openxmlformats.org/drawingml/2006/main">
                <a:ext uri="{FF2B5EF4-FFF2-40B4-BE49-F238E27FC236}">
                  <a16:creationId xmlns:a16="http://schemas.microsoft.com/office/drawing/2014/main" id="{B7C8E092-90FC-43BD-91CE-D197C6F02B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>
                      <a:extLst>
                        <a:ext uri="{FF2B5EF4-FFF2-40B4-BE49-F238E27FC236}">
                          <a16:creationId xmlns:a16="http://schemas.microsoft.com/office/drawing/2014/main" id="{B7C8E092-90FC-43BD-91CE-D197C6F02B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16D805" w14:textId="069803A0" w:rsidR="004128F3" w:rsidRDefault="004128F3" w:rsidP="004128F3">
      <w:r>
        <w:t>Choisissez le contact à appeler ou    composez le numéro de téléphone.</w:t>
      </w:r>
    </w:p>
    <w:p w14:paraId="56546750" w14:textId="5EEAACAC" w:rsidR="004128F3" w:rsidRDefault="004128F3" w:rsidP="002E18E2">
      <w:r w:rsidRPr="004128F3">
        <w:rPr>
          <w:noProof/>
        </w:rPr>
        <w:drawing>
          <wp:anchor distT="0" distB="0" distL="114300" distR="114300" simplePos="0" relativeHeight="251672593" behindDoc="1" locked="0" layoutInCell="1" allowOverlap="1" wp14:anchorId="49D3CD59" wp14:editId="667857F5">
            <wp:simplePos x="0" y="0"/>
            <wp:positionH relativeFrom="margin">
              <wp:align>left</wp:align>
            </wp:positionH>
            <wp:positionV relativeFrom="paragraph">
              <wp:posOffset>176530</wp:posOffset>
            </wp:positionV>
            <wp:extent cx="1299210" cy="2720340"/>
            <wp:effectExtent l="0" t="0" r="0" b="3810"/>
            <wp:wrapTight wrapText="bothSides">
              <wp:wrapPolygon edited="0">
                <wp:start x="0" y="0"/>
                <wp:lineTo x="0" y="21479"/>
                <wp:lineTo x="21220" y="21479"/>
                <wp:lineTo x="21220" y="0"/>
                <wp:lineTo x="0" y="0"/>
              </wp:wrapPolygon>
            </wp:wrapTight>
            <wp:docPr id="9" name="Espace réservé du contenu 8">
              <a:extLst xmlns:a="http://schemas.openxmlformats.org/drawingml/2006/main">
                <a:ext uri="{FF2B5EF4-FFF2-40B4-BE49-F238E27FC236}">
                  <a16:creationId xmlns:a16="http://schemas.microsoft.com/office/drawing/2014/main" id="{EBAFFCF7-F165-452E-8A29-C62EFC461B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space réservé du contenu 8">
                      <a:extLst>
                        <a:ext uri="{FF2B5EF4-FFF2-40B4-BE49-F238E27FC236}">
                          <a16:creationId xmlns:a16="http://schemas.microsoft.com/office/drawing/2014/main" id="{EBAFFCF7-F165-452E-8A29-C62EFC461B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4EE35" w14:textId="6A234EA7" w:rsidR="004128F3" w:rsidRDefault="004128F3" w:rsidP="002E18E2"/>
    <w:p w14:paraId="678D4FFB" w14:textId="7F27630C" w:rsidR="004128F3" w:rsidRDefault="004128F3" w:rsidP="002E18E2">
      <w:r>
        <w:t xml:space="preserve">L’écran d’appel offre plusieurs options : passer en </w:t>
      </w:r>
      <w:r w:rsidR="0018292B">
        <w:t>haut-parleur peut être très pratique par exemple.</w:t>
      </w:r>
    </w:p>
    <w:p w14:paraId="6E6B4B39" w14:textId="148E6DCB" w:rsidR="0018292B" w:rsidRDefault="0018292B" w:rsidP="002E18E2">
      <w:r>
        <w:t>Le bouton rouge sert à raccrocher</w:t>
      </w:r>
    </w:p>
    <w:p w14:paraId="0F74F5C6" w14:textId="15056115" w:rsidR="004128F3" w:rsidRDefault="004128F3" w:rsidP="002E18E2"/>
    <w:p w14:paraId="0A6A264B" w14:textId="254BBF8C" w:rsidR="004128F3" w:rsidRDefault="004128F3" w:rsidP="002E18E2"/>
    <w:p w14:paraId="66002F74" w14:textId="77777777" w:rsidR="004128F3" w:rsidRDefault="004128F3" w:rsidP="002E18E2"/>
    <w:p w14:paraId="5593918F" w14:textId="19B05A67" w:rsidR="002B286E" w:rsidRDefault="0018292B" w:rsidP="002B286E">
      <w:pPr>
        <w:pStyle w:val="Titre2"/>
        <w:numPr>
          <w:ilvl w:val="0"/>
          <w:numId w:val="15"/>
        </w:numPr>
      </w:pPr>
      <w:r w:rsidRPr="0018292B">
        <w:rPr>
          <w:noProof/>
        </w:rPr>
        <w:lastRenderedPageBreak/>
        <w:drawing>
          <wp:anchor distT="0" distB="0" distL="114300" distR="114300" simplePos="0" relativeHeight="251677713" behindDoc="1" locked="0" layoutInCell="1" allowOverlap="1" wp14:anchorId="4634251B" wp14:editId="49D2D004">
            <wp:simplePos x="0" y="0"/>
            <wp:positionH relativeFrom="column">
              <wp:posOffset>-99060</wp:posOffset>
            </wp:positionH>
            <wp:positionV relativeFrom="paragraph">
              <wp:posOffset>349885</wp:posOffset>
            </wp:positionV>
            <wp:extent cx="3872230" cy="3411742"/>
            <wp:effectExtent l="0" t="0" r="0" b="0"/>
            <wp:wrapTight wrapText="bothSides">
              <wp:wrapPolygon edited="0">
                <wp:start x="0" y="0"/>
                <wp:lineTo x="0" y="21471"/>
                <wp:lineTo x="21465" y="21471"/>
                <wp:lineTo x="21465" y="0"/>
                <wp:lineTo x="0" y="0"/>
              </wp:wrapPolygon>
            </wp:wrapTight>
            <wp:docPr id="11" name="Image 7" descr="Une image contenant text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4EAA3706-E360-46F4-885F-A7775E9EE5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Une image contenant texte&#10;&#10;Description générée automatiquement">
                      <a:extLst>
                        <a:ext uri="{FF2B5EF4-FFF2-40B4-BE49-F238E27FC236}">
                          <a16:creationId xmlns:a16="http://schemas.microsoft.com/office/drawing/2014/main" id="{4EAA3706-E360-46F4-885F-A7775E9EE5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230" cy="3411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Envoyer des sms</w:t>
      </w:r>
    </w:p>
    <w:p w14:paraId="5960D561" w14:textId="77777777" w:rsidR="0018292B" w:rsidRDefault="0018292B" w:rsidP="0018292B">
      <w:r>
        <w:t xml:space="preserve">Les messages apparaissent sous forme de conversations. </w:t>
      </w:r>
    </w:p>
    <w:p w14:paraId="1492CCCF" w14:textId="2F8D10F7" w:rsidR="0018292B" w:rsidRDefault="0018292B" w:rsidP="0018292B">
      <w:r>
        <w:t>Les conversations les plus récentes apparaissent en tête de liste.</w:t>
      </w:r>
    </w:p>
    <w:p w14:paraId="5874565E" w14:textId="79C31709" w:rsidR="0018292B" w:rsidRDefault="0018292B" w:rsidP="0018292B">
      <w:r>
        <w:t xml:space="preserve">Quand vous cliquez sur une conversation, vous pouvez relire les messages envoyés et les messages reçus : ceux que vous avez </w:t>
      </w:r>
      <w:r w:rsidRPr="0018292B">
        <w:rPr>
          <w:b/>
          <w:bCs/>
          <w:color w:val="44AFFF" w:themeColor="accent2" w:themeTint="99"/>
        </w:rPr>
        <w:t>envoyés</w:t>
      </w:r>
      <w:r w:rsidRPr="0018292B">
        <w:rPr>
          <w:b/>
          <w:bCs/>
        </w:rPr>
        <w:t xml:space="preserve"> </w:t>
      </w:r>
      <w:r>
        <w:t xml:space="preserve">apparaissent </w:t>
      </w:r>
      <w:r w:rsidRPr="0018292B">
        <w:rPr>
          <w:b/>
          <w:bCs/>
          <w:color w:val="44AFFF" w:themeColor="accent2" w:themeTint="99"/>
        </w:rPr>
        <w:t>à droite</w:t>
      </w:r>
      <w:r>
        <w:t xml:space="preserve">, ceux que vous avez </w:t>
      </w:r>
      <w:r w:rsidRPr="0018292B">
        <w:rPr>
          <w:b/>
          <w:bCs/>
          <w:color w:val="00B050"/>
        </w:rPr>
        <w:t>reçus</w:t>
      </w:r>
      <w:r>
        <w:t xml:space="preserve"> à</w:t>
      </w:r>
      <w:r w:rsidRPr="0018292B">
        <w:rPr>
          <w:b/>
          <w:bCs/>
          <w:color w:val="00B050"/>
        </w:rPr>
        <w:t xml:space="preserve"> gauche</w:t>
      </w:r>
      <w:r>
        <w:rPr>
          <w:b/>
          <w:bCs/>
          <w:color w:val="00B050"/>
        </w:rPr>
        <w:t>.</w:t>
      </w:r>
    </w:p>
    <w:p w14:paraId="380C6118" w14:textId="6890E50F" w:rsidR="0018292B" w:rsidRPr="0018292B" w:rsidRDefault="0018292B" w:rsidP="0018292B"/>
    <w:p w14:paraId="469CFC16" w14:textId="1D88CEC1" w:rsidR="009C33FC" w:rsidRDefault="009C33FC" w:rsidP="00363928">
      <w:pPr>
        <w:spacing w:after="0" w:line="240" w:lineRule="auto"/>
        <w:rPr>
          <w:noProof/>
        </w:rPr>
      </w:pPr>
    </w:p>
    <w:p w14:paraId="1998A381" w14:textId="7B36D58D" w:rsidR="0018292B" w:rsidRDefault="00756925" w:rsidP="0018292B">
      <w:pPr>
        <w:pStyle w:val="Titre2"/>
        <w:numPr>
          <w:ilvl w:val="0"/>
          <w:numId w:val="15"/>
        </w:numPr>
        <w:rPr>
          <w:noProof/>
        </w:rPr>
      </w:pPr>
      <w:r>
        <w:rPr>
          <w:noProof/>
        </w:rPr>
        <w:drawing>
          <wp:anchor distT="0" distB="0" distL="114300" distR="114300" simplePos="0" relativeHeight="251693073" behindDoc="0" locked="0" layoutInCell="1" allowOverlap="1" wp14:anchorId="2917E70E" wp14:editId="28912DC3">
            <wp:simplePos x="0" y="0"/>
            <wp:positionH relativeFrom="margin">
              <wp:align>left</wp:align>
            </wp:positionH>
            <wp:positionV relativeFrom="paragraph">
              <wp:posOffset>313690</wp:posOffset>
            </wp:positionV>
            <wp:extent cx="252000" cy="252000"/>
            <wp:effectExtent l="0" t="0" r="0" b="0"/>
            <wp:wrapNone/>
            <wp:docPr id="35" name="Graphique 35" descr="Badge 5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phique 34" descr="Badge 5 avec un remplissage uni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54ED">
        <w:rPr>
          <w:noProof/>
        </w:rPr>
        <w:drawing>
          <wp:anchor distT="0" distB="0" distL="114300" distR="114300" simplePos="0" relativeHeight="251678737" behindDoc="1" locked="0" layoutInCell="1" allowOverlap="1" wp14:anchorId="4E117C72" wp14:editId="1F10EADD">
            <wp:simplePos x="0" y="0"/>
            <wp:positionH relativeFrom="margin">
              <wp:align>left</wp:align>
            </wp:positionH>
            <wp:positionV relativeFrom="paragraph">
              <wp:posOffset>367030</wp:posOffset>
            </wp:positionV>
            <wp:extent cx="1823866" cy="3863150"/>
            <wp:effectExtent l="0" t="0" r="5080" b="4445"/>
            <wp:wrapTight wrapText="bothSides">
              <wp:wrapPolygon edited="0">
                <wp:start x="0" y="0"/>
                <wp:lineTo x="0" y="21518"/>
                <wp:lineTo x="21435" y="21518"/>
                <wp:lineTo x="21435" y="0"/>
                <wp:lineTo x="0" y="0"/>
              </wp:wrapPolygon>
            </wp:wrapTight>
            <wp:docPr id="1" name="Image 1" descr="Une image contenant texte, intérieur, fenê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intérieur, fenêtre&#10;&#10;Description générée automatiquement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866" cy="38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92B">
        <w:rPr>
          <w:noProof/>
        </w:rPr>
        <w:t>Utiliser l’appareil photo</w:t>
      </w:r>
    </w:p>
    <w:p w14:paraId="7D9F7B4E" w14:textId="5DFCFE66" w:rsidR="00E945CF" w:rsidRDefault="00E945CF" w:rsidP="00E945CF">
      <w:pPr>
        <w:ind w:firstLine="644"/>
      </w:pPr>
    </w:p>
    <w:p w14:paraId="1ABBCB1D" w14:textId="01AB740B" w:rsidR="0095155D" w:rsidRDefault="00E945CF" w:rsidP="00E945CF">
      <w:pPr>
        <w:ind w:firstLine="644"/>
      </w:pPr>
      <w:r>
        <w:rPr>
          <w:noProof/>
        </w:rPr>
        <w:drawing>
          <wp:anchor distT="0" distB="0" distL="114300" distR="114300" simplePos="0" relativeHeight="251679761" behindDoc="0" locked="0" layoutInCell="1" allowOverlap="1" wp14:anchorId="7740A388" wp14:editId="6D4D49B0">
            <wp:simplePos x="0" y="0"/>
            <wp:positionH relativeFrom="column">
              <wp:posOffset>2011680</wp:posOffset>
            </wp:positionH>
            <wp:positionV relativeFrom="paragraph">
              <wp:posOffset>6350</wp:posOffset>
            </wp:positionV>
            <wp:extent cx="251460" cy="251460"/>
            <wp:effectExtent l="0" t="0" r="0" b="0"/>
            <wp:wrapNone/>
            <wp:docPr id="26" name="Graphique 26" descr="Badge 1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phique 26" descr="Badge 1 avec un remplissage uni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155D">
        <w:t>Passer en mode « vidéo »</w:t>
      </w:r>
    </w:p>
    <w:p w14:paraId="717BD2C5" w14:textId="03986D94" w:rsidR="0095155D" w:rsidRDefault="00E945CF" w:rsidP="00E945CF">
      <w:pPr>
        <w:ind w:firstLine="644"/>
      </w:pPr>
      <w:r>
        <w:rPr>
          <w:noProof/>
        </w:rPr>
        <w:drawing>
          <wp:anchor distT="0" distB="0" distL="114300" distR="114300" simplePos="0" relativeHeight="251682833" behindDoc="0" locked="0" layoutInCell="1" allowOverlap="1" wp14:anchorId="79150DFE" wp14:editId="7F688C2D">
            <wp:simplePos x="0" y="0"/>
            <wp:positionH relativeFrom="column">
              <wp:posOffset>2004060</wp:posOffset>
            </wp:positionH>
            <wp:positionV relativeFrom="paragraph">
              <wp:posOffset>1905</wp:posOffset>
            </wp:positionV>
            <wp:extent cx="251460" cy="251460"/>
            <wp:effectExtent l="0" t="0" r="0" b="0"/>
            <wp:wrapNone/>
            <wp:docPr id="28" name="Graphique 28" descr="Badg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phique 28" descr="Badge avec un remplissage uni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155D">
        <w:t>Accéder à la galerie</w:t>
      </w:r>
    </w:p>
    <w:p w14:paraId="20552380" w14:textId="1E533AFB" w:rsidR="00E945CF" w:rsidRDefault="00E945CF" w:rsidP="00E945CF">
      <w:pPr>
        <w:ind w:firstLine="644"/>
      </w:pPr>
      <w:r>
        <w:rPr>
          <w:noProof/>
        </w:rPr>
        <w:drawing>
          <wp:anchor distT="0" distB="0" distL="114300" distR="114300" simplePos="0" relativeHeight="251686929" behindDoc="0" locked="0" layoutInCell="1" allowOverlap="1" wp14:anchorId="4F0E5F11" wp14:editId="7A0A83A0">
            <wp:simplePos x="0" y="0"/>
            <wp:positionH relativeFrom="column">
              <wp:posOffset>2011680</wp:posOffset>
            </wp:positionH>
            <wp:positionV relativeFrom="paragraph">
              <wp:posOffset>4445</wp:posOffset>
            </wp:positionV>
            <wp:extent cx="251460" cy="251460"/>
            <wp:effectExtent l="0" t="0" r="0" b="0"/>
            <wp:wrapNone/>
            <wp:docPr id="30" name="Graphique 30" descr="Badge 3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que 30" descr="Badge 3 avec un remplissage uni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53" behindDoc="0" locked="0" layoutInCell="1" allowOverlap="1" wp14:anchorId="6AA060AF" wp14:editId="3A924B4E">
            <wp:simplePos x="0" y="0"/>
            <wp:positionH relativeFrom="column">
              <wp:posOffset>2026920</wp:posOffset>
            </wp:positionH>
            <wp:positionV relativeFrom="paragraph">
              <wp:posOffset>377825</wp:posOffset>
            </wp:positionV>
            <wp:extent cx="252000" cy="252000"/>
            <wp:effectExtent l="0" t="0" r="0" b="0"/>
            <wp:wrapNone/>
            <wp:docPr id="32" name="Graphique 32" descr="Badge 4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phique 32" descr="Badge 4 avec un remplissage uni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155D">
        <w:t>Prendre une photo</w:t>
      </w:r>
    </w:p>
    <w:p w14:paraId="528D3319" w14:textId="3837B952" w:rsidR="00E945CF" w:rsidRDefault="00E945CF" w:rsidP="00E945CF">
      <w:pPr>
        <w:ind w:firstLine="644"/>
      </w:pPr>
      <w:r>
        <w:rPr>
          <w:noProof/>
        </w:rPr>
        <w:drawing>
          <wp:anchor distT="0" distB="0" distL="114300" distR="114300" simplePos="0" relativeHeight="251691025" behindDoc="0" locked="0" layoutInCell="1" allowOverlap="1" wp14:anchorId="10237612" wp14:editId="03E224C1">
            <wp:simplePos x="0" y="0"/>
            <wp:positionH relativeFrom="column">
              <wp:posOffset>2035810</wp:posOffset>
            </wp:positionH>
            <wp:positionV relativeFrom="paragraph">
              <wp:posOffset>375920</wp:posOffset>
            </wp:positionV>
            <wp:extent cx="252000" cy="252000"/>
            <wp:effectExtent l="0" t="0" r="0" b="0"/>
            <wp:wrapNone/>
            <wp:docPr id="34" name="Graphique 34" descr="Badge 5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phique 34" descr="Badge 5 avec un remplissage uni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155D">
        <w:t>C</w:t>
      </w:r>
      <w:r w:rsidR="0018292B">
        <w:t>hanger d’objectif (avant ou arrière)</w:t>
      </w:r>
    </w:p>
    <w:p w14:paraId="39ECA8E4" w14:textId="608CD01D" w:rsidR="00756925" w:rsidRDefault="00756925" w:rsidP="00E945CF">
      <w:pPr>
        <w:ind w:firstLine="644"/>
      </w:pPr>
      <w:r>
        <w:t>Activer ou désactiver le flash</w:t>
      </w:r>
    </w:p>
    <w:p w14:paraId="4EB746F0" w14:textId="16A104AB" w:rsidR="00D654ED" w:rsidRPr="0018292B" w:rsidRDefault="00E945CF" w:rsidP="0018292B">
      <w:r>
        <w:rPr>
          <w:noProof/>
        </w:rPr>
        <w:drawing>
          <wp:anchor distT="0" distB="0" distL="114300" distR="114300" simplePos="0" relativeHeight="251681809" behindDoc="1" locked="0" layoutInCell="1" allowOverlap="1" wp14:anchorId="040E0156" wp14:editId="63630A2C">
            <wp:simplePos x="0" y="0"/>
            <wp:positionH relativeFrom="column">
              <wp:posOffset>419735</wp:posOffset>
            </wp:positionH>
            <wp:positionV relativeFrom="paragraph">
              <wp:posOffset>318135</wp:posOffset>
            </wp:positionV>
            <wp:extent cx="251460" cy="251460"/>
            <wp:effectExtent l="0" t="0" r="0" b="0"/>
            <wp:wrapTight wrapText="bothSides">
              <wp:wrapPolygon edited="0">
                <wp:start x="3273" y="0"/>
                <wp:lineTo x="0" y="6545"/>
                <wp:lineTo x="0" y="11455"/>
                <wp:lineTo x="3273" y="19636"/>
                <wp:lineTo x="16364" y="19636"/>
                <wp:lineTo x="19636" y="11455"/>
                <wp:lineTo x="19636" y="6545"/>
                <wp:lineTo x="16364" y="0"/>
                <wp:lineTo x="3273" y="0"/>
              </wp:wrapPolygon>
            </wp:wrapTight>
            <wp:docPr id="27" name="Graphique 27" descr="Badge 1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phique 26" descr="Badge 1 avec un remplissage uni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8035D0" w14:textId="1449BBCE" w:rsidR="0018292B" w:rsidRDefault="0018292B" w:rsidP="00363928">
      <w:pPr>
        <w:spacing w:after="0" w:line="240" w:lineRule="auto"/>
        <w:rPr>
          <w:noProof/>
        </w:rPr>
      </w:pPr>
    </w:p>
    <w:p w14:paraId="68E19539" w14:textId="4CF2212C" w:rsidR="0018292B" w:rsidRDefault="00E945CF" w:rsidP="00363928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84881" behindDoc="0" locked="0" layoutInCell="1" allowOverlap="1" wp14:anchorId="002AF2D3" wp14:editId="296BDB4E">
            <wp:simplePos x="0" y="0"/>
            <wp:positionH relativeFrom="column">
              <wp:posOffset>266700</wp:posOffset>
            </wp:positionH>
            <wp:positionV relativeFrom="paragraph">
              <wp:posOffset>141605</wp:posOffset>
            </wp:positionV>
            <wp:extent cx="251460" cy="251460"/>
            <wp:effectExtent l="0" t="0" r="0" b="0"/>
            <wp:wrapNone/>
            <wp:docPr id="29" name="Graphique 29" descr="Badg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phique 28" descr="Badge avec un remplissage uni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905" behindDoc="0" locked="0" layoutInCell="1" allowOverlap="1" wp14:anchorId="719740BC" wp14:editId="7FEF7351">
            <wp:simplePos x="0" y="0"/>
            <wp:positionH relativeFrom="column">
              <wp:posOffset>831850</wp:posOffset>
            </wp:positionH>
            <wp:positionV relativeFrom="paragraph">
              <wp:posOffset>104140</wp:posOffset>
            </wp:positionV>
            <wp:extent cx="251460" cy="251460"/>
            <wp:effectExtent l="0" t="0" r="0" b="0"/>
            <wp:wrapNone/>
            <wp:docPr id="31" name="Graphique 31" descr="Badge 3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que 30" descr="Badge 3 avec un remplissage uni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0001" behindDoc="0" locked="0" layoutInCell="1" allowOverlap="1" wp14:anchorId="290D87E1" wp14:editId="2DEC64FC">
            <wp:simplePos x="0" y="0"/>
            <wp:positionH relativeFrom="column">
              <wp:posOffset>1381125</wp:posOffset>
            </wp:positionH>
            <wp:positionV relativeFrom="paragraph">
              <wp:posOffset>156845</wp:posOffset>
            </wp:positionV>
            <wp:extent cx="251460" cy="251460"/>
            <wp:effectExtent l="0" t="0" r="0" b="0"/>
            <wp:wrapNone/>
            <wp:docPr id="33" name="Graphique 33" descr="Badge 4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phique 32" descr="Badge 4 avec un remplissage uni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3D32B" w14:textId="6E32317A" w:rsidR="0018292B" w:rsidRDefault="0018292B" w:rsidP="00363928">
      <w:pPr>
        <w:spacing w:after="0" w:line="240" w:lineRule="auto"/>
        <w:rPr>
          <w:noProof/>
        </w:rPr>
      </w:pPr>
    </w:p>
    <w:p w14:paraId="7261DC6A" w14:textId="7D1125C9" w:rsidR="009C33FC" w:rsidRDefault="009C33FC" w:rsidP="00363928">
      <w:pPr>
        <w:spacing w:after="0" w:line="240" w:lineRule="auto"/>
        <w:rPr>
          <w:noProof/>
        </w:rPr>
      </w:pPr>
    </w:p>
    <w:p w14:paraId="41E3EEB9" w14:textId="5B2F7FDA" w:rsidR="00D654ED" w:rsidRDefault="00D654ED" w:rsidP="00363928">
      <w:pPr>
        <w:spacing w:after="0" w:line="240" w:lineRule="auto"/>
      </w:pPr>
    </w:p>
    <w:p w14:paraId="13D0FCF5" w14:textId="77777777" w:rsidR="00D654ED" w:rsidRDefault="00D654ED" w:rsidP="00363928">
      <w:pPr>
        <w:spacing w:after="0" w:line="240" w:lineRule="auto"/>
      </w:pPr>
    </w:p>
    <w:p w14:paraId="2E97825E" w14:textId="77777777" w:rsidR="00D654ED" w:rsidRDefault="00D654ED" w:rsidP="00363928">
      <w:pPr>
        <w:spacing w:after="0" w:line="240" w:lineRule="auto"/>
      </w:pPr>
    </w:p>
    <w:p w14:paraId="6C241F86" w14:textId="05710FD7" w:rsidR="009C33FC" w:rsidRPr="00363928" w:rsidRDefault="009C33FC" w:rsidP="00363928">
      <w:pPr>
        <w:spacing w:after="0" w:line="240" w:lineRule="auto"/>
      </w:pPr>
    </w:p>
    <w:sectPr w:rsidR="009C33FC" w:rsidRPr="00363928" w:rsidSect="00D1475A">
      <w:footerReference w:type="default" r:id="rId30"/>
      <w:headerReference w:type="first" r:id="rId31"/>
      <w:footerReference w:type="first" r:id="rId32"/>
      <w:pgSz w:w="11906" w:h="16838" w:code="9"/>
      <w:pgMar w:top="709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22C3C" w14:textId="77777777" w:rsidR="00DB74EB" w:rsidRDefault="00DB74EB">
      <w:pPr>
        <w:spacing w:after="0" w:line="240" w:lineRule="auto"/>
      </w:pPr>
      <w:r>
        <w:separator/>
      </w:r>
    </w:p>
    <w:p w14:paraId="4597DD3A" w14:textId="77777777" w:rsidR="00DB74EB" w:rsidRDefault="00DB74EB"/>
  </w:endnote>
  <w:endnote w:type="continuationSeparator" w:id="0">
    <w:p w14:paraId="4A1B00DC" w14:textId="77777777" w:rsidR="00DB74EB" w:rsidRDefault="00DB74EB">
      <w:pPr>
        <w:spacing w:after="0" w:line="240" w:lineRule="auto"/>
      </w:pPr>
      <w:r>
        <w:continuationSeparator/>
      </w:r>
    </w:p>
    <w:p w14:paraId="08FCCFD1" w14:textId="77777777" w:rsidR="00DB74EB" w:rsidRDefault="00DB74EB"/>
  </w:endnote>
  <w:endnote w:type="continuationNotice" w:id="1">
    <w:p w14:paraId="019DEE75" w14:textId="77777777" w:rsidR="001F0456" w:rsidRDefault="001F045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6749B" w14:textId="5DBEA6B6" w:rsidR="00756B5A" w:rsidRPr="00853F66" w:rsidRDefault="001303E5" w:rsidP="00E53A06">
    <w:pPr>
      <w:pStyle w:val="Pieddepage"/>
      <w:jc w:val="left"/>
    </w:pPr>
    <w:r w:rsidRPr="001303E5">
      <w:rPr>
        <w:noProof/>
      </w:rPr>
      <w:drawing>
        <wp:anchor distT="0" distB="0" distL="114300" distR="114300" simplePos="0" relativeHeight="251658245" behindDoc="0" locked="0" layoutInCell="1" allowOverlap="1" wp14:anchorId="18305924" wp14:editId="0D1C9C41">
          <wp:simplePos x="0" y="0"/>
          <wp:positionH relativeFrom="column">
            <wp:posOffset>4869180</wp:posOffset>
          </wp:positionH>
          <wp:positionV relativeFrom="paragraph">
            <wp:posOffset>79375</wp:posOffset>
          </wp:positionV>
          <wp:extent cx="831215" cy="431800"/>
          <wp:effectExtent l="0" t="0" r="6985" b="6350"/>
          <wp:wrapNone/>
          <wp:docPr id="46" name="Image 46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215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303E5">
      <w:rPr>
        <w:noProof/>
      </w:rPr>
      <w:drawing>
        <wp:anchor distT="0" distB="0" distL="114300" distR="114300" simplePos="0" relativeHeight="251658246" behindDoc="0" locked="0" layoutInCell="1" allowOverlap="1" wp14:anchorId="37686CD4" wp14:editId="6DA5CFAA">
          <wp:simplePos x="0" y="0"/>
          <wp:positionH relativeFrom="margin">
            <wp:posOffset>5746750</wp:posOffset>
          </wp:positionH>
          <wp:positionV relativeFrom="paragraph">
            <wp:posOffset>126365</wp:posOffset>
          </wp:positionV>
          <wp:extent cx="431800" cy="431800"/>
          <wp:effectExtent l="0" t="0" r="6350" b="6350"/>
          <wp:wrapNone/>
          <wp:docPr id="47" name="Imag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80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F3C4C" w:rsidRPr="00FB5B73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C60F7E4" wp14:editId="23AF26B0">
              <wp:simplePos x="0" y="0"/>
              <wp:positionH relativeFrom="column">
                <wp:posOffset>-1402080</wp:posOffset>
              </wp:positionH>
              <wp:positionV relativeFrom="paragraph">
                <wp:posOffset>-948690</wp:posOffset>
              </wp:positionV>
              <wp:extent cx="2783205" cy="2747010"/>
              <wp:effectExtent l="0" t="0" r="0" b="0"/>
              <wp:wrapNone/>
              <wp:docPr id="58" name="Forme libre : Forme 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2783205" cy="2747010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4 w 2647519"/>
                          <a:gd name="connsiteY9" fmla="*/ 2520821 h 2612594"/>
                          <a:gd name="connsiteX10" fmla="*/ 1643880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3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2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3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4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6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1 w 2647519"/>
                          <a:gd name="connsiteY143" fmla="*/ 2265793 h 2612594"/>
                          <a:gd name="connsiteX144" fmla="*/ 2099802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80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61 w 2647519"/>
                          <a:gd name="connsiteY154" fmla="*/ 2217358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6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5 h 2612594"/>
                          <a:gd name="connsiteX166" fmla="*/ 477272 w 2647519"/>
                          <a:gd name="connsiteY166" fmla="*/ 2155822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78787 w 2647519"/>
                          <a:gd name="connsiteY180" fmla="*/ 2272865 h 2612594"/>
                          <a:gd name="connsiteX181" fmla="*/ 482130 w 2647519"/>
                          <a:gd name="connsiteY181" fmla="*/ 2274569 h 2612594"/>
                          <a:gd name="connsiteX182" fmla="*/ 492608 w 2647519"/>
                          <a:gd name="connsiteY182" fmla="*/ 2265997 h 2612594"/>
                          <a:gd name="connsiteX183" fmla="*/ 583095 w 2647519"/>
                          <a:gd name="connsiteY183" fmla="*/ 2337434 h 2612594"/>
                          <a:gd name="connsiteX184" fmla="*/ 564998 w 2647519"/>
                          <a:gd name="connsiteY184" fmla="*/ 2343149 h 2612594"/>
                          <a:gd name="connsiteX185" fmla="*/ 571665 w 2647519"/>
                          <a:gd name="connsiteY185" fmla="*/ 2347912 h 2612594"/>
                          <a:gd name="connsiteX186" fmla="*/ 544995 w 2647519"/>
                          <a:gd name="connsiteY186" fmla="*/ 2348864 h 2612594"/>
                          <a:gd name="connsiteX187" fmla="*/ 527850 w 2647519"/>
                          <a:gd name="connsiteY187" fmla="*/ 2337434 h 2612594"/>
                          <a:gd name="connsiteX188" fmla="*/ 511658 w 2647519"/>
                          <a:gd name="connsiteY188" fmla="*/ 2325052 h 2612594"/>
                          <a:gd name="connsiteX189" fmla="*/ 471653 w 2647519"/>
                          <a:gd name="connsiteY189" fmla="*/ 2291714 h 2612594"/>
                          <a:gd name="connsiteX190" fmla="*/ 434505 w 2647519"/>
                          <a:gd name="connsiteY190" fmla="*/ 2258377 h 2612594"/>
                          <a:gd name="connsiteX191" fmla="*/ 400215 w 2647519"/>
                          <a:gd name="connsiteY191" fmla="*/ 2225039 h 2612594"/>
                          <a:gd name="connsiteX192" fmla="*/ 384023 w 2647519"/>
                          <a:gd name="connsiteY192" fmla="*/ 2208847 h 2612594"/>
                          <a:gd name="connsiteX193" fmla="*/ 368783 w 2647519"/>
                          <a:gd name="connsiteY193" fmla="*/ 2191702 h 2612594"/>
                          <a:gd name="connsiteX194" fmla="*/ 374498 w 2647519"/>
                          <a:gd name="connsiteY194" fmla="*/ 2184082 h 2612594"/>
                          <a:gd name="connsiteX195" fmla="*/ 393548 w 2647519"/>
                          <a:gd name="connsiteY195" fmla="*/ 2201227 h 2612594"/>
                          <a:gd name="connsiteX196" fmla="*/ 414503 w 2647519"/>
                          <a:gd name="connsiteY196" fmla="*/ 2217419 h 2612594"/>
                          <a:gd name="connsiteX197" fmla="*/ 440220 w 2647519"/>
                          <a:gd name="connsiteY197" fmla="*/ 2245042 h 2612594"/>
                          <a:gd name="connsiteX198" fmla="*/ 442406 w 2647519"/>
                          <a:gd name="connsiteY198" fmla="*/ 2246917 h 2612594"/>
                          <a:gd name="connsiteX199" fmla="*/ 414503 w 2647519"/>
                          <a:gd name="connsiteY199" fmla="*/ 2217419 h 2612594"/>
                          <a:gd name="connsiteX200" fmla="*/ 394500 w 2647519"/>
                          <a:gd name="connsiteY200" fmla="*/ 2201227 h 2612594"/>
                          <a:gd name="connsiteX201" fmla="*/ 375450 w 2647519"/>
                          <a:gd name="connsiteY201" fmla="*/ 2184082 h 2612594"/>
                          <a:gd name="connsiteX202" fmla="*/ 354495 w 2647519"/>
                          <a:gd name="connsiteY202" fmla="*/ 2158364 h 2612594"/>
                          <a:gd name="connsiteX203" fmla="*/ 334493 w 2647519"/>
                          <a:gd name="connsiteY203" fmla="*/ 2131694 h 2612594"/>
                          <a:gd name="connsiteX204" fmla="*/ 2432850 w 2647519"/>
                          <a:gd name="connsiteY204" fmla="*/ 1980247 h 2612594"/>
                          <a:gd name="connsiteX205" fmla="*/ 2432367 w 2647519"/>
                          <a:gd name="connsiteY205" fmla="*/ 1980454 h 2612594"/>
                          <a:gd name="connsiteX206" fmla="*/ 2421964 w 2647519"/>
                          <a:gd name="connsiteY206" fmla="*/ 2005422 h 2612594"/>
                          <a:gd name="connsiteX207" fmla="*/ 2422850 w 2647519"/>
                          <a:gd name="connsiteY207" fmla="*/ 1860918 h 2612594"/>
                          <a:gd name="connsiteX208" fmla="*/ 2397608 w 2647519"/>
                          <a:gd name="connsiteY208" fmla="*/ 1897379 h 2612594"/>
                          <a:gd name="connsiteX209" fmla="*/ 2385225 w 2647519"/>
                          <a:gd name="connsiteY209" fmla="*/ 1920239 h 2612594"/>
                          <a:gd name="connsiteX210" fmla="*/ 2372843 w 2647519"/>
                          <a:gd name="connsiteY210" fmla="*/ 1941194 h 2612594"/>
                          <a:gd name="connsiteX211" fmla="*/ 2343315 w 2647519"/>
                          <a:gd name="connsiteY211" fmla="*/ 1980247 h 2612594"/>
                          <a:gd name="connsiteX212" fmla="*/ 2317598 w 2647519"/>
                          <a:gd name="connsiteY212" fmla="*/ 2019299 h 2612594"/>
                          <a:gd name="connsiteX213" fmla="*/ 2294738 w 2647519"/>
                          <a:gd name="connsiteY213" fmla="*/ 2050732 h 2612594"/>
                          <a:gd name="connsiteX214" fmla="*/ 2292832 w 2647519"/>
                          <a:gd name="connsiteY214" fmla="*/ 2051897 h 2612594"/>
                          <a:gd name="connsiteX215" fmla="*/ 2291272 w 2647519"/>
                          <a:gd name="connsiteY215" fmla="*/ 2054208 h 2612594"/>
                          <a:gd name="connsiteX216" fmla="*/ 2293785 w 2647519"/>
                          <a:gd name="connsiteY216" fmla="*/ 2052637 h 2612594"/>
                          <a:gd name="connsiteX217" fmla="*/ 2316645 w 2647519"/>
                          <a:gd name="connsiteY217" fmla="*/ 2021205 h 2612594"/>
                          <a:gd name="connsiteX218" fmla="*/ 2342363 w 2647519"/>
                          <a:gd name="connsiteY218" fmla="*/ 1982152 h 2612594"/>
                          <a:gd name="connsiteX219" fmla="*/ 2371890 w 2647519"/>
                          <a:gd name="connsiteY219" fmla="*/ 1943100 h 2612594"/>
                          <a:gd name="connsiteX220" fmla="*/ 2384273 w 2647519"/>
                          <a:gd name="connsiteY220" fmla="*/ 1922145 h 2612594"/>
                          <a:gd name="connsiteX221" fmla="*/ 2396655 w 2647519"/>
                          <a:gd name="connsiteY221" fmla="*/ 1899285 h 2612594"/>
                          <a:gd name="connsiteX222" fmla="*/ 2422373 w 2647519"/>
                          <a:gd name="connsiteY222" fmla="*/ 1862137 h 2612594"/>
                          <a:gd name="connsiteX223" fmla="*/ 2521433 w 2647519"/>
                          <a:gd name="connsiteY223" fmla="*/ 1847850 h 2612594"/>
                          <a:gd name="connsiteX224" fmla="*/ 2509050 w 2647519"/>
                          <a:gd name="connsiteY224" fmla="*/ 1884997 h 2612594"/>
                          <a:gd name="connsiteX225" fmla="*/ 2487143 w 2647519"/>
                          <a:gd name="connsiteY225" fmla="*/ 1925002 h 2612594"/>
                          <a:gd name="connsiteX226" fmla="*/ 2465235 w 2647519"/>
                          <a:gd name="connsiteY226" fmla="*/ 1965960 h 2612594"/>
                          <a:gd name="connsiteX227" fmla="*/ 2445233 w 2647519"/>
                          <a:gd name="connsiteY227" fmla="*/ 1991677 h 2612594"/>
                          <a:gd name="connsiteX228" fmla="*/ 2458568 w 2647519"/>
                          <a:gd name="connsiteY228" fmla="*/ 1965007 h 2612594"/>
                          <a:gd name="connsiteX229" fmla="*/ 2469998 w 2647519"/>
                          <a:gd name="connsiteY229" fmla="*/ 1938337 h 2612594"/>
                          <a:gd name="connsiteX230" fmla="*/ 2478570 w 2647519"/>
                          <a:gd name="connsiteY230" fmla="*/ 1924050 h 2612594"/>
                          <a:gd name="connsiteX231" fmla="*/ 2490000 w 2647519"/>
                          <a:gd name="connsiteY231" fmla="*/ 1905000 h 2612594"/>
                          <a:gd name="connsiteX232" fmla="*/ 2500478 w 2647519"/>
                          <a:gd name="connsiteY232" fmla="*/ 1885950 h 2612594"/>
                          <a:gd name="connsiteX233" fmla="*/ 2521433 w 2647519"/>
                          <a:gd name="connsiteY233" fmla="*/ 1847850 h 2612594"/>
                          <a:gd name="connsiteX234" fmla="*/ 2459780 w 2647519"/>
                          <a:gd name="connsiteY234" fmla="*/ 1766202 h 2612594"/>
                          <a:gd name="connsiteX235" fmla="*/ 2436660 w 2647519"/>
                          <a:gd name="connsiteY235" fmla="*/ 1806892 h 2612594"/>
                          <a:gd name="connsiteX236" fmla="*/ 2436235 w 2647519"/>
                          <a:gd name="connsiteY236" fmla="*/ 1807870 h 2612594"/>
                          <a:gd name="connsiteX237" fmla="*/ 2459520 w 2647519"/>
                          <a:gd name="connsiteY237" fmla="*/ 1766887 h 2612594"/>
                          <a:gd name="connsiteX238" fmla="*/ 2472460 w 2647519"/>
                          <a:gd name="connsiteY238" fmla="*/ 1674043 h 2612594"/>
                          <a:gd name="connsiteX239" fmla="*/ 2444672 w 2647519"/>
                          <a:gd name="connsiteY239" fmla="*/ 1749965 h 2612594"/>
                          <a:gd name="connsiteX240" fmla="*/ 2386218 w 2647519"/>
                          <a:gd name="connsiteY240" fmla="*/ 1869449 h 2612594"/>
                          <a:gd name="connsiteX241" fmla="*/ 2377660 w 2647519"/>
                          <a:gd name="connsiteY241" fmla="*/ 1882980 h 2612594"/>
                          <a:gd name="connsiteX242" fmla="*/ 2377605 w 2647519"/>
                          <a:gd name="connsiteY242" fmla="*/ 1883092 h 2612594"/>
                          <a:gd name="connsiteX243" fmla="*/ 2357602 w 2647519"/>
                          <a:gd name="connsiteY243" fmla="*/ 1917382 h 2612594"/>
                          <a:gd name="connsiteX244" fmla="*/ 2337600 w 2647519"/>
                          <a:gd name="connsiteY244" fmla="*/ 1954530 h 2612594"/>
                          <a:gd name="connsiteX245" fmla="*/ 2314740 w 2647519"/>
                          <a:gd name="connsiteY245" fmla="*/ 1983105 h 2612594"/>
                          <a:gd name="connsiteX246" fmla="*/ 2295690 w 2647519"/>
                          <a:gd name="connsiteY246" fmla="*/ 2015490 h 2612594"/>
                          <a:gd name="connsiteX247" fmla="*/ 2183295 w 2647519"/>
                          <a:gd name="connsiteY247" fmla="*/ 2142172 h 2612594"/>
                          <a:gd name="connsiteX248" fmla="*/ 2146147 w 2647519"/>
                          <a:gd name="connsiteY248" fmla="*/ 2173605 h 2612594"/>
                          <a:gd name="connsiteX249" fmla="*/ 2142583 w 2647519"/>
                          <a:gd name="connsiteY249" fmla="*/ 2176315 h 2612594"/>
                          <a:gd name="connsiteX250" fmla="*/ 2141046 w 2647519"/>
                          <a:gd name="connsiteY250" fmla="*/ 2177871 h 2612594"/>
                          <a:gd name="connsiteX251" fmla="*/ 2125512 w 2647519"/>
                          <a:gd name="connsiteY251" fmla="*/ 2190534 h 2612594"/>
                          <a:gd name="connsiteX252" fmla="*/ 2112810 w 2647519"/>
                          <a:gd name="connsiteY252" fmla="*/ 2205037 h 2612594"/>
                          <a:gd name="connsiteX253" fmla="*/ 2066137 w 2647519"/>
                          <a:gd name="connsiteY253" fmla="*/ 2240280 h 2612594"/>
                          <a:gd name="connsiteX254" fmla="*/ 2058824 w 2647519"/>
                          <a:gd name="connsiteY254" fmla="*/ 2244900 h 2612594"/>
                          <a:gd name="connsiteX255" fmla="*/ 2038960 w 2647519"/>
                          <a:gd name="connsiteY255" fmla="*/ 2261093 h 2612594"/>
                          <a:gd name="connsiteX256" fmla="*/ 2036092 w 2647519"/>
                          <a:gd name="connsiteY256" fmla="*/ 2262956 h 2612594"/>
                          <a:gd name="connsiteX257" fmla="*/ 2031847 w 2647519"/>
                          <a:gd name="connsiteY257" fmla="*/ 2266950 h 2612594"/>
                          <a:gd name="connsiteX258" fmla="*/ 1994700 w 2647519"/>
                          <a:gd name="connsiteY258" fmla="*/ 2291715 h 2612594"/>
                          <a:gd name="connsiteX259" fmla="*/ 1957552 w 2647519"/>
                          <a:gd name="connsiteY259" fmla="*/ 2314575 h 2612594"/>
                          <a:gd name="connsiteX260" fmla="*/ 1953300 w 2647519"/>
                          <a:gd name="connsiteY260" fmla="*/ 2316730 h 2612594"/>
                          <a:gd name="connsiteX261" fmla="*/ 1928148 w 2647519"/>
                          <a:gd name="connsiteY261" fmla="*/ 2333067 h 2612594"/>
                          <a:gd name="connsiteX262" fmla="*/ 1920351 w 2647519"/>
                          <a:gd name="connsiteY262" fmla="*/ 2337000 h 2612594"/>
                          <a:gd name="connsiteX263" fmla="*/ 1912785 w 2647519"/>
                          <a:gd name="connsiteY263" fmla="*/ 2342197 h 2612594"/>
                          <a:gd name="connsiteX264" fmla="*/ 1887067 w 2647519"/>
                          <a:gd name="connsiteY264" fmla="*/ 2356485 h 2612594"/>
                          <a:gd name="connsiteX265" fmla="*/ 1863038 w 2647519"/>
                          <a:gd name="connsiteY265" fmla="*/ 2365909 h 2612594"/>
                          <a:gd name="connsiteX266" fmla="*/ 1809483 w 2647519"/>
                          <a:gd name="connsiteY266" fmla="*/ 2392922 h 2612594"/>
                          <a:gd name="connsiteX267" fmla="*/ 1683836 w 2647519"/>
                          <a:gd name="connsiteY267" fmla="*/ 2439784 h 2612594"/>
                          <a:gd name="connsiteX268" fmla="*/ 1596280 w 2647519"/>
                          <a:gd name="connsiteY268" fmla="*/ 2462297 h 2612594"/>
                          <a:gd name="connsiteX269" fmla="*/ 1667040 w 2647519"/>
                          <a:gd name="connsiteY269" fmla="*/ 2448877 h 2612594"/>
                          <a:gd name="connsiteX270" fmla="*/ 1680375 w 2647519"/>
                          <a:gd name="connsiteY270" fmla="*/ 2446019 h 2612594"/>
                          <a:gd name="connsiteX271" fmla="*/ 1723237 w 2647519"/>
                          <a:gd name="connsiteY271" fmla="*/ 2430779 h 2612594"/>
                          <a:gd name="connsiteX272" fmla="*/ 1749907 w 2647519"/>
                          <a:gd name="connsiteY272" fmla="*/ 2422207 h 2612594"/>
                          <a:gd name="connsiteX273" fmla="*/ 1792770 w 2647519"/>
                          <a:gd name="connsiteY273" fmla="*/ 2400299 h 2612594"/>
                          <a:gd name="connsiteX274" fmla="*/ 1841347 w 2647519"/>
                          <a:gd name="connsiteY274" fmla="*/ 2383154 h 2612594"/>
                          <a:gd name="connsiteX275" fmla="*/ 1872470 w 2647519"/>
                          <a:gd name="connsiteY275" fmla="*/ 2370949 h 2612594"/>
                          <a:gd name="connsiteX276" fmla="*/ 1886115 w 2647519"/>
                          <a:gd name="connsiteY276" fmla="*/ 2363152 h 2612594"/>
                          <a:gd name="connsiteX277" fmla="*/ 1898496 w 2647519"/>
                          <a:gd name="connsiteY277" fmla="*/ 2359343 h 2612594"/>
                          <a:gd name="connsiteX278" fmla="*/ 1915642 w 2647519"/>
                          <a:gd name="connsiteY278" fmla="*/ 2349817 h 2612594"/>
                          <a:gd name="connsiteX279" fmla="*/ 1920147 w 2647519"/>
                          <a:gd name="connsiteY279" fmla="*/ 2346686 h 2612594"/>
                          <a:gd name="connsiteX280" fmla="*/ 1931835 w 2647519"/>
                          <a:gd name="connsiteY280" fmla="*/ 2335530 h 2612594"/>
                          <a:gd name="connsiteX281" fmla="*/ 1957552 w 2647519"/>
                          <a:gd name="connsiteY281" fmla="*/ 2320290 h 2612594"/>
                          <a:gd name="connsiteX282" fmla="*/ 1986810 w 2647519"/>
                          <a:gd name="connsiteY282" fmla="*/ 2305948 h 2612594"/>
                          <a:gd name="connsiteX283" fmla="*/ 1997557 w 2647519"/>
                          <a:gd name="connsiteY283" fmla="*/ 2299334 h 2612594"/>
                          <a:gd name="connsiteX284" fmla="*/ 2034705 w 2647519"/>
                          <a:gd name="connsiteY284" fmla="*/ 2274569 h 2612594"/>
                          <a:gd name="connsiteX285" fmla="*/ 2050897 w 2647519"/>
                          <a:gd name="connsiteY285" fmla="*/ 2259329 h 2612594"/>
                          <a:gd name="connsiteX286" fmla="*/ 2068995 w 2647519"/>
                          <a:gd name="connsiteY286" fmla="*/ 2247899 h 2612594"/>
                          <a:gd name="connsiteX287" fmla="*/ 2115667 w 2647519"/>
                          <a:gd name="connsiteY287" fmla="*/ 2212657 h 2612594"/>
                          <a:gd name="connsiteX288" fmla="*/ 2149005 w 2647519"/>
                          <a:gd name="connsiteY288" fmla="*/ 2181224 h 2612594"/>
                          <a:gd name="connsiteX289" fmla="*/ 2186152 w 2647519"/>
                          <a:gd name="connsiteY289" fmla="*/ 2149792 h 2612594"/>
                          <a:gd name="connsiteX290" fmla="*/ 2298547 w 2647519"/>
                          <a:gd name="connsiteY290" fmla="*/ 2023109 h 2612594"/>
                          <a:gd name="connsiteX291" fmla="*/ 2314015 w 2647519"/>
                          <a:gd name="connsiteY291" fmla="*/ 1996814 h 2612594"/>
                          <a:gd name="connsiteX292" fmla="*/ 2314740 w 2647519"/>
                          <a:gd name="connsiteY292" fmla="*/ 1994534 h 2612594"/>
                          <a:gd name="connsiteX293" fmla="*/ 2339505 w 2647519"/>
                          <a:gd name="connsiteY293" fmla="*/ 1956434 h 2612594"/>
                          <a:gd name="connsiteX294" fmla="*/ 2347125 w 2647519"/>
                          <a:gd name="connsiteY294" fmla="*/ 1945004 h 2612594"/>
                          <a:gd name="connsiteX295" fmla="*/ 2357257 w 2647519"/>
                          <a:gd name="connsiteY295" fmla="*/ 1930951 h 2612594"/>
                          <a:gd name="connsiteX296" fmla="*/ 2360460 w 2647519"/>
                          <a:gd name="connsiteY296" fmla="*/ 1925002 h 2612594"/>
                          <a:gd name="connsiteX297" fmla="*/ 2380462 w 2647519"/>
                          <a:gd name="connsiteY297" fmla="*/ 1890712 h 2612594"/>
                          <a:gd name="connsiteX298" fmla="*/ 2419515 w 2647519"/>
                          <a:gd name="connsiteY298" fmla="*/ 1809749 h 2612594"/>
                          <a:gd name="connsiteX299" fmla="*/ 2457615 w 2647519"/>
                          <a:gd name="connsiteY299" fmla="*/ 1723072 h 2612594"/>
                          <a:gd name="connsiteX300" fmla="*/ 2468807 w 2647519"/>
                          <a:gd name="connsiteY300" fmla="*/ 1687829 h 2612594"/>
                          <a:gd name="connsiteX301" fmla="*/ 2576677 w 2647519"/>
                          <a:gd name="connsiteY301" fmla="*/ 1589722 h 2612594"/>
                          <a:gd name="connsiteX302" fmla="*/ 2573820 w 2647519"/>
                          <a:gd name="connsiteY302" fmla="*/ 1591627 h 2612594"/>
                          <a:gd name="connsiteX303" fmla="*/ 2573820 w 2647519"/>
                          <a:gd name="connsiteY303" fmla="*/ 1591627 h 2612594"/>
                          <a:gd name="connsiteX304" fmla="*/ 2585674 w 2647519"/>
                          <a:gd name="connsiteY304" fmla="*/ 1533271 h 2612594"/>
                          <a:gd name="connsiteX305" fmla="*/ 2585332 w 2647519"/>
                          <a:gd name="connsiteY305" fmla="*/ 1534956 h 2612594"/>
                          <a:gd name="connsiteX306" fmla="*/ 2588107 w 2647519"/>
                          <a:gd name="connsiteY306" fmla="*/ 1538287 h 2612594"/>
                          <a:gd name="connsiteX307" fmla="*/ 2596680 w 2647519"/>
                          <a:gd name="connsiteY307" fmla="*/ 1547812 h 2612594"/>
                          <a:gd name="connsiteX308" fmla="*/ 2602395 w 2647519"/>
                          <a:gd name="connsiteY308" fmla="*/ 1544002 h 2612594"/>
                          <a:gd name="connsiteX309" fmla="*/ 2602539 w 2647519"/>
                          <a:gd name="connsiteY309" fmla="*/ 1543271 h 2612594"/>
                          <a:gd name="connsiteX310" fmla="*/ 2598585 w 2647519"/>
                          <a:gd name="connsiteY310" fmla="*/ 1545907 h 2612594"/>
                          <a:gd name="connsiteX311" fmla="*/ 2589060 w 2647519"/>
                          <a:gd name="connsiteY311" fmla="*/ 1537334 h 2612594"/>
                          <a:gd name="connsiteX312" fmla="*/ 2577184 w 2647519"/>
                          <a:gd name="connsiteY312" fmla="*/ 1425070 h 2612594"/>
                          <a:gd name="connsiteX313" fmla="*/ 2576519 w 2647519"/>
                          <a:gd name="connsiteY313" fmla="*/ 1425107 h 2612594"/>
                          <a:gd name="connsiteX314" fmla="*/ 2575314 w 2647519"/>
                          <a:gd name="connsiteY314" fmla="*/ 1425174 h 2612594"/>
                          <a:gd name="connsiteX315" fmla="*/ 2575725 w 2647519"/>
                          <a:gd name="connsiteY315" fmla="*/ 1429702 h 2612594"/>
                          <a:gd name="connsiteX316" fmla="*/ 2574773 w 2647519"/>
                          <a:gd name="connsiteY316" fmla="*/ 1453515 h 2612594"/>
                          <a:gd name="connsiteX317" fmla="*/ 2570963 w 2647519"/>
                          <a:gd name="connsiteY317" fmla="*/ 1467802 h 2612594"/>
                          <a:gd name="connsiteX318" fmla="*/ 2548103 w 2647519"/>
                          <a:gd name="connsiteY318" fmla="*/ 1503997 h 2612594"/>
                          <a:gd name="connsiteX319" fmla="*/ 2542388 w 2647519"/>
                          <a:gd name="connsiteY319" fmla="*/ 1535430 h 2612594"/>
                          <a:gd name="connsiteX320" fmla="*/ 2536673 w 2647519"/>
                          <a:gd name="connsiteY320" fmla="*/ 1545907 h 2612594"/>
                          <a:gd name="connsiteX321" fmla="*/ 2527148 w 2647519"/>
                          <a:gd name="connsiteY321" fmla="*/ 1591627 h 2612594"/>
                          <a:gd name="connsiteX322" fmla="*/ 2516670 w 2647519"/>
                          <a:gd name="connsiteY322" fmla="*/ 1627822 h 2612594"/>
                          <a:gd name="connsiteX323" fmla="*/ 2505240 w 2647519"/>
                          <a:gd name="connsiteY323" fmla="*/ 1663065 h 2612594"/>
                          <a:gd name="connsiteX324" fmla="*/ 2498573 w 2647519"/>
                          <a:gd name="connsiteY324" fmla="*/ 1690687 h 2612594"/>
                          <a:gd name="connsiteX325" fmla="*/ 2490953 w 2647519"/>
                          <a:gd name="connsiteY325" fmla="*/ 1719262 h 2612594"/>
                          <a:gd name="connsiteX326" fmla="*/ 2497030 w 2647519"/>
                          <a:gd name="connsiteY326" fmla="*/ 1709810 h 2612594"/>
                          <a:gd name="connsiteX327" fmla="*/ 2502383 w 2647519"/>
                          <a:gd name="connsiteY327" fmla="*/ 1689734 h 2612594"/>
                          <a:gd name="connsiteX328" fmla="*/ 2507145 w 2647519"/>
                          <a:gd name="connsiteY328" fmla="*/ 1661159 h 2612594"/>
                          <a:gd name="connsiteX329" fmla="*/ 2518575 w 2647519"/>
                          <a:gd name="connsiteY329" fmla="*/ 1625917 h 2612594"/>
                          <a:gd name="connsiteX330" fmla="*/ 2529053 w 2647519"/>
                          <a:gd name="connsiteY330" fmla="*/ 1589722 h 2612594"/>
                          <a:gd name="connsiteX331" fmla="*/ 2538578 w 2647519"/>
                          <a:gd name="connsiteY331" fmla="*/ 1544002 h 2612594"/>
                          <a:gd name="connsiteX332" fmla="*/ 2544293 w 2647519"/>
                          <a:gd name="connsiteY332" fmla="*/ 1533524 h 2612594"/>
                          <a:gd name="connsiteX333" fmla="*/ 2550008 w 2647519"/>
                          <a:gd name="connsiteY333" fmla="*/ 1502092 h 2612594"/>
                          <a:gd name="connsiteX334" fmla="*/ 2572868 w 2647519"/>
                          <a:gd name="connsiteY334" fmla="*/ 1465897 h 2612594"/>
                          <a:gd name="connsiteX335" fmla="*/ 2557628 w 2647519"/>
                          <a:gd name="connsiteY335" fmla="*/ 1539239 h 2612594"/>
                          <a:gd name="connsiteX336" fmla="*/ 2546198 w 2647519"/>
                          <a:gd name="connsiteY336" fmla="*/ 1600199 h 2612594"/>
                          <a:gd name="connsiteX337" fmla="*/ 2520480 w 2647519"/>
                          <a:gd name="connsiteY337" fmla="*/ 1678304 h 2612594"/>
                          <a:gd name="connsiteX338" fmla="*/ 2515393 w 2647519"/>
                          <a:gd name="connsiteY338" fmla="*/ 1686218 h 2612594"/>
                          <a:gd name="connsiteX339" fmla="*/ 2513218 w 2647519"/>
                          <a:gd name="connsiteY339" fmla="*/ 1698069 h 2612594"/>
                          <a:gd name="connsiteX340" fmla="*/ 2506193 w 2647519"/>
                          <a:gd name="connsiteY340" fmla="*/ 1718310 h 2612594"/>
                          <a:gd name="connsiteX341" fmla="*/ 2479523 w 2647519"/>
                          <a:gd name="connsiteY341" fmla="*/ 1776412 h 2612594"/>
                          <a:gd name="connsiteX342" fmla="*/ 2467140 w 2647519"/>
                          <a:gd name="connsiteY342" fmla="*/ 1806892 h 2612594"/>
                          <a:gd name="connsiteX343" fmla="*/ 2459520 w 2647519"/>
                          <a:gd name="connsiteY343" fmla="*/ 1823085 h 2612594"/>
                          <a:gd name="connsiteX344" fmla="*/ 2449995 w 2647519"/>
                          <a:gd name="connsiteY344" fmla="*/ 1840230 h 2612594"/>
                          <a:gd name="connsiteX345" fmla="*/ 2424278 w 2647519"/>
                          <a:gd name="connsiteY345" fmla="*/ 1885950 h 2612594"/>
                          <a:gd name="connsiteX346" fmla="*/ 2396655 w 2647519"/>
                          <a:gd name="connsiteY346" fmla="*/ 1930717 h 2612594"/>
                          <a:gd name="connsiteX347" fmla="*/ 2361413 w 2647519"/>
                          <a:gd name="connsiteY347" fmla="*/ 1990725 h 2612594"/>
                          <a:gd name="connsiteX348" fmla="*/ 2322360 w 2647519"/>
                          <a:gd name="connsiteY348" fmla="*/ 2049780 h 2612594"/>
                          <a:gd name="connsiteX349" fmla="*/ 2296643 w 2647519"/>
                          <a:gd name="connsiteY349" fmla="*/ 2083117 h 2612594"/>
                          <a:gd name="connsiteX350" fmla="*/ 2269020 w 2647519"/>
                          <a:gd name="connsiteY350" fmla="*/ 2115502 h 2612594"/>
                          <a:gd name="connsiteX351" fmla="*/ 2259495 w 2647519"/>
                          <a:gd name="connsiteY351" fmla="*/ 2128837 h 2612594"/>
                          <a:gd name="connsiteX352" fmla="*/ 2249018 w 2647519"/>
                          <a:gd name="connsiteY352" fmla="*/ 2142172 h 2612594"/>
                          <a:gd name="connsiteX353" fmla="*/ 2232825 w 2647519"/>
                          <a:gd name="connsiteY353" fmla="*/ 2155507 h 2612594"/>
                          <a:gd name="connsiteX354" fmla="*/ 2206342 w 2647519"/>
                          <a:gd name="connsiteY354" fmla="*/ 2184829 h 2612594"/>
                          <a:gd name="connsiteX355" fmla="*/ 2207107 w 2647519"/>
                          <a:gd name="connsiteY355" fmla="*/ 2187892 h 2612594"/>
                          <a:gd name="connsiteX356" fmla="*/ 2179485 w 2647519"/>
                          <a:gd name="connsiteY356" fmla="*/ 2216467 h 2612594"/>
                          <a:gd name="connsiteX357" fmla="*/ 2149957 w 2647519"/>
                          <a:gd name="connsiteY357" fmla="*/ 2237422 h 2612594"/>
                          <a:gd name="connsiteX358" fmla="*/ 2126145 w 2647519"/>
                          <a:gd name="connsiteY358" fmla="*/ 2256472 h 2612594"/>
                          <a:gd name="connsiteX359" fmla="*/ 2103587 w 2647519"/>
                          <a:gd name="connsiteY359" fmla="*/ 2272957 h 2612594"/>
                          <a:gd name="connsiteX360" fmla="*/ 2107095 w 2647519"/>
                          <a:gd name="connsiteY360" fmla="*/ 2272665 h 2612594"/>
                          <a:gd name="connsiteX361" fmla="*/ 2131860 w 2647519"/>
                          <a:gd name="connsiteY361" fmla="*/ 2254567 h 2612594"/>
                          <a:gd name="connsiteX362" fmla="*/ 2155673 w 2647519"/>
                          <a:gd name="connsiteY362" fmla="*/ 2235517 h 2612594"/>
                          <a:gd name="connsiteX363" fmla="*/ 2185200 w 2647519"/>
                          <a:gd name="connsiteY363" fmla="*/ 2214562 h 2612594"/>
                          <a:gd name="connsiteX364" fmla="*/ 2212823 w 2647519"/>
                          <a:gd name="connsiteY364" fmla="*/ 2185987 h 2612594"/>
                          <a:gd name="connsiteX365" fmla="*/ 2211870 w 2647519"/>
                          <a:gd name="connsiteY365" fmla="*/ 2182177 h 2612594"/>
                          <a:gd name="connsiteX366" fmla="*/ 2238540 w 2647519"/>
                          <a:gd name="connsiteY366" fmla="*/ 2152650 h 2612594"/>
                          <a:gd name="connsiteX367" fmla="*/ 2254733 w 2647519"/>
                          <a:gd name="connsiteY367" fmla="*/ 2139315 h 2612594"/>
                          <a:gd name="connsiteX368" fmla="*/ 2265210 w 2647519"/>
                          <a:gd name="connsiteY368" fmla="*/ 2125980 h 2612594"/>
                          <a:gd name="connsiteX369" fmla="*/ 2274735 w 2647519"/>
                          <a:gd name="connsiteY369" fmla="*/ 2112645 h 2612594"/>
                          <a:gd name="connsiteX370" fmla="*/ 2302358 w 2647519"/>
                          <a:gd name="connsiteY370" fmla="*/ 2080260 h 2612594"/>
                          <a:gd name="connsiteX371" fmla="*/ 2328075 w 2647519"/>
                          <a:gd name="connsiteY371" fmla="*/ 2046922 h 2612594"/>
                          <a:gd name="connsiteX372" fmla="*/ 2367128 w 2647519"/>
                          <a:gd name="connsiteY372" fmla="*/ 1987867 h 2612594"/>
                          <a:gd name="connsiteX373" fmla="*/ 2402370 w 2647519"/>
                          <a:gd name="connsiteY373" fmla="*/ 1927860 h 2612594"/>
                          <a:gd name="connsiteX374" fmla="*/ 2429993 w 2647519"/>
                          <a:gd name="connsiteY374" fmla="*/ 1883092 h 2612594"/>
                          <a:gd name="connsiteX375" fmla="*/ 2455710 w 2647519"/>
                          <a:gd name="connsiteY375" fmla="*/ 1837372 h 2612594"/>
                          <a:gd name="connsiteX376" fmla="*/ 2465235 w 2647519"/>
                          <a:gd name="connsiteY376" fmla="*/ 1820227 h 2612594"/>
                          <a:gd name="connsiteX377" fmla="*/ 2472855 w 2647519"/>
                          <a:gd name="connsiteY377" fmla="*/ 1804035 h 2612594"/>
                          <a:gd name="connsiteX378" fmla="*/ 2485238 w 2647519"/>
                          <a:gd name="connsiteY378" fmla="*/ 1773555 h 2612594"/>
                          <a:gd name="connsiteX379" fmla="*/ 2511908 w 2647519"/>
                          <a:gd name="connsiteY379" fmla="*/ 1715452 h 2612594"/>
                          <a:gd name="connsiteX380" fmla="*/ 2522385 w 2647519"/>
                          <a:gd name="connsiteY380" fmla="*/ 1676400 h 2612594"/>
                          <a:gd name="connsiteX381" fmla="*/ 2548103 w 2647519"/>
                          <a:gd name="connsiteY381" fmla="*/ 1598295 h 2612594"/>
                          <a:gd name="connsiteX382" fmla="*/ 2559533 w 2647519"/>
                          <a:gd name="connsiteY382" fmla="*/ 1537335 h 2612594"/>
                          <a:gd name="connsiteX383" fmla="*/ 2574773 w 2647519"/>
                          <a:gd name="connsiteY383" fmla="*/ 1463992 h 2612594"/>
                          <a:gd name="connsiteX384" fmla="*/ 2578209 w 2647519"/>
                          <a:gd name="connsiteY384" fmla="*/ 1451109 h 2612594"/>
                          <a:gd name="connsiteX385" fmla="*/ 2575725 w 2647519"/>
                          <a:gd name="connsiteY385" fmla="*/ 1450657 h 2612594"/>
                          <a:gd name="connsiteX386" fmla="*/ 2576677 w 2647519"/>
                          <a:gd name="connsiteY386" fmla="*/ 1426845 h 2612594"/>
                          <a:gd name="connsiteX387" fmla="*/ 2597632 w 2647519"/>
                          <a:gd name="connsiteY387" fmla="*/ 1404937 h 2612594"/>
                          <a:gd name="connsiteX388" fmla="*/ 2586541 w 2647519"/>
                          <a:gd name="connsiteY388" fmla="*/ 1451152 h 2612594"/>
                          <a:gd name="connsiteX389" fmla="*/ 2586542 w 2647519"/>
                          <a:gd name="connsiteY389" fmla="*/ 1451152 h 2612594"/>
                          <a:gd name="connsiteX390" fmla="*/ 2597633 w 2647519"/>
                          <a:gd name="connsiteY390" fmla="*/ 1404938 h 2612594"/>
                          <a:gd name="connsiteX391" fmla="*/ 2606205 w 2647519"/>
                          <a:gd name="connsiteY391" fmla="*/ 1395412 h 2612594"/>
                          <a:gd name="connsiteX392" fmla="*/ 2600490 w 2647519"/>
                          <a:gd name="connsiteY392" fmla="*/ 1407795 h 2612594"/>
                          <a:gd name="connsiteX393" fmla="*/ 2599181 w 2647519"/>
                          <a:gd name="connsiteY393" fmla="*/ 1433750 h 2612594"/>
                          <a:gd name="connsiteX394" fmla="*/ 2598585 w 2647519"/>
                          <a:gd name="connsiteY394" fmla="*/ 1458277 h 2612594"/>
                          <a:gd name="connsiteX395" fmla="*/ 2589060 w 2647519"/>
                          <a:gd name="connsiteY395" fmla="*/ 1487586 h 2612594"/>
                          <a:gd name="connsiteX396" fmla="*/ 2589060 w 2647519"/>
                          <a:gd name="connsiteY396" fmla="*/ 1490934 h 2612594"/>
                          <a:gd name="connsiteX397" fmla="*/ 2600490 w 2647519"/>
                          <a:gd name="connsiteY397" fmla="*/ 1458277 h 2612594"/>
                          <a:gd name="connsiteX398" fmla="*/ 2602395 w 2647519"/>
                          <a:gd name="connsiteY398" fmla="*/ 1407794 h 2612594"/>
                          <a:gd name="connsiteX399" fmla="*/ 2606836 w 2647519"/>
                          <a:gd name="connsiteY399" fmla="*/ 1398173 h 2612594"/>
                          <a:gd name="connsiteX400" fmla="*/ 2565247 w 2647519"/>
                          <a:gd name="connsiteY400" fmla="*/ 1354454 h 2612594"/>
                          <a:gd name="connsiteX401" fmla="*/ 2559006 w 2647519"/>
                          <a:gd name="connsiteY401" fmla="*/ 1369207 h 2612594"/>
                          <a:gd name="connsiteX402" fmla="*/ 2556675 w 2647519"/>
                          <a:gd name="connsiteY402" fmla="*/ 1390650 h 2612594"/>
                          <a:gd name="connsiteX403" fmla="*/ 2553670 w 2647519"/>
                          <a:gd name="connsiteY403" fmla="*/ 1380633 h 2612594"/>
                          <a:gd name="connsiteX404" fmla="*/ 2552571 w 2647519"/>
                          <a:gd name="connsiteY404" fmla="*/ 1382047 h 2612594"/>
                          <a:gd name="connsiteX405" fmla="*/ 2555723 w 2647519"/>
                          <a:gd name="connsiteY405" fmla="*/ 1392555 h 2612594"/>
                          <a:gd name="connsiteX406" fmla="*/ 2553818 w 2647519"/>
                          <a:gd name="connsiteY406" fmla="*/ 1407795 h 2612594"/>
                          <a:gd name="connsiteX407" fmla="*/ 2557628 w 2647519"/>
                          <a:gd name="connsiteY407" fmla="*/ 1420177 h 2612594"/>
                          <a:gd name="connsiteX408" fmla="*/ 2560581 w 2647519"/>
                          <a:gd name="connsiteY408" fmla="*/ 1420013 h 2612594"/>
                          <a:gd name="connsiteX409" fmla="*/ 2558580 w 2647519"/>
                          <a:gd name="connsiteY409" fmla="*/ 1413509 h 2612594"/>
                          <a:gd name="connsiteX410" fmla="*/ 2560485 w 2647519"/>
                          <a:gd name="connsiteY410" fmla="*/ 1398269 h 2612594"/>
                          <a:gd name="connsiteX411" fmla="*/ 2565247 w 2647519"/>
                          <a:gd name="connsiteY411" fmla="*/ 1354454 h 2612594"/>
                          <a:gd name="connsiteX412" fmla="*/ 2645258 w 2647519"/>
                          <a:gd name="connsiteY412" fmla="*/ 1328737 h 2612594"/>
                          <a:gd name="connsiteX413" fmla="*/ 2647163 w 2647519"/>
                          <a:gd name="connsiteY413" fmla="*/ 1329689 h 2612594"/>
                          <a:gd name="connsiteX414" fmla="*/ 2646210 w 2647519"/>
                          <a:gd name="connsiteY414" fmla="*/ 1369694 h 2612594"/>
                          <a:gd name="connsiteX415" fmla="*/ 2647163 w 2647519"/>
                          <a:gd name="connsiteY415" fmla="*/ 1397317 h 2612594"/>
                          <a:gd name="connsiteX416" fmla="*/ 2644305 w 2647519"/>
                          <a:gd name="connsiteY416" fmla="*/ 1447799 h 2612594"/>
                          <a:gd name="connsiteX417" fmla="*/ 2641448 w 2647519"/>
                          <a:gd name="connsiteY417" fmla="*/ 1476374 h 2612594"/>
                          <a:gd name="connsiteX418" fmla="*/ 2632875 w 2647519"/>
                          <a:gd name="connsiteY418" fmla="*/ 1518284 h 2612594"/>
                          <a:gd name="connsiteX419" fmla="*/ 2630018 w 2647519"/>
                          <a:gd name="connsiteY419" fmla="*/ 1553527 h 2612594"/>
                          <a:gd name="connsiteX420" fmla="*/ 2615730 w 2647519"/>
                          <a:gd name="connsiteY420" fmla="*/ 1618297 h 2612594"/>
                          <a:gd name="connsiteX421" fmla="*/ 2602395 w 2647519"/>
                          <a:gd name="connsiteY421" fmla="*/ 1674494 h 2612594"/>
                          <a:gd name="connsiteX422" fmla="*/ 2578583 w 2647519"/>
                          <a:gd name="connsiteY422" fmla="*/ 1684972 h 2612594"/>
                          <a:gd name="connsiteX423" fmla="*/ 2580488 w 2647519"/>
                          <a:gd name="connsiteY423" fmla="*/ 1679257 h 2612594"/>
                          <a:gd name="connsiteX424" fmla="*/ 2584298 w 2647519"/>
                          <a:gd name="connsiteY424" fmla="*/ 1639252 h 2612594"/>
                          <a:gd name="connsiteX425" fmla="*/ 2598585 w 2647519"/>
                          <a:gd name="connsiteY425" fmla="*/ 1597342 h 2612594"/>
                          <a:gd name="connsiteX426" fmla="*/ 2610015 w 2647519"/>
                          <a:gd name="connsiteY426" fmla="*/ 1590675 h 2612594"/>
                          <a:gd name="connsiteX427" fmla="*/ 2610015 w 2647519"/>
                          <a:gd name="connsiteY427" fmla="*/ 1590674 h 2612594"/>
                          <a:gd name="connsiteX428" fmla="*/ 2622398 w 2647519"/>
                          <a:gd name="connsiteY428" fmla="*/ 1518284 h 2612594"/>
                          <a:gd name="connsiteX429" fmla="*/ 2629065 w 2647519"/>
                          <a:gd name="connsiteY429" fmla="*/ 1483994 h 2612594"/>
                          <a:gd name="connsiteX430" fmla="*/ 2634780 w 2647519"/>
                          <a:gd name="connsiteY430" fmla="*/ 1448752 h 2612594"/>
                          <a:gd name="connsiteX431" fmla="*/ 2639543 w 2647519"/>
                          <a:gd name="connsiteY431" fmla="*/ 1415414 h 2612594"/>
                          <a:gd name="connsiteX432" fmla="*/ 2641448 w 2647519"/>
                          <a:gd name="connsiteY432" fmla="*/ 1383982 h 2612594"/>
                          <a:gd name="connsiteX433" fmla="*/ 2642400 w 2647519"/>
                          <a:gd name="connsiteY433" fmla="*/ 1357312 h 2612594"/>
                          <a:gd name="connsiteX434" fmla="*/ 2644305 w 2647519"/>
                          <a:gd name="connsiteY434" fmla="*/ 1343024 h 2612594"/>
                          <a:gd name="connsiteX435" fmla="*/ 2645258 w 2647519"/>
                          <a:gd name="connsiteY435" fmla="*/ 1328737 h 2612594"/>
                          <a:gd name="connsiteX436" fmla="*/ 134151 w 2647519"/>
                          <a:gd name="connsiteY436" fmla="*/ 887095 h 2612594"/>
                          <a:gd name="connsiteX437" fmla="*/ 134625 w 2647519"/>
                          <a:gd name="connsiteY437" fmla="*/ 887332 h 2612594"/>
                          <a:gd name="connsiteX438" fmla="*/ 134670 w 2647519"/>
                          <a:gd name="connsiteY438" fmla="*/ 887199 h 2612594"/>
                          <a:gd name="connsiteX439" fmla="*/ 191618 w 2647519"/>
                          <a:gd name="connsiteY439" fmla="*/ 750570 h 2612594"/>
                          <a:gd name="connsiteX440" fmla="*/ 170663 w 2647519"/>
                          <a:gd name="connsiteY440" fmla="*/ 789622 h 2612594"/>
                          <a:gd name="connsiteX441" fmla="*/ 153518 w 2647519"/>
                          <a:gd name="connsiteY441" fmla="*/ 803910 h 2612594"/>
                          <a:gd name="connsiteX442" fmla="*/ 153477 w 2647519"/>
                          <a:gd name="connsiteY442" fmla="*/ 804822 h 2612594"/>
                          <a:gd name="connsiteX443" fmla="*/ 151819 w 2647519"/>
                          <a:gd name="connsiteY443" fmla="*/ 841286 h 2612594"/>
                          <a:gd name="connsiteX444" fmla="*/ 151867 w 2647519"/>
                          <a:gd name="connsiteY444" fmla="*/ 841199 h 2612594"/>
                          <a:gd name="connsiteX445" fmla="*/ 153518 w 2647519"/>
                          <a:gd name="connsiteY445" fmla="*/ 804862 h 2612594"/>
                          <a:gd name="connsiteX446" fmla="*/ 170663 w 2647519"/>
                          <a:gd name="connsiteY446" fmla="*/ 790574 h 2612594"/>
                          <a:gd name="connsiteX447" fmla="*/ 191618 w 2647519"/>
                          <a:gd name="connsiteY447" fmla="*/ 751522 h 2612594"/>
                          <a:gd name="connsiteX448" fmla="*/ 192332 w 2647519"/>
                          <a:gd name="connsiteY448" fmla="*/ 751998 h 2612594"/>
                          <a:gd name="connsiteX449" fmla="*/ 192689 w 2647519"/>
                          <a:gd name="connsiteY449" fmla="*/ 751284 h 2612594"/>
                          <a:gd name="connsiteX450" fmla="*/ 203047 w 2647519"/>
                          <a:gd name="connsiteY450" fmla="*/ 667702 h 2612594"/>
                          <a:gd name="connsiteX451" fmla="*/ 189712 w 2647519"/>
                          <a:gd name="connsiteY451" fmla="*/ 677227 h 2612594"/>
                          <a:gd name="connsiteX452" fmla="*/ 169710 w 2647519"/>
                          <a:gd name="connsiteY452" fmla="*/ 719137 h 2612594"/>
                          <a:gd name="connsiteX453" fmla="*/ 174286 w 2647519"/>
                          <a:gd name="connsiteY453" fmla="*/ 722798 h 2612594"/>
                          <a:gd name="connsiteX454" fmla="*/ 174435 w 2647519"/>
                          <a:gd name="connsiteY454" fmla="*/ 722155 h 2612594"/>
                          <a:gd name="connsiteX455" fmla="*/ 170663 w 2647519"/>
                          <a:gd name="connsiteY455" fmla="*/ 719137 h 2612594"/>
                          <a:gd name="connsiteX456" fmla="*/ 190665 w 2647519"/>
                          <a:gd name="connsiteY456" fmla="*/ 677227 h 2612594"/>
                          <a:gd name="connsiteX457" fmla="*/ 202473 w 2647519"/>
                          <a:gd name="connsiteY457" fmla="*/ 668793 h 2612594"/>
                          <a:gd name="connsiteX458" fmla="*/ 276390 w 2647519"/>
                          <a:gd name="connsiteY458" fmla="*/ 613410 h 2612594"/>
                          <a:gd name="connsiteX459" fmla="*/ 275187 w 2647519"/>
                          <a:gd name="connsiteY459" fmla="*/ 614373 h 2612594"/>
                          <a:gd name="connsiteX460" fmla="*/ 270080 w 2647519"/>
                          <a:gd name="connsiteY460" fmla="*/ 634008 h 2612594"/>
                          <a:gd name="connsiteX461" fmla="*/ 266865 w 2647519"/>
                          <a:gd name="connsiteY461" fmla="*/ 643890 h 2612594"/>
                          <a:gd name="connsiteX462" fmla="*/ 179235 w 2647519"/>
                          <a:gd name="connsiteY462" fmla="*/ 803910 h 2612594"/>
                          <a:gd name="connsiteX463" fmla="*/ 166852 w 2647519"/>
                          <a:gd name="connsiteY463" fmla="*/ 842962 h 2612594"/>
                          <a:gd name="connsiteX464" fmla="*/ 155422 w 2647519"/>
                          <a:gd name="connsiteY464" fmla="*/ 882967 h 2612594"/>
                          <a:gd name="connsiteX465" fmla="*/ 130657 w 2647519"/>
                          <a:gd name="connsiteY465" fmla="*/ 966787 h 2612594"/>
                          <a:gd name="connsiteX466" fmla="*/ 114465 w 2647519"/>
                          <a:gd name="connsiteY466" fmla="*/ 1023937 h 2612594"/>
                          <a:gd name="connsiteX467" fmla="*/ 106845 w 2647519"/>
                          <a:gd name="connsiteY467" fmla="*/ 1066800 h 2612594"/>
                          <a:gd name="connsiteX468" fmla="*/ 103035 w 2647519"/>
                          <a:gd name="connsiteY468" fmla="*/ 1088707 h 2612594"/>
                          <a:gd name="connsiteX469" fmla="*/ 100177 w 2647519"/>
                          <a:gd name="connsiteY469" fmla="*/ 1110615 h 2612594"/>
                          <a:gd name="connsiteX470" fmla="*/ 91605 w 2647519"/>
                          <a:gd name="connsiteY470" fmla="*/ 1169670 h 2612594"/>
                          <a:gd name="connsiteX471" fmla="*/ 88747 w 2647519"/>
                          <a:gd name="connsiteY471" fmla="*/ 1205865 h 2612594"/>
                          <a:gd name="connsiteX472" fmla="*/ 93510 w 2647519"/>
                          <a:gd name="connsiteY472" fmla="*/ 1243965 h 2612594"/>
                          <a:gd name="connsiteX473" fmla="*/ 95742 w 2647519"/>
                          <a:gd name="connsiteY473" fmla="*/ 1223205 h 2612594"/>
                          <a:gd name="connsiteX474" fmla="*/ 95415 w 2647519"/>
                          <a:gd name="connsiteY474" fmla="*/ 1216342 h 2612594"/>
                          <a:gd name="connsiteX475" fmla="*/ 99225 w 2647519"/>
                          <a:gd name="connsiteY475" fmla="*/ 1176337 h 2612594"/>
                          <a:gd name="connsiteX476" fmla="*/ 107797 w 2647519"/>
                          <a:gd name="connsiteY476" fmla="*/ 1117282 h 2612594"/>
                          <a:gd name="connsiteX477" fmla="*/ 114596 w 2647519"/>
                          <a:gd name="connsiteY477" fmla="*/ 1109123 h 2612594"/>
                          <a:gd name="connsiteX478" fmla="*/ 124469 w 2647519"/>
                          <a:gd name="connsiteY478" fmla="*/ 1043051 h 2612594"/>
                          <a:gd name="connsiteX479" fmla="*/ 123990 w 2647519"/>
                          <a:gd name="connsiteY479" fmla="*/ 1031557 h 2612594"/>
                          <a:gd name="connsiteX480" fmla="*/ 133400 w 2647519"/>
                          <a:gd name="connsiteY480" fmla="*/ 1004580 h 2612594"/>
                          <a:gd name="connsiteX481" fmla="*/ 138999 w 2647519"/>
                          <a:gd name="connsiteY481" fmla="*/ 981931 h 2612594"/>
                          <a:gd name="connsiteX482" fmla="*/ 137325 w 2647519"/>
                          <a:gd name="connsiteY482" fmla="*/ 985837 h 2612594"/>
                          <a:gd name="connsiteX483" fmla="*/ 131610 w 2647519"/>
                          <a:gd name="connsiteY483" fmla="*/ 983932 h 2612594"/>
                          <a:gd name="connsiteX484" fmla="*/ 117322 w 2647519"/>
                          <a:gd name="connsiteY484" fmla="*/ 1024890 h 2612594"/>
                          <a:gd name="connsiteX485" fmla="*/ 118275 w 2647519"/>
                          <a:gd name="connsiteY485" fmla="*/ 1047750 h 2612594"/>
                          <a:gd name="connsiteX486" fmla="*/ 111607 w 2647519"/>
                          <a:gd name="connsiteY486" fmla="*/ 1091565 h 2612594"/>
                          <a:gd name="connsiteX487" fmla="*/ 110655 w 2647519"/>
                          <a:gd name="connsiteY487" fmla="*/ 1099185 h 2612594"/>
                          <a:gd name="connsiteX488" fmla="*/ 101130 w 2647519"/>
                          <a:gd name="connsiteY488" fmla="*/ 1110615 h 2612594"/>
                          <a:gd name="connsiteX489" fmla="*/ 103987 w 2647519"/>
                          <a:gd name="connsiteY489" fmla="*/ 1088707 h 2612594"/>
                          <a:gd name="connsiteX490" fmla="*/ 107797 w 2647519"/>
                          <a:gd name="connsiteY490" fmla="*/ 1066800 h 2612594"/>
                          <a:gd name="connsiteX491" fmla="*/ 115417 w 2647519"/>
                          <a:gd name="connsiteY491" fmla="*/ 1023937 h 2612594"/>
                          <a:gd name="connsiteX492" fmla="*/ 131610 w 2647519"/>
                          <a:gd name="connsiteY492" fmla="*/ 966787 h 2612594"/>
                          <a:gd name="connsiteX493" fmla="*/ 156375 w 2647519"/>
                          <a:gd name="connsiteY493" fmla="*/ 882967 h 2612594"/>
                          <a:gd name="connsiteX494" fmla="*/ 167805 w 2647519"/>
                          <a:gd name="connsiteY494" fmla="*/ 842962 h 2612594"/>
                          <a:gd name="connsiteX495" fmla="*/ 180187 w 2647519"/>
                          <a:gd name="connsiteY495" fmla="*/ 803910 h 2612594"/>
                          <a:gd name="connsiteX496" fmla="*/ 267817 w 2647519"/>
                          <a:gd name="connsiteY496" fmla="*/ 643890 h 2612594"/>
                          <a:gd name="connsiteX497" fmla="*/ 276390 w 2647519"/>
                          <a:gd name="connsiteY497" fmla="*/ 613410 h 2612594"/>
                          <a:gd name="connsiteX498" fmla="*/ 293536 w 2647519"/>
                          <a:gd name="connsiteY498" fmla="*/ 518160 h 2612594"/>
                          <a:gd name="connsiteX499" fmla="*/ 293535 w 2647519"/>
                          <a:gd name="connsiteY499" fmla="*/ 518160 h 2612594"/>
                          <a:gd name="connsiteX500" fmla="*/ 298297 w 2647519"/>
                          <a:gd name="connsiteY500" fmla="*/ 521970 h 2612594"/>
                          <a:gd name="connsiteX501" fmla="*/ 298297 w 2647519"/>
                          <a:gd name="connsiteY501" fmla="*/ 521969 h 2612594"/>
                          <a:gd name="connsiteX502" fmla="*/ 465169 w 2647519"/>
                          <a:gd name="connsiteY502" fmla="*/ 382550 h 2612594"/>
                          <a:gd name="connsiteX503" fmla="*/ 464986 w 2647519"/>
                          <a:gd name="connsiteY503" fmla="*/ 382696 h 2612594"/>
                          <a:gd name="connsiteX504" fmla="*/ 464430 w 2647519"/>
                          <a:gd name="connsiteY504" fmla="*/ 383325 h 2612594"/>
                          <a:gd name="connsiteX505" fmla="*/ 456651 w 2647519"/>
                          <a:gd name="connsiteY505" fmla="*/ 391477 h 2612594"/>
                          <a:gd name="connsiteX506" fmla="*/ 454684 w 2647519"/>
                          <a:gd name="connsiteY506" fmla="*/ 394338 h 2612594"/>
                          <a:gd name="connsiteX507" fmla="*/ 453399 w 2647519"/>
                          <a:gd name="connsiteY507" fmla="*/ 395790 h 2612594"/>
                          <a:gd name="connsiteX508" fmla="*/ 447840 w 2647519"/>
                          <a:gd name="connsiteY508" fmla="*/ 403860 h 2612594"/>
                          <a:gd name="connsiteX509" fmla="*/ 389738 w 2647519"/>
                          <a:gd name="connsiteY509" fmla="*/ 472440 h 2612594"/>
                          <a:gd name="connsiteX510" fmla="*/ 373545 w 2647519"/>
                          <a:gd name="connsiteY510" fmla="*/ 491490 h 2612594"/>
                          <a:gd name="connsiteX511" fmla="*/ 357353 w 2647519"/>
                          <a:gd name="connsiteY511" fmla="*/ 511492 h 2612594"/>
                          <a:gd name="connsiteX512" fmla="*/ 285752 w 2647519"/>
                          <a:gd name="connsiteY512" fmla="*/ 590631 h 2612594"/>
                          <a:gd name="connsiteX513" fmla="*/ 358305 w 2647519"/>
                          <a:gd name="connsiteY513" fmla="*/ 510540 h 2612594"/>
                          <a:gd name="connsiteX514" fmla="*/ 374497 w 2647519"/>
                          <a:gd name="connsiteY514" fmla="*/ 490537 h 2612594"/>
                          <a:gd name="connsiteX515" fmla="*/ 390690 w 2647519"/>
                          <a:gd name="connsiteY515" fmla="*/ 471487 h 2612594"/>
                          <a:gd name="connsiteX516" fmla="*/ 448792 w 2647519"/>
                          <a:gd name="connsiteY516" fmla="*/ 402907 h 2612594"/>
                          <a:gd name="connsiteX517" fmla="*/ 454684 w 2647519"/>
                          <a:gd name="connsiteY517" fmla="*/ 394338 h 2612594"/>
                          <a:gd name="connsiteX518" fmla="*/ 464430 w 2647519"/>
                          <a:gd name="connsiteY518" fmla="*/ 383325 h 2612594"/>
                          <a:gd name="connsiteX519" fmla="*/ 489348 w 2647519"/>
                          <a:gd name="connsiteY519" fmla="*/ 316869 h 2612594"/>
                          <a:gd name="connsiteX520" fmla="*/ 481127 w 2647519"/>
                          <a:gd name="connsiteY520" fmla="*/ 319733 h 2612594"/>
                          <a:gd name="connsiteX521" fmla="*/ 475013 w 2647519"/>
                          <a:gd name="connsiteY521" fmla="*/ 322003 h 2612594"/>
                          <a:gd name="connsiteX522" fmla="*/ 473558 w 2647519"/>
                          <a:gd name="connsiteY522" fmla="*/ 323849 h 2612594"/>
                          <a:gd name="connsiteX523" fmla="*/ 463080 w 2647519"/>
                          <a:gd name="connsiteY523" fmla="*/ 333374 h 2612594"/>
                          <a:gd name="connsiteX524" fmla="*/ 436410 w 2647519"/>
                          <a:gd name="connsiteY524" fmla="*/ 350519 h 2612594"/>
                          <a:gd name="connsiteX525" fmla="*/ 418313 w 2647519"/>
                          <a:gd name="connsiteY525" fmla="*/ 370522 h 2612594"/>
                          <a:gd name="connsiteX526" fmla="*/ 401168 w 2647519"/>
                          <a:gd name="connsiteY526" fmla="*/ 390524 h 2612594"/>
                          <a:gd name="connsiteX527" fmla="*/ 389738 w 2647519"/>
                          <a:gd name="connsiteY527" fmla="*/ 401002 h 2612594"/>
                          <a:gd name="connsiteX528" fmla="*/ 389350 w 2647519"/>
                          <a:gd name="connsiteY528" fmla="*/ 400516 h 2612594"/>
                          <a:gd name="connsiteX529" fmla="*/ 378546 w 2647519"/>
                          <a:gd name="connsiteY529" fmla="*/ 413504 h 2612594"/>
                          <a:gd name="connsiteX530" fmla="*/ 360210 w 2647519"/>
                          <a:gd name="connsiteY530" fmla="*/ 436245 h 2612594"/>
                          <a:gd name="connsiteX531" fmla="*/ 330683 w 2647519"/>
                          <a:gd name="connsiteY531" fmla="*/ 468630 h 2612594"/>
                          <a:gd name="connsiteX532" fmla="*/ 335445 w 2647519"/>
                          <a:gd name="connsiteY532" fmla="*/ 474344 h 2612594"/>
                          <a:gd name="connsiteX533" fmla="*/ 335536 w 2647519"/>
                          <a:gd name="connsiteY533" fmla="*/ 474264 h 2612594"/>
                          <a:gd name="connsiteX534" fmla="*/ 331635 w 2647519"/>
                          <a:gd name="connsiteY534" fmla="*/ 469582 h 2612594"/>
                          <a:gd name="connsiteX535" fmla="*/ 361162 w 2647519"/>
                          <a:gd name="connsiteY535" fmla="*/ 437197 h 2612594"/>
                          <a:gd name="connsiteX536" fmla="*/ 390690 w 2647519"/>
                          <a:gd name="connsiteY536" fmla="*/ 401002 h 2612594"/>
                          <a:gd name="connsiteX537" fmla="*/ 402120 w 2647519"/>
                          <a:gd name="connsiteY537" fmla="*/ 390525 h 2612594"/>
                          <a:gd name="connsiteX538" fmla="*/ 419265 w 2647519"/>
                          <a:gd name="connsiteY538" fmla="*/ 370522 h 2612594"/>
                          <a:gd name="connsiteX539" fmla="*/ 437362 w 2647519"/>
                          <a:gd name="connsiteY539" fmla="*/ 350520 h 2612594"/>
                          <a:gd name="connsiteX540" fmla="*/ 464032 w 2647519"/>
                          <a:gd name="connsiteY540" fmla="*/ 333375 h 2612594"/>
                          <a:gd name="connsiteX541" fmla="*/ 474510 w 2647519"/>
                          <a:gd name="connsiteY541" fmla="*/ 323850 h 2612594"/>
                          <a:gd name="connsiteX542" fmla="*/ 485940 w 2647519"/>
                          <a:gd name="connsiteY542" fmla="*/ 319564 h 2612594"/>
                          <a:gd name="connsiteX543" fmla="*/ 489548 w 2647519"/>
                          <a:gd name="connsiteY543" fmla="*/ 318444 h 2612594"/>
                          <a:gd name="connsiteX544" fmla="*/ 1868970 w 2647519"/>
                          <a:gd name="connsiteY544" fmla="*/ 144780 h 2612594"/>
                          <a:gd name="connsiteX545" fmla="*/ 1917547 w 2647519"/>
                          <a:gd name="connsiteY545" fmla="*/ 166687 h 2612594"/>
                          <a:gd name="connsiteX546" fmla="*/ 1938502 w 2647519"/>
                          <a:gd name="connsiteY546" fmla="*/ 183832 h 2612594"/>
                          <a:gd name="connsiteX547" fmla="*/ 1891830 w 2647519"/>
                          <a:gd name="connsiteY547" fmla="*/ 160972 h 2612594"/>
                          <a:gd name="connsiteX548" fmla="*/ 1868970 w 2647519"/>
                          <a:gd name="connsiteY548" fmla="*/ 144780 h 2612594"/>
                          <a:gd name="connsiteX549" fmla="*/ 1710855 w 2647519"/>
                          <a:gd name="connsiteY549" fmla="*/ 75247 h 2612594"/>
                          <a:gd name="connsiteX550" fmla="*/ 1748955 w 2647519"/>
                          <a:gd name="connsiteY550" fmla="*/ 83819 h 2612594"/>
                          <a:gd name="connsiteX551" fmla="*/ 1802295 w 2647519"/>
                          <a:gd name="connsiteY551" fmla="*/ 110489 h 2612594"/>
                          <a:gd name="connsiteX552" fmla="*/ 1710855 w 2647519"/>
                          <a:gd name="connsiteY552" fmla="*/ 75247 h 2612594"/>
                          <a:gd name="connsiteX553" fmla="*/ 1137451 w 2647519"/>
                          <a:gd name="connsiteY553" fmla="*/ 68937 h 2612594"/>
                          <a:gd name="connsiteX554" fmla="*/ 1117448 w 2647519"/>
                          <a:gd name="connsiteY554" fmla="*/ 71437 h 2612594"/>
                          <a:gd name="connsiteX555" fmla="*/ 1074585 w 2647519"/>
                          <a:gd name="connsiteY555" fmla="*/ 77152 h 2612594"/>
                          <a:gd name="connsiteX556" fmla="*/ 1032675 w 2647519"/>
                          <a:gd name="connsiteY556" fmla="*/ 86677 h 2612594"/>
                          <a:gd name="connsiteX557" fmla="*/ 1014578 w 2647519"/>
                          <a:gd name="connsiteY557" fmla="*/ 92392 h 2612594"/>
                          <a:gd name="connsiteX558" fmla="*/ 993623 w 2647519"/>
                          <a:gd name="connsiteY558" fmla="*/ 98107 h 2612594"/>
                          <a:gd name="connsiteX559" fmla="*/ 947769 w 2647519"/>
                          <a:gd name="connsiteY559" fmla="*/ 107115 h 2612594"/>
                          <a:gd name="connsiteX560" fmla="*/ 939330 w 2647519"/>
                          <a:gd name="connsiteY560" fmla="*/ 110490 h 2612594"/>
                          <a:gd name="connsiteX561" fmla="*/ 881228 w 2647519"/>
                          <a:gd name="connsiteY561" fmla="*/ 130492 h 2612594"/>
                          <a:gd name="connsiteX562" fmla="*/ 824078 w 2647519"/>
                          <a:gd name="connsiteY562" fmla="*/ 153352 h 2612594"/>
                          <a:gd name="connsiteX563" fmla="*/ 784073 w 2647519"/>
                          <a:gd name="connsiteY563" fmla="*/ 171450 h 2612594"/>
                          <a:gd name="connsiteX564" fmla="*/ 757403 w 2647519"/>
                          <a:gd name="connsiteY564" fmla="*/ 181927 h 2612594"/>
                          <a:gd name="connsiteX565" fmla="*/ 691680 w 2647519"/>
                          <a:gd name="connsiteY565" fmla="*/ 212407 h 2612594"/>
                          <a:gd name="connsiteX566" fmla="*/ 660248 w 2647519"/>
                          <a:gd name="connsiteY566" fmla="*/ 232410 h 2612594"/>
                          <a:gd name="connsiteX567" fmla="*/ 629768 w 2647519"/>
                          <a:gd name="connsiteY567" fmla="*/ 252412 h 2612594"/>
                          <a:gd name="connsiteX568" fmla="*/ 581190 w 2647519"/>
                          <a:gd name="connsiteY568" fmla="*/ 288607 h 2612594"/>
                          <a:gd name="connsiteX569" fmla="*/ 535470 w 2647519"/>
                          <a:gd name="connsiteY569" fmla="*/ 324802 h 2612594"/>
                          <a:gd name="connsiteX570" fmla="*/ 491713 w 2647519"/>
                          <a:gd name="connsiteY570" fmla="*/ 362974 h 2612594"/>
                          <a:gd name="connsiteX571" fmla="*/ 495465 w 2647519"/>
                          <a:gd name="connsiteY571" fmla="*/ 367665 h 2612594"/>
                          <a:gd name="connsiteX572" fmla="*/ 504752 w 2647519"/>
                          <a:gd name="connsiteY572" fmla="*/ 361295 h 2612594"/>
                          <a:gd name="connsiteX573" fmla="*/ 512657 w 2647519"/>
                          <a:gd name="connsiteY573" fmla="*/ 355403 h 2612594"/>
                          <a:gd name="connsiteX574" fmla="*/ 541185 w 2647519"/>
                          <a:gd name="connsiteY574" fmla="*/ 330517 h 2612594"/>
                          <a:gd name="connsiteX575" fmla="*/ 586905 w 2647519"/>
                          <a:gd name="connsiteY575" fmla="*/ 294322 h 2612594"/>
                          <a:gd name="connsiteX576" fmla="*/ 635482 w 2647519"/>
                          <a:gd name="connsiteY576" fmla="*/ 258127 h 2612594"/>
                          <a:gd name="connsiteX577" fmla="*/ 665962 w 2647519"/>
                          <a:gd name="connsiteY577" fmla="*/ 238124 h 2612594"/>
                          <a:gd name="connsiteX578" fmla="*/ 697395 w 2647519"/>
                          <a:gd name="connsiteY578" fmla="*/ 218122 h 2612594"/>
                          <a:gd name="connsiteX579" fmla="*/ 763117 w 2647519"/>
                          <a:gd name="connsiteY579" fmla="*/ 187642 h 2612594"/>
                          <a:gd name="connsiteX580" fmla="*/ 788835 w 2647519"/>
                          <a:gd name="connsiteY580" fmla="*/ 174307 h 2612594"/>
                          <a:gd name="connsiteX581" fmla="*/ 828840 w 2647519"/>
                          <a:gd name="connsiteY581" fmla="*/ 156209 h 2612594"/>
                          <a:gd name="connsiteX582" fmla="*/ 885990 w 2647519"/>
                          <a:gd name="connsiteY582" fmla="*/ 133349 h 2612594"/>
                          <a:gd name="connsiteX583" fmla="*/ 944092 w 2647519"/>
                          <a:gd name="connsiteY583" fmla="*/ 113347 h 2612594"/>
                          <a:gd name="connsiteX584" fmla="*/ 968499 w 2647519"/>
                          <a:gd name="connsiteY584" fmla="*/ 108553 h 2612594"/>
                          <a:gd name="connsiteX585" fmla="*/ 980289 w 2647519"/>
                          <a:gd name="connsiteY585" fmla="*/ 104524 h 2612594"/>
                          <a:gd name="connsiteX586" fmla="*/ 1140765 w 2647519"/>
                          <a:gd name="connsiteY586" fmla="*/ 69904 h 2612594"/>
                          <a:gd name="connsiteX587" fmla="*/ 1478088 w 2647519"/>
                          <a:gd name="connsiteY587" fmla="*/ 48458 h 2612594"/>
                          <a:gd name="connsiteX588" fmla="*/ 1498447 w 2647519"/>
                          <a:gd name="connsiteY588" fmla="*/ 50482 h 2612594"/>
                          <a:gd name="connsiteX589" fmla="*/ 1526070 w 2647519"/>
                          <a:gd name="connsiteY589" fmla="*/ 60007 h 2612594"/>
                          <a:gd name="connsiteX590" fmla="*/ 1505115 w 2647519"/>
                          <a:gd name="connsiteY590" fmla="*/ 57150 h 2612594"/>
                          <a:gd name="connsiteX591" fmla="*/ 1461300 w 2647519"/>
                          <a:gd name="connsiteY591" fmla="*/ 48577 h 2612594"/>
                          <a:gd name="connsiteX592" fmla="*/ 1478088 w 2647519"/>
                          <a:gd name="connsiteY592" fmla="*/ 48458 h 2612594"/>
                          <a:gd name="connsiteX593" fmla="*/ 1588935 w 2647519"/>
                          <a:gd name="connsiteY593" fmla="*/ 40957 h 2612594"/>
                          <a:gd name="connsiteX594" fmla="*/ 1627987 w 2647519"/>
                          <a:gd name="connsiteY594" fmla="*/ 43814 h 2612594"/>
                          <a:gd name="connsiteX595" fmla="*/ 1675612 w 2647519"/>
                          <a:gd name="connsiteY595" fmla="*/ 62864 h 2612594"/>
                          <a:gd name="connsiteX596" fmla="*/ 1616557 w 2647519"/>
                          <a:gd name="connsiteY596" fmla="*/ 52387 h 2612594"/>
                          <a:gd name="connsiteX597" fmla="*/ 1588935 w 2647519"/>
                          <a:gd name="connsiteY597" fmla="*/ 40957 h 2612594"/>
                          <a:gd name="connsiteX598" fmla="*/ 1270324 w 2647519"/>
                          <a:gd name="connsiteY598" fmla="*/ 40719 h 2612594"/>
                          <a:gd name="connsiteX599" fmla="*/ 1160310 w 2647519"/>
                          <a:gd name="connsiteY599" fmla="*/ 46672 h 2612594"/>
                          <a:gd name="connsiteX600" fmla="*/ 1084110 w 2647519"/>
                          <a:gd name="connsiteY600" fmla="*/ 57149 h 2612594"/>
                          <a:gd name="connsiteX601" fmla="*/ 1047915 w 2647519"/>
                          <a:gd name="connsiteY601" fmla="*/ 66674 h 2612594"/>
                          <a:gd name="connsiteX602" fmla="*/ 1016482 w 2647519"/>
                          <a:gd name="connsiteY602" fmla="*/ 78104 h 2612594"/>
                          <a:gd name="connsiteX603" fmla="*/ 972667 w 2647519"/>
                          <a:gd name="connsiteY603" fmla="*/ 83819 h 2612594"/>
                          <a:gd name="connsiteX604" fmla="*/ 806932 w 2647519"/>
                          <a:gd name="connsiteY604" fmla="*/ 147637 h 2612594"/>
                          <a:gd name="connsiteX605" fmla="*/ 746925 w 2647519"/>
                          <a:gd name="connsiteY605" fmla="*/ 174307 h 2612594"/>
                          <a:gd name="connsiteX606" fmla="*/ 728827 w 2647519"/>
                          <a:gd name="connsiteY606" fmla="*/ 180974 h 2612594"/>
                          <a:gd name="connsiteX607" fmla="*/ 712635 w 2647519"/>
                          <a:gd name="connsiteY607" fmla="*/ 189547 h 2612594"/>
                          <a:gd name="connsiteX608" fmla="*/ 682155 w 2647519"/>
                          <a:gd name="connsiteY608" fmla="*/ 205739 h 2612594"/>
                          <a:gd name="connsiteX609" fmla="*/ 634530 w 2647519"/>
                          <a:gd name="connsiteY609" fmla="*/ 230504 h 2612594"/>
                          <a:gd name="connsiteX610" fmla="*/ 598335 w 2647519"/>
                          <a:gd name="connsiteY610" fmla="*/ 259079 h 2612594"/>
                          <a:gd name="connsiteX611" fmla="*/ 493560 w 2647519"/>
                          <a:gd name="connsiteY611" fmla="*/ 340994 h 2612594"/>
                          <a:gd name="connsiteX612" fmla="*/ 471664 w 2647519"/>
                          <a:gd name="connsiteY612" fmla="*/ 360034 h 2612594"/>
                          <a:gd name="connsiteX613" fmla="*/ 450243 w 2647519"/>
                          <a:gd name="connsiteY613" fmla="*/ 379593 h 2612594"/>
                          <a:gd name="connsiteX614" fmla="*/ 450697 w 2647519"/>
                          <a:gd name="connsiteY614" fmla="*/ 380047 h 2612594"/>
                          <a:gd name="connsiteX615" fmla="*/ 285915 w 2647519"/>
                          <a:gd name="connsiteY615" fmla="*/ 573404 h 2612594"/>
                          <a:gd name="connsiteX616" fmla="*/ 252577 w 2647519"/>
                          <a:gd name="connsiteY616" fmla="*/ 619124 h 2612594"/>
                          <a:gd name="connsiteX617" fmla="*/ 237337 w 2647519"/>
                          <a:gd name="connsiteY617" fmla="*/ 646747 h 2612594"/>
                          <a:gd name="connsiteX618" fmla="*/ 222097 w 2647519"/>
                          <a:gd name="connsiteY618" fmla="*/ 672464 h 2612594"/>
                          <a:gd name="connsiteX619" fmla="*/ 193522 w 2647519"/>
                          <a:gd name="connsiteY619" fmla="*/ 725804 h 2612594"/>
                          <a:gd name="connsiteX620" fmla="*/ 162439 w 2647519"/>
                          <a:gd name="connsiteY620" fmla="*/ 774785 h 2612594"/>
                          <a:gd name="connsiteX621" fmla="*/ 162090 w 2647519"/>
                          <a:gd name="connsiteY621" fmla="*/ 776287 h 2612594"/>
                          <a:gd name="connsiteX622" fmla="*/ 151612 w 2647519"/>
                          <a:gd name="connsiteY622" fmla="*/ 804862 h 2612594"/>
                          <a:gd name="connsiteX623" fmla="*/ 143992 w 2647519"/>
                          <a:gd name="connsiteY623" fmla="*/ 818197 h 2612594"/>
                          <a:gd name="connsiteX624" fmla="*/ 142087 w 2647519"/>
                          <a:gd name="connsiteY624" fmla="*/ 820102 h 2612594"/>
                          <a:gd name="connsiteX625" fmla="*/ 133634 w 2647519"/>
                          <a:gd name="connsiteY625" fmla="*/ 848201 h 2612594"/>
                          <a:gd name="connsiteX626" fmla="*/ 131610 w 2647519"/>
                          <a:gd name="connsiteY626" fmla="*/ 864870 h 2612594"/>
                          <a:gd name="connsiteX627" fmla="*/ 129705 w 2647519"/>
                          <a:gd name="connsiteY627" fmla="*/ 888682 h 2612594"/>
                          <a:gd name="connsiteX628" fmla="*/ 116370 w 2647519"/>
                          <a:gd name="connsiteY628" fmla="*/ 927735 h 2612594"/>
                          <a:gd name="connsiteX629" fmla="*/ 103987 w 2647519"/>
                          <a:gd name="connsiteY629" fmla="*/ 966787 h 2612594"/>
                          <a:gd name="connsiteX630" fmla="*/ 90652 w 2647519"/>
                          <a:gd name="connsiteY630" fmla="*/ 1023937 h 2612594"/>
                          <a:gd name="connsiteX631" fmla="*/ 83032 w 2647519"/>
                          <a:gd name="connsiteY631" fmla="*/ 1076325 h 2612594"/>
                          <a:gd name="connsiteX632" fmla="*/ 78270 w 2647519"/>
                          <a:gd name="connsiteY632" fmla="*/ 1128712 h 2612594"/>
                          <a:gd name="connsiteX633" fmla="*/ 84937 w 2647519"/>
                          <a:gd name="connsiteY633" fmla="*/ 1092517 h 2612594"/>
                          <a:gd name="connsiteX634" fmla="*/ 85555 w 2647519"/>
                          <a:gd name="connsiteY634" fmla="*/ 1089530 h 2612594"/>
                          <a:gd name="connsiteX635" fmla="*/ 86842 w 2647519"/>
                          <a:gd name="connsiteY635" fmla="*/ 1075372 h 2612594"/>
                          <a:gd name="connsiteX636" fmla="*/ 94462 w 2647519"/>
                          <a:gd name="connsiteY636" fmla="*/ 1022985 h 2612594"/>
                          <a:gd name="connsiteX637" fmla="*/ 96848 w 2647519"/>
                          <a:gd name="connsiteY637" fmla="*/ 1023781 h 2612594"/>
                          <a:gd name="connsiteX638" fmla="*/ 97055 w 2647519"/>
                          <a:gd name="connsiteY638" fmla="*/ 1022896 h 2612594"/>
                          <a:gd name="connsiteX639" fmla="*/ 94463 w 2647519"/>
                          <a:gd name="connsiteY639" fmla="*/ 1022032 h 2612594"/>
                          <a:gd name="connsiteX640" fmla="*/ 107798 w 2647519"/>
                          <a:gd name="connsiteY640" fmla="*/ 964882 h 2612594"/>
                          <a:gd name="connsiteX641" fmla="*/ 120180 w 2647519"/>
                          <a:gd name="connsiteY641" fmla="*/ 925829 h 2612594"/>
                          <a:gd name="connsiteX642" fmla="*/ 133454 w 2647519"/>
                          <a:gd name="connsiteY642" fmla="*/ 886956 h 2612594"/>
                          <a:gd name="connsiteX643" fmla="*/ 132563 w 2647519"/>
                          <a:gd name="connsiteY643" fmla="*/ 886777 h 2612594"/>
                          <a:gd name="connsiteX644" fmla="*/ 134468 w 2647519"/>
                          <a:gd name="connsiteY644" fmla="*/ 862965 h 2612594"/>
                          <a:gd name="connsiteX645" fmla="*/ 144945 w 2647519"/>
                          <a:gd name="connsiteY645" fmla="*/ 818197 h 2612594"/>
                          <a:gd name="connsiteX646" fmla="*/ 152565 w 2647519"/>
                          <a:gd name="connsiteY646" fmla="*/ 804862 h 2612594"/>
                          <a:gd name="connsiteX647" fmla="*/ 152821 w 2647519"/>
                          <a:gd name="connsiteY647" fmla="*/ 804166 h 2612594"/>
                          <a:gd name="connsiteX648" fmla="*/ 163043 w 2647519"/>
                          <a:gd name="connsiteY648" fmla="*/ 776287 h 2612594"/>
                          <a:gd name="connsiteX649" fmla="*/ 194475 w 2647519"/>
                          <a:gd name="connsiteY649" fmla="*/ 726757 h 2612594"/>
                          <a:gd name="connsiteX650" fmla="*/ 223050 w 2647519"/>
                          <a:gd name="connsiteY650" fmla="*/ 673417 h 2612594"/>
                          <a:gd name="connsiteX651" fmla="*/ 238290 w 2647519"/>
                          <a:gd name="connsiteY651" fmla="*/ 647700 h 2612594"/>
                          <a:gd name="connsiteX652" fmla="*/ 253530 w 2647519"/>
                          <a:gd name="connsiteY652" fmla="*/ 620077 h 2612594"/>
                          <a:gd name="connsiteX653" fmla="*/ 286868 w 2647519"/>
                          <a:gd name="connsiteY653" fmla="*/ 574357 h 2612594"/>
                          <a:gd name="connsiteX654" fmla="*/ 451650 w 2647519"/>
                          <a:gd name="connsiteY654" fmla="*/ 381000 h 2612594"/>
                          <a:gd name="connsiteX655" fmla="*/ 495465 w 2647519"/>
                          <a:gd name="connsiteY655" fmla="*/ 340995 h 2612594"/>
                          <a:gd name="connsiteX656" fmla="*/ 600240 w 2647519"/>
                          <a:gd name="connsiteY656" fmla="*/ 259080 h 2612594"/>
                          <a:gd name="connsiteX657" fmla="*/ 636435 w 2647519"/>
                          <a:gd name="connsiteY657" fmla="*/ 230505 h 2612594"/>
                          <a:gd name="connsiteX658" fmla="*/ 684060 w 2647519"/>
                          <a:gd name="connsiteY658" fmla="*/ 205740 h 2612594"/>
                          <a:gd name="connsiteX659" fmla="*/ 714540 w 2647519"/>
                          <a:gd name="connsiteY659" fmla="*/ 189547 h 2612594"/>
                          <a:gd name="connsiteX660" fmla="*/ 730733 w 2647519"/>
                          <a:gd name="connsiteY660" fmla="*/ 180975 h 2612594"/>
                          <a:gd name="connsiteX661" fmla="*/ 748830 w 2647519"/>
                          <a:gd name="connsiteY661" fmla="*/ 174307 h 2612594"/>
                          <a:gd name="connsiteX662" fmla="*/ 808838 w 2647519"/>
                          <a:gd name="connsiteY662" fmla="*/ 147637 h 2612594"/>
                          <a:gd name="connsiteX663" fmla="*/ 974573 w 2647519"/>
                          <a:gd name="connsiteY663" fmla="*/ 83820 h 2612594"/>
                          <a:gd name="connsiteX664" fmla="*/ 1018388 w 2647519"/>
                          <a:gd name="connsiteY664" fmla="*/ 78105 h 2612594"/>
                          <a:gd name="connsiteX665" fmla="*/ 1049820 w 2647519"/>
                          <a:gd name="connsiteY665" fmla="*/ 66675 h 2612594"/>
                          <a:gd name="connsiteX666" fmla="*/ 1086015 w 2647519"/>
                          <a:gd name="connsiteY666" fmla="*/ 57150 h 2612594"/>
                          <a:gd name="connsiteX667" fmla="*/ 1162215 w 2647519"/>
                          <a:gd name="connsiteY667" fmla="*/ 46672 h 2612594"/>
                          <a:gd name="connsiteX668" fmla="*/ 1272229 w 2647519"/>
                          <a:gd name="connsiteY668" fmla="*/ 41076 h 2612594"/>
                          <a:gd name="connsiteX669" fmla="*/ 1360655 w 2647519"/>
                          <a:gd name="connsiteY669" fmla="*/ 44043 h 2612594"/>
                          <a:gd name="connsiteX670" fmla="*/ 1404150 w 2647519"/>
                          <a:gd name="connsiteY670" fmla="*/ 0 h 2612594"/>
                          <a:gd name="connsiteX671" fmla="*/ 1448917 w 2647519"/>
                          <a:gd name="connsiteY671" fmla="*/ 2857 h 2612594"/>
                          <a:gd name="connsiteX672" fmla="*/ 1494637 w 2647519"/>
                          <a:gd name="connsiteY672" fmla="*/ 7620 h 2612594"/>
                          <a:gd name="connsiteX673" fmla="*/ 1525117 w 2647519"/>
                          <a:gd name="connsiteY673" fmla="*/ 15240 h 2612594"/>
                          <a:gd name="connsiteX674" fmla="*/ 1545120 w 2647519"/>
                          <a:gd name="connsiteY674" fmla="*/ 24765 h 2612594"/>
                          <a:gd name="connsiteX675" fmla="*/ 1569885 w 2647519"/>
                          <a:gd name="connsiteY675" fmla="*/ 20002 h 2612594"/>
                          <a:gd name="connsiteX676" fmla="*/ 1607032 w 2647519"/>
                          <a:gd name="connsiteY676" fmla="*/ 28575 h 2612594"/>
                          <a:gd name="connsiteX677" fmla="*/ 1629892 w 2647519"/>
                          <a:gd name="connsiteY677" fmla="*/ 35242 h 2612594"/>
                          <a:gd name="connsiteX678" fmla="*/ 1628940 w 2647519"/>
                          <a:gd name="connsiteY678" fmla="*/ 36195 h 2612594"/>
                          <a:gd name="connsiteX679" fmla="*/ 1627987 w 2647519"/>
                          <a:gd name="connsiteY679" fmla="*/ 42862 h 2612594"/>
                          <a:gd name="connsiteX680" fmla="*/ 1588935 w 2647519"/>
                          <a:gd name="connsiteY680" fmla="*/ 40005 h 2612594"/>
                          <a:gd name="connsiteX681" fmla="*/ 1575600 w 2647519"/>
                          <a:gd name="connsiteY681" fmla="*/ 36195 h 2612594"/>
                          <a:gd name="connsiteX682" fmla="*/ 1562265 w 2647519"/>
                          <a:gd name="connsiteY682" fmla="*/ 33337 h 2612594"/>
                          <a:gd name="connsiteX683" fmla="*/ 1536547 w 2647519"/>
                          <a:gd name="connsiteY683" fmla="*/ 27622 h 2612594"/>
                          <a:gd name="connsiteX684" fmla="*/ 1510830 w 2647519"/>
                          <a:gd name="connsiteY684" fmla="*/ 21907 h 2612594"/>
                          <a:gd name="connsiteX685" fmla="*/ 1484160 w 2647519"/>
                          <a:gd name="connsiteY685" fmla="*/ 18097 h 2612594"/>
                          <a:gd name="connsiteX686" fmla="*/ 1454633 w 2647519"/>
                          <a:gd name="connsiteY686" fmla="*/ 18097 h 2612594"/>
                          <a:gd name="connsiteX687" fmla="*/ 1430820 w 2647519"/>
                          <a:gd name="connsiteY687" fmla="*/ 18097 h 2612594"/>
                          <a:gd name="connsiteX688" fmla="*/ 1393673 w 2647519"/>
                          <a:gd name="connsiteY688" fmla="*/ 18097 h 2612594"/>
                          <a:gd name="connsiteX689" fmla="*/ 1391928 w 2647519"/>
                          <a:gd name="connsiteY689" fmla="*/ 17540 h 2612594"/>
                          <a:gd name="connsiteX690" fmla="*/ 1375575 w 2647519"/>
                          <a:gd name="connsiteY690" fmla="*/ 25717 h 2612594"/>
                          <a:gd name="connsiteX691" fmla="*/ 1381290 w 2647519"/>
                          <a:gd name="connsiteY691" fmla="*/ 35242 h 2612594"/>
                          <a:gd name="connsiteX692" fmla="*/ 1438440 w 2647519"/>
                          <a:gd name="connsiteY692" fmla="*/ 46672 h 2612594"/>
                          <a:gd name="connsiteX693" fmla="*/ 1413008 w 2647519"/>
                          <a:gd name="connsiteY693" fmla="*/ 47116 h 2612594"/>
                          <a:gd name="connsiteX694" fmla="*/ 1413437 w 2647519"/>
                          <a:gd name="connsiteY694" fmla="*/ 47149 h 2612594"/>
                          <a:gd name="connsiteX695" fmla="*/ 1440345 w 2647519"/>
                          <a:gd name="connsiteY695" fmla="*/ 46672 h 2612594"/>
                          <a:gd name="connsiteX696" fmla="*/ 1463205 w 2647519"/>
                          <a:gd name="connsiteY696" fmla="*/ 49530 h 2612594"/>
                          <a:gd name="connsiteX697" fmla="*/ 1507020 w 2647519"/>
                          <a:gd name="connsiteY697" fmla="*/ 58102 h 2612594"/>
                          <a:gd name="connsiteX698" fmla="*/ 1527975 w 2647519"/>
                          <a:gd name="connsiteY698" fmla="*/ 60960 h 2612594"/>
                          <a:gd name="connsiteX699" fmla="*/ 1563218 w 2647519"/>
                          <a:gd name="connsiteY699" fmla="*/ 68580 h 2612594"/>
                          <a:gd name="connsiteX700" fmla="*/ 1599413 w 2647519"/>
                          <a:gd name="connsiteY700" fmla="*/ 76200 h 2612594"/>
                          <a:gd name="connsiteX701" fmla="*/ 1634655 w 2647519"/>
                          <a:gd name="connsiteY701" fmla="*/ 84772 h 2612594"/>
                          <a:gd name="connsiteX702" fmla="*/ 1669898 w 2647519"/>
                          <a:gd name="connsiteY702" fmla="*/ 95250 h 2612594"/>
                          <a:gd name="connsiteX703" fmla="*/ 1687043 w 2647519"/>
                          <a:gd name="connsiteY703" fmla="*/ 100012 h 2612594"/>
                          <a:gd name="connsiteX704" fmla="*/ 1704188 w 2647519"/>
                          <a:gd name="connsiteY704" fmla="*/ 105727 h 2612594"/>
                          <a:gd name="connsiteX705" fmla="*/ 1704409 w 2647519"/>
                          <a:gd name="connsiteY705" fmla="*/ 105929 h 2612594"/>
                          <a:gd name="connsiteX706" fmla="*/ 1716704 w 2647519"/>
                          <a:gd name="connsiteY706" fmla="*/ 108049 h 2612594"/>
                          <a:gd name="connsiteX707" fmla="*/ 1746499 w 2647519"/>
                          <a:gd name="connsiteY707" fmla="*/ 119121 h 2612594"/>
                          <a:gd name="connsiteX708" fmla="*/ 1750661 w 2647519"/>
                          <a:gd name="connsiteY708" fmla="*/ 125427 h 2612594"/>
                          <a:gd name="connsiteX709" fmla="*/ 1751813 w 2647519"/>
                          <a:gd name="connsiteY709" fmla="*/ 125730 h 2612594"/>
                          <a:gd name="connsiteX710" fmla="*/ 1778483 w 2647519"/>
                          <a:gd name="connsiteY710" fmla="*/ 136207 h 2612594"/>
                          <a:gd name="connsiteX711" fmla="*/ 1801343 w 2647519"/>
                          <a:gd name="connsiteY711" fmla="*/ 145732 h 2612594"/>
                          <a:gd name="connsiteX712" fmla="*/ 1824203 w 2647519"/>
                          <a:gd name="connsiteY712" fmla="*/ 156210 h 2612594"/>
                          <a:gd name="connsiteX713" fmla="*/ 1841348 w 2647519"/>
                          <a:gd name="connsiteY713" fmla="*/ 165735 h 2612594"/>
                          <a:gd name="connsiteX714" fmla="*/ 1852778 w 2647519"/>
                          <a:gd name="connsiteY714" fmla="*/ 171450 h 2612594"/>
                          <a:gd name="connsiteX715" fmla="*/ 1865160 w 2647519"/>
                          <a:gd name="connsiteY715" fmla="*/ 178117 h 2612594"/>
                          <a:gd name="connsiteX716" fmla="*/ 1907070 w 2647519"/>
                          <a:gd name="connsiteY716" fmla="*/ 201930 h 2612594"/>
                          <a:gd name="connsiteX717" fmla="*/ 1960410 w 2647519"/>
                          <a:gd name="connsiteY717" fmla="*/ 236220 h 2612594"/>
                          <a:gd name="connsiteX718" fmla="*/ 1988033 w 2647519"/>
                          <a:gd name="connsiteY718" fmla="*/ 255270 h 2612594"/>
                          <a:gd name="connsiteX719" fmla="*/ 1988833 w 2647519"/>
                          <a:gd name="connsiteY719" fmla="*/ 255841 h 2612594"/>
                          <a:gd name="connsiteX720" fmla="*/ 2002949 w 2647519"/>
                          <a:gd name="connsiteY720" fmla="*/ 264417 h 2612594"/>
                          <a:gd name="connsiteX721" fmla="*/ 2540483 w 2647519"/>
                          <a:gd name="connsiteY721" fmla="*/ 1275397 h 2612594"/>
                          <a:gd name="connsiteX722" fmla="*/ 2540081 w 2647519"/>
                          <a:gd name="connsiteY722" fmla="*/ 1283368 h 2612594"/>
                          <a:gd name="connsiteX723" fmla="*/ 2550960 w 2647519"/>
                          <a:gd name="connsiteY723" fmla="*/ 1284922 h 2612594"/>
                          <a:gd name="connsiteX724" fmla="*/ 2561437 w 2647519"/>
                          <a:gd name="connsiteY724" fmla="*/ 1292542 h 2612594"/>
                          <a:gd name="connsiteX725" fmla="*/ 2566200 w 2647519"/>
                          <a:gd name="connsiteY725" fmla="*/ 1318259 h 2612594"/>
                          <a:gd name="connsiteX726" fmla="*/ 2584297 w 2647519"/>
                          <a:gd name="connsiteY726" fmla="*/ 1348739 h 2612594"/>
                          <a:gd name="connsiteX727" fmla="*/ 2591918 w 2647519"/>
                          <a:gd name="connsiteY727" fmla="*/ 1349432 h 2612594"/>
                          <a:gd name="connsiteX728" fmla="*/ 2591918 w 2647519"/>
                          <a:gd name="connsiteY728" fmla="*/ 1342072 h 2612594"/>
                          <a:gd name="connsiteX729" fmla="*/ 2599661 w 2647519"/>
                          <a:gd name="connsiteY729" fmla="*/ 1320563 h 2612594"/>
                          <a:gd name="connsiteX730" fmla="*/ 2599537 w 2647519"/>
                          <a:gd name="connsiteY730" fmla="*/ 1316355 h 2612594"/>
                          <a:gd name="connsiteX731" fmla="*/ 2607157 w 2647519"/>
                          <a:gd name="connsiteY731" fmla="*/ 1290637 h 2612594"/>
                          <a:gd name="connsiteX732" fmla="*/ 2617635 w 2647519"/>
                          <a:gd name="connsiteY732" fmla="*/ 1290637 h 2612594"/>
                          <a:gd name="connsiteX733" fmla="*/ 2633827 w 2647519"/>
                          <a:gd name="connsiteY733" fmla="*/ 1280160 h 2612594"/>
                          <a:gd name="connsiteX734" fmla="*/ 2635732 w 2647519"/>
                          <a:gd name="connsiteY734" fmla="*/ 1322070 h 2612594"/>
                          <a:gd name="connsiteX735" fmla="*/ 2630970 w 2647519"/>
                          <a:gd name="connsiteY735" fmla="*/ 1342072 h 2612594"/>
                          <a:gd name="connsiteX736" fmla="*/ 2625255 w 2647519"/>
                          <a:gd name="connsiteY736" fmla="*/ 1361122 h 2612594"/>
                          <a:gd name="connsiteX737" fmla="*/ 2622397 w 2647519"/>
                          <a:gd name="connsiteY737" fmla="*/ 1392555 h 2612594"/>
                          <a:gd name="connsiteX738" fmla="*/ 2621445 w 2647519"/>
                          <a:gd name="connsiteY738" fmla="*/ 1408747 h 2612594"/>
                          <a:gd name="connsiteX739" fmla="*/ 2619540 w 2647519"/>
                          <a:gd name="connsiteY739" fmla="*/ 1424940 h 2612594"/>
                          <a:gd name="connsiteX740" fmla="*/ 2615479 w 2647519"/>
                          <a:gd name="connsiteY740" fmla="*/ 1427648 h 2612594"/>
                          <a:gd name="connsiteX741" fmla="*/ 2615730 w 2647519"/>
                          <a:gd name="connsiteY741" fmla="*/ 1428749 h 2612594"/>
                          <a:gd name="connsiteX742" fmla="*/ 2619621 w 2647519"/>
                          <a:gd name="connsiteY742" fmla="*/ 1426155 h 2612594"/>
                          <a:gd name="connsiteX743" fmla="*/ 2621445 w 2647519"/>
                          <a:gd name="connsiteY743" fmla="*/ 1410652 h 2612594"/>
                          <a:gd name="connsiteX744" fmla="*/ 2622397 w 2647519"/>
                          <a:gd name="connsiteY744" fmla="*/ 1394460 h 2612594"/>
                          <a:gd name="connsiteX745" fmla="*/ 2625255 w 2647519"/>
                          <a:gd name="connsiteY745" fmla="*/ 1363027 h 2612594"/>
                          <a:gd name="connsiteX746" fmla="*/ 2630970 w 2647519"/>
                          <a:gd name="connsiteY746" fmla="*/ 1343977 h 2612594"/>
                          <a:gd name="connsiteX747" fmla="*/ 2635732 w 2647519"/>
                          <a:gd name="connsiteY747" fmla="*/ 1323975 h 2612594"/>
                          <a:gd name="connsiteX748" fmla="*/ 2643352 w 2647519"/>
                          <a:gd name="connsiteY748" fmla="*/ 1329690 h 2612594"/>
                          <a:gd name="connsiteX749" fmla="*/ 2642400 w 2647519"/>
                          <a:gd name="connsiteY749" fmla="*/ 1343977 h 2612594"/>
                          <a:gd name="connsiteX750" fmla="*/ 2640495 w 2647519"/>
                          <a:gd name="connsiteY750" fmla="*/ 1358265 h 2612594"/>
                          <a:gd name="connsiteX751" fmla="*/ 2639542 w 2647519"/>
                          <a:gd name="connsiteY751" fmla="*/ 1384935 h 2612594"/>
                          <a:gd name="connsiteX752" fmla="*/ 2637637 w 2647519"/>
                          <a:gd name="connsiteY752" fmla="*/ 1416367 h 2612594"/>
                          <a:gd name="connsiteX753" fmla="*/ 2632875 w 2647519"/>
                          <a:gd name="connsiteY753" fmla="*/ 1449705 h 2612594"/>
                          <a:gd name="connsiteX754" fmla="*/ 2627160 w 2647519"/>
                          <a:gd name="connsiteY754" fmla="*/ 1484947 h 2612594"/>
                          <a:gd name="connsiteX755" fmla="*/ 2620492 w 2647519"/>
                          <a:gd name="connsiteY755" fmla="*/ 1519237 h 2612594"/>
                          <a:gd name="connsiteX756" fmla="*/ 2608110 w 2647519"/>
                          <a:gd name="connsiteY756" fmla="*/ 1591627 h 2612594"/>
                          <a:gd name="connsiteX757" fmla="*/ 2596680 w 2647519"/>
                          <a:gd name="connsiteY757" fmla="*/ 1598295 h 2612594"/>
                          <a:gd name="connsiteX758" fmla="*/ 2582392 w 2647519"/>
                          <a:gd name="connsiteY758" fmla="*/ 1640205 h 2612594"/>
                          <a:gd name="connsiteX759" fmla="*/ 2578582 w 2647519"/>
                          <a:gd name="connsiteY759" fmla="*/ 1680210 h 2612594"/>
                          <a:gd name="connsiteX760" fmla="*/ 2576677 w 2647519"/>
                          <a:gd name="connsiteY760" fmla="*/ 1685925 h 2612594"/>
                          <a:gd name="connsiteX761" fmla="*/ 2560485 w 2647519"/>
                          <a:gd name="connsiteY761" fmla="*/ 1729740 h 2612594"/>
                          <a:gd name="connsiteX762" fmla="*/ 2555722 w 2647519"/>
                          <a:gd name="connsiteY762" fmla="*/ 1733550 h 2612594"/>
                          <a:gd name="connsiteX763" fmla="*/ 2535720 w 2647519"/>
                          <a:gd name="connsiteY763" fmla="*/ 1780222 h 2612594"/>
                          <a:gd name="connsiteX764" fmla="*/ 2556675 w 2647519"/>
                          <a:gd name="connsiteY764" fmla="*/ 1733550 h 2612594"/>
                          <a:gd name="connsiteX765" fmla="*/ 2561437 w 2647519"/>
                          <a:gd name="connsiteY765" fmla="*/ 1729740 h 2612594"/>
                          <a:gd name="connsiteX766" fmla="*/ 2530957 w 2647519"/>
                          <a:gd name="connsiteY766" fmla="*/ 1816417 h 2612594"/>
                          <a:gd name="connsiteX767" fmla="*/ 2514765 w 2647519"/>
                          <a:gd name="connsiteY767" fmla="*/ 1824990 h 2612594"/>
                          <a:gd name="connsiteX768" fmla="*/ 2511407 w 2647519"/>
                          <a:gd name="connsiteY768" fmla="*/ 1831707 h 2612594"/>
                          <a:gd name="connsiteX769" fmla="*/ 2511908 w 2647519"/>
                          <a:gd name="connsiteY769" fmla="*/ 1832609 h 2612594"/>
                          <a:gd name="connsiteX770" fmla="*/ 2515718 w 2647519"/>
                          <a:gd name="connsiteY770" fmla="*/ 1824989 h 2612594"/>
                          <a:gd name="connsiteX771" fmla="*/ 2531910 w 2647519"/>
                          <a:gd name="connsiteY771" fmla="*/ 1816417 h 2612594"/>
                          <a:gd name="connsiteX772" fmla="*/ 2520480 w 2647519"/>
                          <a:gd name="connsiteY772" fmla="*/ 1848802 h 2612594"/>
                          <a:gd name="connsiteX773" fmla="*/ 2499525 w 2647519"/>
                          <a:gd name="connsiteY773" fmla="*/ 1886902 h 2612594"/>
                          <a:gd name="connsiteX774" fmla="*/ 2489048 w 2647519"/>
                          <a:gd name="connsiteY774" fmla="*/ 1905952 h 2612594"/>
                          <a:gd name="connsiteX775" fmla="*/ 2477618 w 2647519"/>
                          <a:gd name="connsiteY775" fmla="*/ 1925002 h 2612594"/>
                          <a:gd name="connsiteX776" fmla="*/ 2469045 w 2647519"/>
                          <a:gd name="connsiteY776" fmla="*/ 1939289 h 2612594"/>
                          <a:gd name="connsiteX777" fmla="*/ 2456663 w 2647519"/>
                          <a:gd name="connsiteY777" fmla="*/ 1966912 h 2612594"/>
                          <a:gd name="connsiteX778" fmla="*/ 2443328 w 2647519"/>
                          <a:gd name="connsiteY778" fmla="*/ 1993582 h 2612594"/>
                          <a:gd name="connsiteX779" fmla="*/ 2422373 w 2647519"/>
                          <a:gd name="connsiteY779" fmla="*/ 2022157 h 2612594"/>
                          <a:gd name="connsiteX780" fmla="*/ 2401418 w 2647519"/>
                          <a:gd name="connsiteY780" fmla="*/ 2048827 h 2612594"/>
                          <a:gd name="connsiteX781" fmla="*/ 2402291 w 2647519"/>
                          <a:gd name="connsiteY781" fmla="*/ 2047029 h 2612594"/>
                          <a:gd name="connsiteX782" fmla="*/ 2378557 w 2647519"/>
                          <a:gd name="connsiteY782" fmla="*/ 2079307 h 2612594"/>
                          <a:gd name="connsiteX783" fmla="*/ 2327122 w 2647519"/>
                          <a:gd name="connsiteY783" fmla="*/ 2135505 h 2612594"/>
                          <a:gd name="connsiteX784" fmla="*/ 2316996 w 2647519"/>
                          <a:gd name="connsiteY784" fmla="*/ 2151085 h 2612594"/>
                          <a:gd name="connsiteX785" fmla="*/ 2327122 w 2647519"/>
                          <a:gd name="connsiteY785" fmla="*/ 2136457 h 2612594"/>
                          <a:gd name="connsiteX786" fmla="*/ 2378557 w 2647519"/>
                          <a:gd name="connsiteY786" fmla="*/ 2080259 h 2612594"/>
                          <a:gd name="connsiteX787" fmla="*/ 2339505 w 2647519"/>
                          <a:gd name="connsiteY787" fmla="*/ 2139314 h 2612594"/>
                          <a:gd name="connsiteX788" fmla="*/ 2319383 w 2647519"/>
                          <a:gd name="connsiteY788" fmla="*/ 2160389 h 2612594"/>
                          <a:gd name="connsiteX789" fmla="*/ 2303230 w 2647519"/>
                          <a:gd name="connsiteY789" fmla="*/ 2172263 h 2612594"/>
                          <a:gd name="connsiteX790" fmla="*/ 2302357 w 2647519"/>
                          <a:gd name="connsiteY790" fmla="*/ 2173605 h 2612594"/>
                          <a:gd name="connsiteX791" fmla="*/ 2292258 w 2647519"/>
                          <a:gd name="connsiteY791" fmla="*/ 2181374 h 2612594"/>
                          <a:gd name="connsiteX792" fmla="*/ 2291880 w 2647519"/>
                          <a:gd name="connsiteY792" fmla="*/ 2184082 h 2612594"/>
                          <a:gd name="connsiteX793" fmla="*/ 2247112 w 2647519"/>
                          <a:gd name="connsiteY793" fmla="*/ 2229802 h 2612594"/>
                          <a:gd name="connsiteX794" fmla="*/ 2199487 w 2647519"/>
                          <a:gd name="connsiteY794" fmla="*/ 2273617 h 2612594"/>
                          <a:gd name="connsiteX795" fmla="*/ 2197285 w 2647519"/>
                          <a:gd name="connsiteY795" fmla="*/ 2275215 h 2612594"/>
                          <a:gd name="connsiteX796" fmla="*/ 2181390 w 2647519"/>
                          <a:gd name="connsiteY796" fmla="*/ 2295524 h 2612594"/>
                          <a:gd name="connsiteX797" fmla="*/ 2143290 w 2647519"/>
                          <a:gd name="connsiteY797" fmla="*/ 2324099 h 2612594"/>
                          <a:gd name="connsiteX798" fmla="*/ 2107681 w 2647519"/>
                          <a:gd name="connsiteY798" fmla="*/ 2350806 h 2612594"/>
                          <a:gd name="connsiteX799" fmla="*/ 2107553 w 2647519"/>
                          <a:gd name="connsiteY799" fmla="*/ 2350961 h 2612594"/>
                          <a:gd name="connsiteX800" fmla="*/ 2143290 w 2647519"/>
                          <a:gd name="connsiteY800" fmla="*/ 2325052 h 2612594"/>
                          <a:gd name="connsiteX801" fmla="*/ 2181390 w 2647519"/>
                          <a:gd name="connsiteY801" fmla="*/ 2296477 h 2612594"/>
                          <a:gd name="connsiteX802" fmla="*/ 2149957 w 2647519"/>
                          <a:gd name="connsiteY802" fmla="*/ 2327909 h 2612594"/>
                          <a:gd name="connsiteX803" fmla="*/ 2124359 w 2647519"/>
                          <a:gd name="connsiteY803" fmla="*/ 2344578 h 2612594"/>
                          <a:gd name="connsiteX804" fmla="*/ 2106651 w 2647519"/>
                          <a:gd name="connsiteY804" fmla="*/ 2352057 h 2612594"/>
                          <a:gd name="connsiteX805" fmla="*/ 2106142 w 2647519"/>
                          <a:gd name="connsiteY805" fmla="*/ 2352675 h 2612594"/>
                          <a:gd name="connsiteX806" fmla="*/ 2087092 w 2647519"/>
                          <a:gd name="connsiteY806" fmla="*/ 2365057 h 2612594"/>
                          <a:gd name="connsiteX807" fmla="*/ 2079914 w 2647519"/>
                          <a:gd name="connsiteY807" fmla="*/ 2368384 h 2612594"/>
                          <a:gd name="connsiteX808" fmla="*/ 2061852 w 2647519"/>
                          <a:gd name="connsiteY808" fmla="*/ 2383036 h 2612594"/>
                          <a:gd name="connsiteX809" fmla="*/ 2044230 w 2647519"/>
                          <a:gd name="connsiteY809" fmla="*/ 2395537 h 2612594"/>
                          <a:gd name="connsiteX810" fmla="*/ 2017560 w 2647519"/>
                          <a:gd name="connsiteY810" fmla="*/ 2412682 h 2612594"/>
                          <a:gd name="connsiteX811" fmla="*/ 2008988 w 2647519"/>
                          <a:gd name="connsiteY811" fmla="*/ 2413635 h 2612594"/>
                          <a:gd name="connsiteX812" fmla="*/ 1999460 w 2647519"/>
                          <a:gd name="connsiteY812" fmla="*/ 2417870 h 2612594"/>
                          <a:gd name="connsiteX813" fmla="*/ 1997979 w 2647519"/>
                          <a:gd name="connsiteY813" fmla="*/ 2418995 h 2612594"/>
                          <a:gd name="connsiteX814" fmla="*/ 2009940 w 2647519"/>
                          <a:gd name="connsiteY814" fmla="*/ 2414587 h 2612594"/>
                          <a:gd name="connsiteX815" fmla="*/ 2018513 w 2647519"/>
                          <a:gd name="connsiteY815" fmla="*/ 2413635 h 2612594"/>
                          <a:gd name="connsiteX816" fmla="*/ 1984223 w 2647519"/>
                          <a:gd name="connsiteY816" fmla="*/ 2439352 h 2612594"/>
                          <a:gd name="connsiteX817" fmla="*/ 1962315 w 2647519"/>
                          <a:gd name="connsiteY817" fmla="*/ 2450783 h 2612594"/>
                          <a:gd name="connsiteX818" fmla="*/ 1940408 w 2647519"/>
                          <a:gd name="connsiteY818" fmla="*/ 2461260 h 2612594"/>
                          <a:gd name="connsiteX819" fmla="*/ 1924934 w 2647519"/>
                          <a:gd name="connsiteY819" fmla="*/ 2463581 h 2612594"/>
                          <a:gd name="connsiteX820" fmla="*/ 1922310 w 2647519"/>
                          <a:gd name="connsiteY820" fmla="*/ 2465070 h 2612594"/>
                          <a:gd name="connsiteX821" fmla="*/ 1849920 w 2647519"/>
                          <a:gd name="connsiteY821" fmla="*/ 2496502 h 2612594"/>
                          <a:gd name="connsiteX822" fmla="*/ 1846229 w 2647519"/>
                          <a:gd name="connsiteY822" fmla="*/ 2497341 h 2612594"/>
                          <a:gd name="connsiteX823" fmla="*/ 1824203 w 2647519"/>
                          <a:gd name="connsiteY823" fmla="*/ 2511742 h 2612594"/>
                          <a:gd name="connsiteX824" fmla="*/ 1836585 w 2647519"/>
                          <a:gd name="connsiteY824" fmla="*/ 2515552 h 2612594"/>
                          <a:gd name="connsiteX825" fmla="*/ 1790865 w 2647519"/>
                          <a:gd name="connsiteY825" fmla="*/ 2535555 h 2612594"/>
                          <a:gd name="connsiteX826" fmla="*/ 1794675 w 2647519"/>
                          <a:gd name="connsiteY826" fmla="*/ 2522220 h 2612594"/>
                          <a:gd name="connsiteX827" fmla="*/ 1779435 w 2647519"/>
                          <a:gd name="connsiteY827" fmla="*/ 2527935 h 2612594"/>
                          <a:gd name="connsiteX828" fmla="*/ 1765148 w 2647519"/>
                          <a:gd name="connsiteY828" fmla="*/ 2532697 h 2612594"/>
                          <a:gd name="connsiteX829" fmla="*/ 1735620 w 2647519"/>
                          <a:gd name="connsiteY829" fmla="*/ 2542222 h 2612594"/>
                          <a:gd name="connsiteX830" fmla="*/ 1731675 w 2647519"/>
                          <a:gd name="connsiteY830" fmla="*/ 2537487 h 2612594"/>
                          <a:gd name="connsiteX831" fmla="*/ 1717522 w 2647519"/>
                          <a:gd name="connsiteY831" fmla="*/ 2540317 h 2612594"/>
                          <a:gd name="connsiteX832" fmla="*/ 1700377 w 2647519"/>
                          <a:gd name="connsiteY832" fmla="*/ 2544127 h 2612594"/>
                          <a:gd name="connsiteX833" fmla="*/ 1665135 w 2647519"/>
                          <a:gd name="connsiteY833" fmla="*/ 2552700 h 2612594"/>
                          <a:gd name="connsiteX834" fmla="*/ 1663973 w 2647519"/>
                          <a:gd name="connsiteY834" fmla="*/ 2553240 h 2612594"/>
                          <a:gd name="connsiteX835" fmla="*/ 1697520 w 2647519"/>
                          <a:gd name="connsiteY835" fmla="*/ 2545079 h 2612594"/>
                          <a:gd name="connsiteX836" fmla="*/ 1714665 w 2647519"/>
                          <a:gd name="connsiteY836" fmla="*/ 2541269 h 2612594"/>
                          <a:gd name="connsiteX837" fmla="*/ 1728952 w 2647519"/>
                          <a:gd name="connsiteY837" fmla="*/ 2538412 h 2612594"/>
                          <a:gd name="connsiteX838" fmla="*/ 1734667 w 2647519"/>
                          <a:gd name="connsiteY838" fmla="*/ 2543174 h 2612594"/>
                          <a:gd name="connsiteX839" fmla="*/ 1764195 w 2647519"/>
                          <a:gd name="connsiteY839" fmla="*/ 2533649 h 2612594"/>
                          <a:gd name="connsiteX840" fmla="*/ 1778482 w 2647519"/>
                          <a:gd name="connsiteY840" fmla="*/ 2528887 h 2612594"/>
                          <a:gd name="connsiteX841" fmla="*/ 1793722 w 2647519"/>
                          <a:gd name="connsiteY841" fmla="*/ 2523172 h 2612594"/>
                          <a:gd name="connsiteX842" fmla="*/ 1789912 w 2647519"/>
                          <a:gd name="connsiteY842" fmla="*/ 2536507 h 2612594"/>
                          <a:gd name="connsiteX843" fmla="*/ 1749907 w 2647519"/>
                          <a:gd name="connsiteY843" fmla="*/ 2555557 h 2612594"/>
                          <a:gd name="connsiteX844" fmla="*/ 1747946 w 2647519"/>
                          <a:gd name="connsiteY844" fmla="*/ 2555008 h 2612594"/>
                          <a:gd name="connsiteX845" fmla="*/ 1720380 w 2647519"/>
                          <a:gd name="connsiteY845" fmla="*/ 2566034 h 2612594"/>
                          <a:gd name="connsiteX846" fmla="*/ 1697520 w 2647519"/>
                          <a:gd name="connsiteY846" fmla="*/ 2572702 h 2612594"/>
                          <a:gd name="connsiteX847" fmla="*/ 1663230 w 2647519"/>
                          <a:gd name="connsiteY847" fmla="*/ 2581274 h 2612594"/>
                          <a:gd name="connsiteX848" fmla="*/ 1649062 w 2647519"/>
                          <a:gd name="connsiteY848" fmla="*/ 2580084 h 2612594"/>
                          <a:gd name="connsiteX849" fmla="*/ 1619428 w 2647519"/>
                          <a:gd name="connsiteY849" fmla="*/ 2585850 h 2612594"/>
                          <a:gd name="connsiteX850" fmla="*/ 1618462 w 2647519"/>
                          <a:gd name="connsiteY850" fmla="*/ 2587942 h 2612594"/>
                          <a:gd name="connsiteX851" fmla="*/ 1539405 w 2647519"/>
                          <a:gd name="connsiteY851" fmla="*/ 2603182 h 2612594"/>
                          <a:gd name="connsiteX852" fmla="*/ 1521307 w 2647519"/>
                          <a:gd name="connsiteY852" fmla="*/ 2598419 h 2612594"/>
                          <a:gd name="connsiteX853" fmla="*/ 1506067 w 2647519"/>
                          <a:gd name="connsiteY853" fmla="*/ 2598419 h 2612594"/>
                          <a:gd name="connsiteX854" fmla="*/ 1479397 w 2647519"/>
                          <a:gd name="connsiteY854" fmla="*/ 2606992 h 2612594"/>
                          <a:gd name="connsiteX855" fmla="*/ 1455585 w 2647519"/>
                          <a:gd name="connsiteY855" fmla="*/ 2608897 h 2612594"/>
                          <a:gd name="connsiteX856" fmla="*/ 1431772 w 2647519"/>
                          <a:gd name="connsiteY856" fmla="*/ 2609849 h 2612594"/>
                          <a:gd name="connsiteX857" fmla="*/ 1429185 w 2647519"/>
                          <a:gd name="connsiteY857" fmla="*/ 2608741 h 2612594"/>
                          <a:gd name="connsiteX858" fmla="*/ 1407484 w 2647519"/>
                          <a:gd name="connsiteY858" fmla="*/ 2612588 h 2612594"/>
                          <a:gd name="connsiteX859" fmla="*/ 1381290 w 2647519"/>
                          <a:gd name="connsiteY859" fmla="*/ 2607944 h 2612594"/>
                          <a:gd name="connsiteX860" fmla="*/ 1382243 w 2647519"/>
                          <a:gd name="connsiteY860" fmla="*/ 2606992 h 2612594"/>
                          <a:gd name="connsiteX861" fmla="*/ 1387005 w 2647519"/>
                          <a:gd name="connsiteY861" fmla="*/ 2600324 h 2612594"/>
                          <a:gd name="connsiteX862" fmla="*/ 1365098 w 2647519"/>
                          <a:gd name="connsiteY862" fmla="*/ 2597467 h 2612594"/>
                          <a:gd name="connsiteX863" fmla="*/ 1375575 w 2647519"/>
                          <a:gd name="connsiteY863" fmla="*/ 2591752 h 2612594"/>
                          <a:gd name="connsiteX864" fmla="*/ 1407008 w 2647519"/>
                          <a:gd name="connsiteY864" fmla="*/ 2590799 h 2612594"/>
                          <a:gd name="connsiteX865" fmla="*/ 1437488 w 2647519"/>
                          <a:gd name="connsiteY865" fmla="*/ 2589847 h 2612594"/>
                          <a:gd name="connsiteX866" fmla="*/ 1481302 w 2647519"/>
                          <a:gd name="connsiteY866" fmla="*/ 2590799 h 2612594"/>
                          <a:gd name="connsiteX867" fmla="*/ 1511782 w 2647519"/>
                          <a:gd name="connsiteY867" fmla="*/ 2587942 h 2612594"/>
                          <a:gd name="connsiteX868" fmla="*/ 1568932 w 2647519"/>
                          <a:gd name="connsiteY868" fmla="*/ 2575559 h 2612594"/>
                          <a:gd name="connsiteX869" fmla="*/ 1607032 w 2647519"/>
                          <a:gd name="connsiteY869" fmla="*/ 2566987 h 2612594"/>
                          <a:gd name="connsiteX870" fmla="*/ 1635607 w 2647519"/>
                          <a:gd name="connsiteY870" fmla="*/ 2566034 h 2612594"/>
                          <a:gd name="connsiteX871" fmla="*/ 1637595 w 2647519"/>
                          <a:gd name="connsiteY871" fmla="*/ 2565111 h 2612594"/>
                          <a:gd name="connsiteX872" fmla="*/ 1609890 w 2647519"/>
                          <a:gd name="connsiteY872" fmla="*/ 2566035 h 2612594"/>
                          <a:gd name="connsiteX873" fmla="*/ 1571790 w 2647519"/>
                          <a:gd name="connsiteY873" fmla="*/ 2574607 h 2612594"/>
                          <a:gd name="connsiteX874" fmla="*/ 1514640 w 2647519"/>
                          <a:gd name="connsiteY874" fmla="*/ 2586990 h 2612594"/>
                          <a:gd name="connsiteX875" fmla="*/ 1484160 w 2647519"/>
                          <a:gd name="connsiteY875" fmla="*/ 2589847 h 2612594"/>
                          <a:gd name="connsiteX876" fmla="*/ 1440345 w 2647519"/>
                          <a:gd name="connsiteY876" fmla="*/ 2588895 h 2612594"/>
                          <a:gd name="connsiteX877" fmla="*/ 1409865 w 2647519"/>
                          <a:gd name="connsiteY877" fmla="*/ 2589847 h 2612594"/>
                          <a:gd name="connsiteX878" fmla="*/ 1378432 w 2647519"/>
                          <a:gd name="connsiteY878" fmla="*/ 2590800 h 2612594"/>
                          <a:gd name="connsiteX879" fmla="*/ 1379385 w 2647519"/>
                          <a:gd name="connsiteY879" fmla="*/ 2586990 h 2612594"/>
                          <a:gd name="connsiteX880" fmla="*/ 1386052 w 2647519"/>
                          <a:gd name="connsiteY880" fmla="*/ 2577465 h 2612594"/>
                          <a:gd name="connsiteX881" fmla="*/ 1679422 w 2647519"/>
                          <a:gd name="connsiteY881" fmla="*/ 2528887 h 2612594"/>
                          <a:gd name="connsiteX882" fmla="*/ 1878495 w 2647519"/>
                          <a:gd name="connsiteY882" fmla="*/ 2453640 h 2612594"/>
                          <a:gd name="connsiteX883" fmla="*/ 1930882 w 2647519"/>
                          <a:gd name="connsiteY883" fmla="*/ 2426017 h 2612594"/>
                          <a:gd name="connsiteX884" fmla="*/ 1960410 w 2647519"/>
                          <a:gd name="connsiteY884" fmla="*/ 2410777 h 2612594"/>
                          <a:gd name="connsiteX885" fmla="*/ 1990890 w 2647519"/>
                          <a:gd name="connsiteY885" fmla="*/ 2394585 h 2612594"/>
                          <a:gd name="connsiteX886" fmla="*/ 2048040 w 2647519"/>
                          <a:gd name="connsiteY886" fmla="*/ 2360295 h 2612594"/>
                          <a:gd name="connsiteX887" fmla="*/ 2093760 w 2647519"/>
                          <a:gd name="connsiteY887" fmla="*/ 2325052 h 2612594"/>
                          <a:gd name="connsiteX888" fmla="*/ 2179485 w 2647519"/>
                          <a:gd name="connsiteY888" fmla="*/ 2258377 h 2612594"/>
                          <a:gd name="connsiteX889" fmla="*/ 2203297 w 2647519"/>
                          <a:gd name="connsiteY889" fmla="*/ 2239327 h 2612594"/>
                          <a:gd name="connsiteX890" fmla="*/ 2226157 w 2647519"/>
                          <a:gd name="connsiteY890" fmla="*/ 2219325 h 2612594"/>
                          <a:gd name="connsiteX891" fmla="*/ 2260447 w 2647519"/>
                          <a:gd name="connsiteY891" fmla="*/ 2187892 h 2612594"/>
                          <a:gd name="connsiteX892" fmla="*/ 2274735 w 2647519"/>
                          <a:gd name="connsiteY892" fmla="*/ 2164080 h 2612594"/>
                          <a:gd name="connsiteX893" fmla="*/ 2295258 w 2647519"/>
                          <a:gd name="connsiteY893" fmla="*/ 2145267 h 2612594"/>
                          <a:gd name="connsiteX894" fmla="*/ 2295423 w 2647519"/>
                          <a:gd name="connsiteY894" fmla="*/ 2144085 h 2612594"/>
                          <a:gd name="connsiteX895" fmla="*/ 2275688 w 2647519"/>
                          <a:gd name="connsiteY895" fmla="*/ 2162175 h 2612594"/>
                          <a:gd name="connsiteX896" fmla="*/ 2261400 w 2647519"/>
                          <a:gd name="connsiteY896" fmla="*/ 2185987 h 2612594"/>
                          <a:gd name="connsiteX897" fmla="*/ 2227110 w 2647519"/>
                          <a:gd name="connsiteY897" fmla="*/ 2217420 h 2612594"/>
                          <a:gd name="connsiteX898" fmla="*/ 2204250 w 2647519"/>
                          <a:gd name="connsiteY898" fmla="*/ 2237422 h 2612594"/>
                          <a:gd name="connsiteX899" fmla="*/ 2180438 w 2647519"/>
                          <a:gd name="connsiteY899" fmla="*/ 2256472 h 2612594"/>
                          <a:gd name="connsiteX900" fmla="*/ 2094713 w 2647519"/>
                          <a:gd name="connsiteY900" fmla="*/ 2323147 h 2612594"/>
                          <a:gd name="connsiteX901" fmla="*/ 2048993 w 2647519"/>
                          <a:gd name="connsiteY901" fmla="*/ 2358390 h 2612594"/>
                          <a:gd name="connsiteX902" fmla="*/ 1991843 w 2647519"/>
                          <a:gd name="connsiteY902" fmla="*/ 2392680 h 2612594"/>
                          <a:gd name="connsiteX903" fmla="*/ 1961363 w 2647519"/>
                          <a:gd name="connsiteY903" fmla="*/ 2408872 h 2612594"/>
                          <a:gd name="connsiteX904" fmla="*/ 1931835 w 2647519"/>
                          <a:gd name="connsiteY904" fmla="*/ 2424112 h 2612594"/>
                          <a:gd name="connsiteX905" fmla="*/ 1879448 w 2647519"/>
                          <a:gd name="connsiteY905" fmla="*/ 2451735 h 2612594"/>
                          <a:gd name="connsiteX906" fmla="*/ 1680375 w 2647519"/>
                          <a:gd name="connsiteY906" fmla="*/ 2526982 h 2612594"/>
                          <a:gd name="connsiteX907" fmla="*/ 1387005 w 2647519"/>
                          <a:gd name="connsiteY907" fmla="*/ 2575560 h 2612594"/>
                          <a:gd name="connsiteX908" fmla="*/ 1365098 w 2647519"/>
                          <a:gd name="connsiteY908" fmla="*/ 2575560 h 2612594"/>
                          <a:gd name="connsiteX909" fmla="*/ 1362240 w 2647519"/>
                          <a:gd name="connsiteY909" fmla="*/ 2567940 h 2612594"/>
                          <a:gd name="connsiteX910" fmla="*/ 1339380 w 2647519"/>
                          <a:gd name="connsiteY910" fmla="*/ 2566987 h 2612594"/>
                          <a:gd name="connsiteX911" fmla="*/ 1318425 w 2647519"/>
                          <a:gd name="connsiteY911" fmla="*/ 2575560 h 2612594"/>
                          <a:gd name="connsiteX912" fmla="*/ 1257465 w 2647519"/>
                          <a:gd name="connsiteY912" fmla="*/ 2576512 h 2612594"/>
                          <a:gd name="connsiteX913" fmla="*/ 1212698 w 2647519"/>
                          <a:gd name="connsiteY913" fmla="*/ 2574607 h 2612594"/>
                          <a:gd name="connsiteX914" fmla="*/ 1190790 w 2647519"/>
                          <a:gd name="connsiteY914" fmla="*/ 2572702 h 2612594"/>
                          <a:gd name="connsiteX915" fmla="*/ 1168883 w 2647519"/>
                          <a:gd name="connsiteY915" fmla="*/ 2568892 h 2612594"/>
                          <a:gd name="connsiteX916" fmla="*/ 1182080 w 2647519"/>
                          <a:gd name="connsiteY916" fmla="*/ 2554816 h 2612594"/>
                          <a:gd name="connsiteX917" fmla="*/ 1179360 w 2647519"/>
                          <a:gd name="connsiteY917" fmla="*/ 2555557 h 2612594"/>
                          <a:gd name="connsiteX918" fmla="*/ 1130192 w 2647519"/>
                          <a:gd name="connsiteY918" fmla="*/ 2546452 h 2612594"/>
                          <a:gd name="connsiteX919" fmla="*/ 1127925 w 2647519"/>
                          <a:gd name="connsiteY919" fmla="*/ 2546985 h 2612594"/>
                          <a:gd name="connsiteX920" fmla="*/ 1033628 w 2647519"/>
                          <a:gd name="connsiteY920" fmla="*/ 2529840 h 2612594"/>
                          <a:gd name="connsiteX921" fmla="*/ 996480 w 2647519"/>
                          <a:gd name="connsiteY921" fmla="*/ 2522220 h 2612594"/>
                          <a:gd name="connsiteX922" fmla="*/ 964095 w 2647519"/>
                          <a:gd name="connsiteY922" fmla="*/ 2516505 h 2612594"/>
                          <a:gd name="connsiteX923" fmla="*/ 925043 w 2647519"/>
                          <a:gd name="connsiteY923" fmla="*/ 2498407 h 2612594"/>
                          <a:gd name="connsiteX924" fmla="*/ 876465 w 2647519"/>
                          <a:gd name="connsiteY924" fmla="*/ 2480310 h 2612594"/>
                          <a:gd name="connsiteX925" fmla="*/ 825983 w 2647519"/>
                          <a:gd name="connsiteY925" fmla="*/ 2460307 h 2612594"/>
                          <a:gd name="connsiteX926" fmla="*/ 834555 w 2647519"/>
                          <a:gd name="connsiteY926" fmla="*/ 2453640 h 2612594"/>
                          <a:gd name="connsiteX927" fmla="*/ 869798 w 2647519"/>
                          <a:gd name="connsiteY927" fmla="*/ 2460307 h 2612594"/>
                          <a:gd name="connsiteX928" fmla="*/ 885038 w 2647519"/>
                          <a:gd name="connsiteY928" fmla="*/ 2473642 h 2612594"/>
                          <a:gd name="connsiteX929" fmla="*/ 937425 w 2647519"/>
                          <a:gd name="connsiteY929" fmla="*/ 2488882 h 2612594"/>
                          <a:gd name="connsiteX930" fmla="*/ 1041248 w 2647519"/>
                          <a:gd name="connsiteY930" fmla="*/ 2515552 h 2612594"/>
                          <a:gd name="connsiteX931" fmla="*/ 1066965 w 2647519"/>
                          <a:gd name="connsiteY931" fmla="*/ 2520315 h 2612594"/>
                          <a:gd name="connsiteX932" fmla="*/ 1094588 w 2647519"/>
                          <a:gd name="connsiteY932" fmla="*/ 2525077 h 2612594"/>
                          <a:gd name="connsiteX933" fmla="*/ 1125068 w 2647519"/>
                          <a:gd name="connsiteY933" fmla="*/ 2531745 h 2612594"/>
                          <a:gd name="connsiteX934" fmla="*/ 1158657 w 2647519"/>
                          <a:gd name="connsiteY934" fmla="*/ 2539008 h 2612594"/>
                          <a:gd name="connsiteX935" fmla="*/ 1161262 w 2647519"/>
                          <a:gd name="connsiteY935" fmla="*/ 2538412 h 2612594"/>
                          <a:gd name="connsiteX936" fmla="*/ 1192695 w 2647519"/>
                          <a:gd name="connsiteY936" fmla="*/ 2543175 h 2612594"/>
                          <a:gd name="connsiteX937" fmla="*/ 1193647 w 2647519"/>
                          <a:gd name="connsiteY937" fmla="*/ 2541270 h 2612594"/>
                          <a:gd name="connsiteX938" fmla="*/ 1239367 w 2647519"/>
                          <a:gd name="connsiteY938" fmla="*/ 2543175 h 2612594"/>
                          <a:gd name="connsiteX939" fmla="*/ 1246987 w 2647519"/>
                          <a:gd name="connsiteY939" fmla="*/ 2544127 h 2612594"/>
                          <a:gd name="connsiteX940" fmla="*/ 1317472 w 2647519"/>
                          <a:gd name="connsiteY940" fmla="*/ 2544127 h 2612594"/>
                          <a:gd name="connsiteX941" fmla="*/ 1368907 w 2647519"/>
                          <a:gd name="connsiteY941" fmla="*/ 2546032 h 2612594"/>
                          <a:gd name="connsiteX942" fmla="*/ 1429867 w 2647519"/>
                          <a:gd name="connsiteY942" fmla="*/ 2541270 h 2612594"/>
                          <a:gd name="connsiteX943" fmla="*/ 1437487 w 2647519"/>
                          <a:gd name="connsiteY943" fmla="*/ 2541270 h 2612594"/>
                          <a:gd name="connsiteX944" fmla="*/ 1440345 w 2647519"/>
                          <a:gd name="connsiteY944" fmla="*/ 2548890 h 2612594"/>
                          <a:gd name="connsiteX945" fmla="*/ 1500352 w 2647519"/>
                          <a:gd name="connsiteY945" fmla="*/ 2541270 h 2612594"/>
                          <a:gd name="connsiteX946" fmla="*/ 1540357 w 2647519"/>
                          <a:gd name="connsiteY946" fmla="*/ 2531745 h 2612594"/>
                          <a:gd name="connsiteX947" fmla="*/ 1563217 w 2647519"/>
                          <a:gd name="connsiteY947" fmla="*/ 2527935 h 2612594"/>
                          <a:gd name="connsiteX948" fmla="*/ 1577505 w 2647519"/>
                          <a:gd name="connsiteY948" fmla="*/ 2526030 h 2612594"/>
                          <a:gd name="connsiteX949" fmla="*/ 1608937 w 2647519"/>
                          <a:gd name="connsiteY949" fmla="*/ 2518410 h 2612594"/>
                          <a:gd name="connsiteX950" fmla="*/ 1634655 w 2647519"/>
                          <a:gd name="connsiteY950" fmla="*/ 2512695 h 2612594"/>
                          <a:gd name="connsiteX951" fmla="*/ 1660372 w 2647519"/>
                          <a:gd name="connsiteY951" fmla="*/ 2506027 h 2612594"/>
                          <a:gd name="connsiteX952" fmla="*/ 1707545 w 2647519"/>
                          <a:gd name="connsiteY952" fmla="*/ 2497863 h 2612594"/>
                          <a:gd name="connsiteX953" fmla="*/ 1713713 w 2647519"/>
                          <a:gd name="connsiteY953" fmla="*/ 2495550 h 2612594"/>
                          <a:gd name="connsiteX954" fmla="*/ 1664183 w 2647519"/>
                          <a:gd name="connsiteY954" fmla="*/ 2504122 h 2612594"/>
                          <a:gd name="connsiteX955" fmla="*/ 1638465 w 2647519"/>
                          <a:gd name="connsiteY955" fmla="*/ 2510790 h 2612594"/>
                          <a:gd name="connsiteX956" fmla="*/ 1612748 w 2647519"/>
                          <a:gd name="connsiteY956" fmla="*/ 2516505 h 2612594"/>
                          <a:gd name="connsiteX957" fmla="*/ 1581315 w 2647519"/>
                          <a:gd name="connsiteY957" fmla="*/ 2524125 h 2612594"/>
                          <a:gd name="connsiteX958" fmla="*/ 1567028 w 2647519"/>
                          <a:gd name="connsiteY958" fmla="*/ 2526030 h 2612594"/>
                          <a:gd name="connsiteX959" fmla="*/ 1544168 w 2647519"/>
                          <a:gd name="connsiteY959" fmla="*/ 2529840 h 2612594"/>
                          <a:gd name="connsiteX960" fmla="*/ 1482255 w 2647519"/>
                          <a:gd name="connsiteY960" fmla="*/ 2535555 h 2612594"/>
                          <a:gd name="connsiteX961" fmla="*/ 1440345 w 2647519"/>
                          <a:gd name="connsiteY961" fmla="*/ 2539365 h 2612594"/>
                          <a:gd name="connsiteX962" fmla="*/ 1432725 w 2647519"/>
                          <a:gd name="connsiteY962" fmla="*/ 2539365 h 2612594"/>
                          <a:gd name="connsiteX963" fmla="*/ 1371765 w 2647519"/>
                          <a:gd name="connsiteY963" fmla="*/ 2544127 h 2612594"/>
                          <a:gd name="connsiteX964" fmla="*/ 1320330 w 2647519"/>
                          <a:gd name="connsiteY964" fmla="*/ 2542222 h 2612594"/>
                          <a:gd name="connsiteX965" fmla="*/ 1249845 w 2647519"/>
                          <a:gd name="connsiteY965" fmla="*/ 2542222 h 2612594"/>
                          <a:gd name="connsiteX966" fmla="*/ 1242225 w 2647519"/>
                          <a:gd name="connsiteY966" fmla="*/ 2541270 h 2612594"/>
                          <a:gd name="connsiteX967" fmla="*/ 1212698 w 2647519"/>
                          <a:gd name="connsiteY967" fmla="*/ 2528887 h 2612594"/>
                          <a:gd name="connsiteX968" fmla="*/ 1196505 w 2647519"/>
                          <a:gd name="connsiteY968" fmla="*/ 2539365 h 2612594"/>
                          <a:gd name="connsiteX969" fmla="*/ 1196464 w 2647519"/>
                          <a:gd name="connsiteY969" fmla="*/ 2539447 h 2612594"/>
                          <a:gd name="connsiteX970" fmla="*/ 1209840 w 2647519"/>
                          <a:gd name="connsiteY970" fmla="*/ 2530792 h 2612594"/>
                          <a:gd name="connsiteX971" fmla="*/ 1239368 w 2647519"/>
                          <a:gd name="connsiteY971" fmla="*/ 2543174 h 2612594"/>
                          <a:gd name="connsiteX972" fmla="*/ 1193648 w 2647519"/>
                          <a:gd name="connsiteY972" fmla="*/ 2541269 h 2612594"/>
                          <a:gd name="connsiteX973" fmla="*/ 1194008 w 2647519"/>
                          <a:gd name="connsiteY973" fmla="*/ 2541036 h 2612594"/>
                          <a:gd name="connsiteX974" fmla="*/ 1164120 w 2647519"/>
                          <a:gd name="connsiteY974" fmla="*/ 2536507 h 2612594"/>
                          <a:gd name="connsiteX975" fmla="*/ 1128878 w 2647519"/>
                          <a:gd name="connsiteY975" fmla="*/ 2528887 h 2612594"/>
                          <a:gd name="connsiteX976" fmla="*/ 1098398 w 2647519"/>
                          <a:gd name="connsiteY976" fmla="*/ 2522220 h 2612594"/>
                          <a:gd name="connsiteX977" fmla="*/ 1070775 w 2647519"/>
                          <a:gd name="connsiteY977" fmla="*/ 2517457 h 2612594"/>
                          <a:gd name="connsiteX978" fmla="*/ 1045058 w 2647519"/>
                          <a:gd name="connsiteY978" fmla="*/ 2512695 h 2612594"/>
                          <a:gd name="connsiteX979" fmla="*/ 941235 w 2647519"/>
                          <a:gd name="connsiteY979" fmla="*/ 2486025 h 2612594"/>
                          <a:gd name="connsiteX980" fmla="*/ 888848 w 2647519"/>
                          <a:gd name="connsiteY980" fmla="*/ 2470785 h 2612594"/>
                          <a:gd name="connsiteX981" fmla="*/ 873608 w 2647519"/>
                          <a:gd name="connsiteY981" fmla="*/ 2457450 h 2612594"/>
                          <a:gd name="connsiteX982" fmla="*/ 838365 w 2647519"/>
                          <a:gd name="connsiteY982" fmla="*/ 2450782 h 2612594"/>
                          <a:gd name="connsiteX983" fmla="*/ 785978 w 2647519"/>
                          <a:gd name="connsiteY983" fmla="*/ 2424112 h 2612594"/>
                          <a:gd name="connsiteX984" fmla="*/ 770738 w 2647519"/>
                          <a:gd name="connsiteY984" fmla="*/ 2425065 h 2612594"/>
                          <a:gd name="connsiteX985" fmla="*/ 716445 w 2647519"/>
                          <a:gd name="connsiteY985" fmla="*/ 2397442 h 2612594"/>
                          <a:gd name="connsiteX986" fmla="*/ 706920 w 2647519"/>
                          <a:gd name="connsiteY986" fmla="*/ 2380297 h 2612594"/>
                          <a:gd name="connsiteX987" fmla="*/ 708825 w 2647519"/>
                          <a:gd name="connsiteY987" fmla="*/ 2379345 h 2612594"/>
                          <a:gd name="connsiteX988" fmla="*/ 742163 w 2647519"/>
                          <a:gd name="connsiteY988" fmla="*/ 2397442 h 2612594"/>
                          <a:gd name="connsiteX989" fmla="*/ 775500 w 2647519"/>
                          <a:gd name="connsiteY989" fmla="*/ 2415540 h 2612594"/>
                          <a:gd name="connsiteX990" fmla="*/ 785025 w 2647519"/>
                          <a:gd name="connsiteY990" fmla="*/ 2409825 h 2612594"/>
                          <a:gd name="connsiteX991" fmla="*/ 745973 w 2647519"/>
                          <a:gd name="connsiteY991" fmla="*/ 2384107 h 2612594"/>
                          <a:gd name="connsiteX992" fmla="*/ 713588 w 2647519"/>
                          <a:gd name="connsiteY992" fmla="*/ 2369820 h 2612594"/>
                          <a:gd name="connsiteX993" fmla="*/ 668820 w 2647519"/>
                          <a:gd name="connsiteY993" fmla="*/ 2344102 h 2612594"/>
                          <a:gd name="connsiteX994" fmla="*/ 630720 w 2647519"/>
                          <a:gd name="connsiteY994" fmla="*/ 2319337 h 2612594"/>
                          <a:gd name="connsiteX995" fmla="*/ 570713 w 2647519"/>
                          <a:gd name="connsiteY995" fmla="*/ 2293620 h 2612594"/>
                          <a:gd name="connsiteX996" fmla="*/ 547853 w 2647519"/>
                          <a:gd name="connsiteY996" fmla="*/ 2274570 h 2612594"/>
                          <a:gd name="connsiteX997" fmla="*/ 552615 w 2647519"/>
                          <a:gd name="connsiteY997" fmla="*/ 2272665 h 2612594"/>
                          <a:gd name="connsiteX998" fmla="*/ 575475 w 2647519"/>
                          <a:gd name="connsiteY998" fmla="*/ 2279332 h 2612594"/>
                          <a:gd name="connsiteX999" fmla="*/ 527850 w 2647519"/>
                          <a:gd name="connsiteY999" fmla="*/ 2229802 h 2612594"/>
                          <a:gd name="connsiteX1000" fmla="*/ 501180 w 2647519"/>
                          <a:gd name="connsiteY1000" fmla="*/ 2207895 h 2612594"/>
                          <a:gd name="connsiteX1001" fmla="*/ 476415 w 2647519"/>
                          <a:gd name="connsiteY1001" fmla="*/ 2185987 h 2612594"/>
                          <a:gd name="connsiteX1002" fmla="*/ 444983 w 2647519"/>
                          <a:gd name="connsiteY1002" fmla="*/ 2160270 h 2612594"/>
                          <a:gd name="connsiteX1003" fmla="*/ 399263 w 2647519"/>
                          <a:gd name="connsiteY1003" fmla="*/ 2109787 h 2612594"/>
                          <a:gd name="connsiteX1004" fmla="*/ 396126 w 2647519"/>
                          <a:gd name="connsiteY1004" fmla="*/ 2099983 h 2612594"/>
                          <a:gd name="connsiteX1005" fmla="*/ 386880 w 2647519"/>
                          <a:gd name="connsiteY1005" fmla="*/ 2090737 h 2612594"/>
                          <a:gd name="connsiteX1006" fmla="*/ 355448 w 2647519"/>
                          <a:gd name="connsiteY1006" fmla="*/ 2056447 h 2612594"/>
                          <a:gd name="connsiteX1007" fmla="*/ 351638 w 2647519"/>
                          <a:gd name="connsiteY1007" fmla="*/ 2039302 h 2612594"/>
                          <a:gd name="connsiteX1008" fmla="*/ 339255 w 2647519"/>
                          <a:gd name="connsiteY1008" fmla="*/ 2022157 h 2612594"/>
                          <a:gd name="connsiteX1009" fmla="*/ 337780 w 2647519"/>
                          <a:gd name="connsiteY1009" fmla="*/ 2019844 h 2612594"/>
                          <a:gd name="connsiteX1010" fmla="*/ 323062 w 2647519"/>
                          <a:gd name="connsiteY1010" fmla="*/ 2009774 h 2612594"/>
                          <a:gd name="connsiteX1011" fmla="*/ 294487 w 2647519"/>
                          <a:gd name="connsiteY1011" fmla="*/ 1968817 h 2612594"/>
                          <a:gd name="connsiteX1012" fmla="*/ 278295 w 2647519"/>
                          <a:gd name="connsiteY1012" fmla="*/ 1930717 h 2612594"/>
                          <a:gd name="connsiteX1013" fmla="*/ 276390 w 2647519"/>
                          <a:gd name="connsiteY1013" fmla="*/ 1930717 h 2612594"/>
                          <a:gd name="connsiteX1014" fmla="*/ 254483 w 2647519"/>
                          <a:gd name="connsiteY1014" fmla="*/ 1888807 h 2612594"/>
                          <a:gd name="connsiteX1015" fmla="*/ 233528 w 2647519"/>
                          <a:gd name="connsiteY1015" fmla="*/ 1846897 h 2612594"/>
                          <a:gd name="connsiteX1016" fmla="*/ 211620 w 2647519"/>
                          <a:gd name="connsiteY1016" fmla="*/ 1798320 h 2612594"/>
                          <a:gd name="connsiteX1017" fmla="*/ 191618 w 2647519"/>
                          <a:gd name="connsiteY1017" fmla="*/ 1748790 h 2612594"/>
                          <a:gd name="connsiteX1018" fmla="*/ 211620 w 2647519"/>
                          <a:gd name="connsiteY1018" fmla="*/ 1782127 h 2612594"/>
                          <a:gd name="connsiteX1019" fmla="*/ 231623 w 2647519"/>
                          <a:gd name="connsiteY1019" fmla="*/ 1824037 h 2612594"/>
                          <a:gd name="connsiteX1020" fmla="*/ 238290 w 2647519"/>
                          <a:gd name="connsiteY1020" fmla="*/ 1846897 h 2612594"/>
                          <a:gd name="connsiteX1021" fmla="*/ 241046 w 2647519"/>
                          <a:gd name="connsiteY1021" fmla="*/ 1850938 h 2612594"/>
                          <a:gd name="connsiteX1022" fmla="*/ 237654 w 2647519"/>
                          <a:gd name="connsiteY1022" fmla="*/ 1833303 h 2612594"/>
                          <a:gd name="connsiteX1023" fmla="*/ 228809 w 2647519"/>
                          <a:gd name="connsiteY1023" fmla="*/ 1817250 h 2612594"/>
                          <a:gd name="connsiteX1024" fmla="*/ 214411 w 2647519"/>
                          <a:gd name="connsiteY1024" fmla="*/ 1784874 h 2612594"/>
                          <a:gd name="connsiteX1025" fmla="*/ 197332 w 2647519"/>
                          <a:gd name="connsiteY1025" fmla="*/ 1756409 h 2612594"/>
                          <a:gd name="connsiteX1026" fmla="*/ 176377 w 2647519"/>
                          <a:gd name="connsiteY1026" fmla="*/ 1699259 h 2612594"/>
                          <a:gd name="connsiteX1027" fmla="*/ 158424 w 2647519"/>
                          <a:gd name="connsiteY1027" fmla="*/ 1640674 h 2612594"/>
                          <a:gd name="connsiteX1028" fmla="*/ 152529 w 2647519"/>
                          <a:gd name="connsiteY1028" fmla="*/ 1623596 h 2612594"/>
                          <a:gd name="connsiteX1029" fmla="*/ 126853 w 2647519"/>
                          <a:gd name="connsiteY1029" fmla="*/ 1521108 h 2612594"/>
                          <a:gd name="connsiteX1030" fmla="*/ 115498 w 2647519"/>
                          <a:gd name="connsiteY1030" fmla="*/ 1446707 h 2612594"/>
                          <a:gd name="connsiteX1031" fmla="*/ 115417 w 2647519"/>
                          <a:gd name="connsiteY1031" fmla="*/ 1448752 h 2612594"/>
                          <a:gd name="connsiteX1032" fmla="*/ 116370 w 2647519"/>
                          <a:gd name="connsiteY1032" fmla="*/ 1463992 h 2612594"/>
                          <a:gd name="connsiteX1033" fmla="*/ 121132 w 2647519"/>
                          <a:gd name="connsiteY1033" fmla="*/ 1499235 h 2612594"/>
                          <a:gd name="connsiteX1034" fmla="*/ 126847 w 2647519"/>
                          <a:gd name="connsiteY1034" fmla="*/ 1535430 h 2612594"/>
                          <a:gd name="connsiteX1035" fmla="*/ 117322 w 2647519"/>
                          <a:gd name="connsiteY1035" fmla="*/ 1503997 h 2612594"/>
                          <a:gd name="connsiteX1036" fmla="*/ 110655 w 2647519"/>
                          <a:gd name="connsiteY1036" fmla="*/ 1463992 h 2612594"/>
                          <a:gd name="connsiteX1037" fmla="*/ 103035 w 2647519"/>
                          <a:gd name="connsiteY1037" fmla="*/ 1463992 h 2612594"/>
                          <a:gd name="connsiteX1038" fmla="*/ 98272 w 2647519"/>
                          <a:gd name="connsiteY1038" fmla="*/ 1427797 h 2612594"/>
                          <a:gd name="connsiteX1039" fmla="*/ 91605 w 2647519"/>
                          <a:gd name="connsiteY1039" fmla="*/ 1404937 h 2612594"/>
                          <a:gd name="connsiteX1040" fmla="*/ 85890 w 2647519"/>
                          <a:gd name="connsiteY1040" fmla="*/ 1383030 h 2612594"/>
                          <a:gd name="connsiteX1041" fmla="*/ 69697 w 2647519"/>
                          <a:gd name="connsiteY1041" fmla="*/ 1365885 h 2612594"/>
                          <a:gd name="connsiteX1042" fmla="*/ 64935 w 2647519"/>
                          <a:gd name="connsiteY1042" fmla="*/ 1365885 h 2612594"/>
                          <a:gd name="connsiteX1043" fmla="*/ 60172 w 2647519"/>
                          <a:gd name="connsiteY1043" fmla="*/ 1342072 h 2612594"/>
                          <a:gd name="connsiteX1044" fmla="*/ 58267 w 2647519"/>
                          <a:gd name="connsiteY1044" fmla="*/ 1311592 h 2612594"/>
                          <a:gd name="connsiteX1045" fmla="*/ 62077 w 2647519"/>
                          <a:gd name="connsiteY1045" fmla="*/ 1268730 h 2612594"/>
                          <a:gd name="connsiteX1046" fmla="*/ 63982 w 2647519"/>
                          <a:gd name="connsiteY1046" fmla="*/ 1253490 h 2612594"/>
                          <a:gd name="connsiteX1047" fmla="*/ 67226 w 2647519"/>
                          <a:gd name="connsiteY1047" fmla="*/ 1243037 h 2612594"/>
                          <a:gd name="connsiteX1048" fmla="*/ 65649 w 2647519"/>
                          <a:gd name="connsiteY1048" fmla="*/ 1219200 h 2612594"/>
                          <a:gd name="connsiteX1049" fmla="*/ 67792 w 2647519"/>
                          <a:gd name="connsiteY1049" fmla="*/ 1183957 h 2612594"/>
                          <a:gd name="connsiteX1050" fmla="*/ 71602 w 2647519"/>
                          <a:gd name="connsiteY1050" fmla="*/ 1176814 h 2612594"/>
                          <a:gd name="connsiteX1051" fmla="*/ 71602 w 2647519"/>
                          <a:gd name="connsiteY1051" fmla="*/ 1172527 h 2612594"/>
                          <a:gd name="connsiteX1052" fmla="*/ 63982 w 2647519"/>
                          <a:gd name="connsiteY1052" fmla="*/ 1186815 h 2612594"/>
                          <a:gd name="connsiteX1053" fmla="*/ 57315 w 2647519"/>
                          <a:gd name="connsiteY1053" fmla="*/ 1177290 h 2612594"/>
                          <a:gd name="connsiteX1054" fmla="*/ 44932 w 2647519"/>
                          <a:gd name="connsiteY1054" fmla="*/ 1160145 h 2612594"/>
                          <a:gd name="connsiteX1055" fmla="*/ 42670 w 2647519"/>
                          <a:gd name="connsiteY1055" fmla="*/ 1146572 h 2612594"/>
                          <a:gd name="connsiteX1056" fmla="*/ 42075 w 2647519"/>
                          <a:gd name="connsiteY1056" fmla="*/ 1147762 h 2612594"/>
                          <a:gd name="connsiteX1057" fmla="*/ 38265 w 2647519"/>
                          <a:gd name="connsiteY1057" fmla="*/ 1185862 h 2612594"/>
                          <a:gd name="connsiteX1058" fmla="*/ 35407 w 2647519"/>
                          <a:gd name="connsiteY1058" fmla="*/ 1223962 h 2612594"/>
                          <a:gd name="connsiteX1059" fmla="*/ 32550 w 2647519"/>
                          <a:gd name="connsiteY1059" fmla="*/ 1253490 h 2612594"/>
                          <a:gd name="connsiteX1060" fmla="*/ 32550 w 2647519"/>
                          <a:gd name="connsiteY1060" fmla="*/ 1314449 h 2612594"/>
                          <a:gd name="connsiteX1061" fmla="*/ 33502 w 2647519"/>
                          <a:gd name="connsiteY1061" fmla="*/ 1345882 h 2612594"/>
                          <a:gd name="connsiteX1062" fmla="*/ 35407 w 2647519"/>
                          <a:gd name="connsiteY1062" fmla="*/ 1377314 h 2612594"/>
                          <a:gd name="connsiteX1063" fmla="*/ 26835 w 2647519"/>
                          <a:gd name="connsiteY1063" fmla="*/ 1406842 h 2612594"/>
                          <a:gd name="connsiteX1064" fmla="*/ 24930 w 2647519"/>
                          <a:gd name="connsiteY1064" fmla="*/ 1406842 h 2612594"/>
                          <a:gd name="connsiteX1065" fmla="*/ 19215 w 2647519"/>
                          <a:gd name="connsiteY1065" fmla="*/ 1349692 h 2612594"/>
                          <a:gd name="connsiteX1066" fmla="*/ 19215 w 2647519"/>
                          <a:gd name="connsiteY1066" fmla="*/ 1290637 h 2612594"/>
                          <a:gd name="connsiteX1067" fmla="*/ 23977 w 2647519"/>
                          <a:gd name="connsiteY1067" fmla="*/ 1244917 h 2612594"/>
                          <a:gd name="connsiteX1068" fmla="*/ 32546 w 2647519"/>
                          <a:gd name="connsiteY1068" fmla="*/ 1253485 h 2612594"/>
                          <a:gd name="connsiteX1069" fmla="*/ 24930 w 2647519"/>
                          <a:gd name="connsiteY1069" fmla="*/ 1243965 h 2612594"/>
                          <a:gd name="connsiteX1070" fmla="*/ 23025 w 2647519"/>
                          <a:gd name="connsiteY1070" fmla="*/ 1209675 h 2612594"/>
                          <a:gd name="connsiteX1071" fmla="*/ 24930 w 2647519"/>
                          <a:gd name="connsiteY1071" fmla="*/ 1157287 h 2612594"/>
                          <a:gd name="connsiteX1072" fmla="*/ 25882 w 2647519"/>
                          <a:gd name="connsiteY1072" fmla="*/ 1143000 h 2612594"/>
                          <a:gd name="connsiteX1073" fmla="*/ 28740 w 2647519"/>
                          <a:gd name="connsiteY1073" fmla="*/ 1119187 h 2612594"/>
                          <a:gd name="connsiteX1074" fmla="*/ 40170 w 2647519"/>
                          <a:gd name="connsiteY1074" fmla="*/ 1076325 h 2612594"/>
                          <a:gd name="connsiteX1075" fmla="*/ 45865 w 2647519"/>
                          <a:gd name="connsiteY1075" fmla="*/ 1047851 h 2612594"/>
                          <a:gd name="connsiteX1076" fmla="*/ 43980 w 2647519"/>
                          <a:gd name="connsiteY1076" fmla="*/ 1041082 h 2612594"/>
                          <a:gd name="connsiteX1077" fmla="*/ 37312 w 2647519"/>
                          <a:gd name="connsiteY1077" fmla="*/ 1079182 h 2612594"/>
                          <a:gd name="connsiteX1078" fmla="*/ 25882 w 2647519"/>
                          <a:gd name="connsiteY1078" fmla="*/ 1122045 h 2612594"/>
                          <a:gd name="connsiteX1079" fmla="*/ 23025 w 2647519"/>
                          <a:gd name="connsiteY1079" fmla="*/ 1145857 h 2612594"/>
                          <a:gd name="connsiteX1080" fmla="*/ 22072 w 2647519"/>
                          <a:gd name="connsiteY1080" fmla="*/ 1160145 h 2612594"/>
                          <a:gd name="connsiteX1081" fmla="*/ 20167 w 2647519"/>
                          <a:gd name="connsiteY1081" fmla="*/ 1212532 h 2612594"/>
                          <a:gd name="connsiteX1082" fmla="*/ 22072 w 2647519"/>
                          <a:gd name="connsiteY1082" fmla="*/ 1246822 h 2612594"/>
                          <a:gd name="connsiteX1083" fmla="*/ 17310 w 2647519"/>
                          <a:gd name="connsiteY1083" fmla="*/ 1292542 h 2612594"/>
                          <a:gd name="connsiteX1084" fmla="*/ 17310 w 2647519"/>
                          <a:gd name="connsiteY1084" fmla="*/ 1351597 h 2612594"/>
                          <a:gd name="connsiteX1085" fmla="*/ 23025 w 2647519"/>
                          <a:gd name="connsiteY1085" fmla="*/ 1408747 h 2612594"/>
                          <a:gd name="connsiteX1086" fmla="*/ 24930 w 2647519"/>
                          <a:gd name="connsiteY1086" fmla="*/ 1408747 h 2612594"/>
                          <a:gd name="connsiteX1087" fmla="*/ 37312 w 2647519"/>
                          <a:gd name="connsiteY1087" fmla="*/ 1463040 h 2612594"/>
                          <a:gd name="connsiteX1088" fmla="*/ 43980 w 2647519"/>
                          <a:gd name="connsiteY1088" fmla="*/ 1507807 h 2612594"/>
                          <a:gd name="connsiteX1089" fmla="*/ 58267 w 2647519"/>
                          <a:gd name="connsiteY1089" fmla="*/ 1553527 h 2612594"/>
                          <a:gd name="connsiteX1090" fmla="*/ 80770 w 2647519"/>
                          <a:gd name="connsiteY1090" fmla="*/ 1651843 h 2612594"/>
                          <a:gd name="connsiteX1091" fmla="*/ 82734 w 2647519"/>
                          <a:gd name="connsiteY1091" fmla="*/ 1670685 h 2612594"/>
                          <a:gd name="connsiteX1092" fmla="*/ 86843 w 2647519"/>
                          <a:gd name="connsiteY1092" fmla="*/ 1670685 h 2612594"/>
                          <a:gd name="connsiteX1093" fmla="*/ 107798 w 2647519"/>
                          <a:gd name="connsiteY1093" fmla="*/ 1721167 h 2612594"/>
                          <a:gd name="connsiteX1094" fmla="*/ 115418 w 2647519"/>
                          <a:gd name="connsiteY1094" fmla="*/ 1746885 h 2612594"/>
                          <a:gd name="connsiteX1095" fmla="*/ 101130 w 2647519"/>
                          <a:gd name="connsiteY1095" fmla="*/ 1724977 h 2612594"/>
                          <a:gd name="connsiteX1096" fmla="*/ 85890 w 2647519"/>
                          <a:gd name="connsiteY1096" fmla="*/ 1690687 h 2612594"/>
                          <a:gd name="connsiteX1097" fmla="*/ 84938 w 2647519"/>
                          <a:gd name="connsiteY1097" fmla="*/ 1700212 h 2612594"/>
                          <a:gd name="connsiteX1098" fmla="*/ 76651 w 2647519"/>
                          <a:gd name="connsiteY1098" fmla="*/ 1674524 h 2612594"/>
                          <a:gd name="connsiteX1099" fmla="*/ 70650 w 2647519"/>
                          <a:gd name="connsiteY1099" fmla="*/ 1675447 h 2612594"/>
                          <a:gd name="connsiteX1100" fmla="*/ 63982 w 2647519"/>
                          <a:gd name="connsiteY1100" fmla="*/ 1653540 h 2612594"/>
                          <a:gd name="connsiteX1101" fmla="*/ 41122 w 2647519"/>
                          <a:gd name="connsiteY1101" fmla="*/ 1601152 h 2612594"/>
                          <a:gd name="connsiteX1102" fmla="*/ 26835 w 2647519"/>
                          <a:gd name="connsiteY1102" fmla="*/ 1554480 h 2612594"/>
                          <a:gd name="connsiteX1103" fmla="*/ 25882 w 2647519"/>
                          <a:gd name="connsiteY1103" fmla="*/ 1515427 h 2612594"/>
                          <a:gd name="connsiteX1104" fmla="*/ 19215 w 2647519"/>
                          <a:gd name="connsiteY1104" fmla="*/ 1469707 h 2612594"/>
                          <a:gd name="connsiteX1105" fmla="*/ 14452 w 2647519"/>
                          <a:gd name="connsiteY1105" fmla="*/ 1423987 h 2612594"/>
                          <a:gd name="connsiteX1106" fmla="*/ 3975 w 2647519"/>
                          <a:gd name="connsiteY1106" fmla="*/ 1390650 h 2612594"/>
                          <a:gd name="connsiteX1107" fmla="*/ 10642 w 2647519"/>
                          <a:gd name="connsiteY1107" fmla="*/ 1213485 h 2612594"/>
                          <a:gd name="connsiteX1108" fmla="*/ 17310 w 2647519"/>
                          <a:gd name="connsiteY1108" fmla="*/ 1167765 h 2612594"/>
                          <a:gd name="connsiteX1109" fmla="*/ 11595 w 2647519"/>
                          <a:gd name="connsiteY1109" fmla="*/ 1143000 h 2612594"/>
                          <a:gd name="connsiteX1110" fmla="*/ 23025 w 2647519"/>
                          <a:gd name="connsiteY1110" fmla="*/ 1074420 h 2612594"/>
                          <a:gd name="connsiteX1111" fmla="*/ 25882 w 2647519"/>
                          <a:gd name="connsiteY1111" fmla="*/ 1058227 h 2612594"/>
                          <a:gd name="connsiteX1112" fmla="*/ 33502 w 2647519"/>
                          <a:gd name="connsiteY1112" fmla="*/ 1002982 h 2612594"/>
                          <a:gd name="connsiteX1113" fmla="*/ 53505 w 2647519"/>
                          <a:gd name="connsiteY1113" fmla="*/ 962977 h 2612594"/>
                          <a:gd name="connsiteX1114" fmla="*/ 48742 w 2647519"/>
                          <a:gd name="connsiteY1114" fmla="*/ 1017270 h 2612594"/>
                          <a:gd name="connsiteX1115" fmla="*/ 53503 w 2647519"/>
                          <a:gd name="connsiteY1115" fmla="*/ 1007964 h 2612594"/>
                          <a:gd name="connsiteX1116" fmla="*/ 56362 w 2647519"/>
                          <a:gd name="connsiteY1116" fmla="*/ 985718 h 2612594"/>
                          <a:gd name="connsiteX1117" fmla="*/ 57315 w 2647519"/>
                          <a:gd name="connsiteY1117" fmla="*/ 961072 h 2612594"/>
                          <a:gd name="connsiteX1118" fmla="*/ 65887 w 2647519"/>
                          <a:gd name="connsiteY1118" fmla="*/ 929639 h 2612594"/>
                          <a:gd name="connsiteX1119" fmla="*/ 79222 w 2647519"/>
                          <a:gd name="connsiteY1119" fmla="*/ 882014 h 2612594"/>
                          <a:gd name="connsiteX1120" fmla="*/ 95415 w 2647519"/>
                          <a:gd name="connsiteY1120" fmla="*/ 833437 h 2612594"/>
                          <a:gd name="connsiteX1121" fmla="*/ 96628 w 2647519"/>
                          <a:gd name="connsiteY1121" fmla="*/ 832072 h 2612594"/>
                          <a:gd name="connsiteX1122" fmla="*/ 103988 w 2647519"/>
                          <a:gd name="connsiteY1122" fmla="*/ 793432 h 2612594"/>
                          <a:gd name="connsiteX1123" fmla="*/ 114465 w 2647519"/>
                          <a:gd name="connsiteY1123" fmla="*/ 765809 h 2612594"/>
                          <a:gd name="connsiteX1124" fmla="*/ 126848 w 2647519"/>
                          <a:gd name="connsiteY1124" fmla="*/ 742949 h 2612594"/>
                          <a:gd name="connsiteX1125" fmla="*/ 151613 w 2647519"/>
                          <a:gd name="connsiteY1125" fmla="*/ 695324 h 2612594"/>
                          <a:gd name="connsiteX1126" fmla="*/ 171615 w 2647519"/>
                          <a:gd name="connsiteY1126" fmla="*/ 652462 h 2612594"/>
                          <a:gd name="connsiteX1127" fmla="*/ 200190 w 2647519"/>
                          <a:gd name="connsiteY1127" fmla="*/ 597217 h 2612594"/>
                          <a:gd name="connsiteX1128" fmla="*/ 221145 w 2647519"/>
                          <a:gd name="connsiteY1128" fmla="*/ 573404 h 2612594"/>
                          <a:gd name="connsiteX1129" fmla="*/ 238290 w 2647519"/>
                          <a:gd name="connsiteY1129" fmla="*/ 540067 h 2612594"/>
                          <a:gd name="connsiteX1130" fmla="*/ 252578 w 2647519"/>
                          <a:gd name="connsiteY1130" fmla="*/ 519112 h 2612594"/>
                          <a:gd name="connsiteX1131" fmla="*/ 267818 w 2647519"/>
                          <a:gd name="connsiteY1131" fmla="*/ 511492 h 2612594"/>
                          <a:gd name="connsiteX1132" fmla="*/ 271628 w 2647519"/>
                          <a:gd name="connsiteY1132" fmla="*/ 505777 h 2612594"/>
                          <a:gd name="connsiteX1133" fmla="*/ 286868 w 2647519"/>
                          <a:gd name="connsiteY1133" fmla="*/ 475297 h 2612594"/>
                          <a:gd name="connsiteX1134" fmla="*/ 316395 w 2647519"/>
                          <a:gd name="connsiteY1134" fmla="*/ 441007 h 2612594"/>
                          <a:gd name="connsiteX1135" fmla="*/ 317199 w 2647519"/>
                          <a:gd name="connsiteY1135" fmla="*/ 455339 h 2612594"/>
                          <a:gd name="connsiteX1136" fmla="*/ 315045 w 2647519"/>
                          <a:gd name="connsiteY1136" fmla="*/ 461363 h 2612594"/>
                          <a:gd name="connsiteX1137" fmla="*/ 345922 w 2647519"/>
                          <a:gd name="connsiteY1137" fmla="*/ 429577 h 2612594"/>
                          <a:gd name="connsiteX1138" fmla="*/ 361162 w 2647519"/>
                          <a:gd name="connsiteY1138" fmla="*/ 409575 h 2612594"/>
                          <a:gd name="connsiteX1139" fmla="*/ 381165 w 2647519"/>
                          <a:gd name="connsiteY1139" fmla="*/ 390525 h 2612594"/>
                          <a:gd name="connsiteX1140" fmla="*/ 382889 w 2647519"/>
                          <a:gd name="connsiteY1140" fmla="*/ 392440 h 2612594"/>
                          <a:gd name="connsiteX1141" fmla="*/ 382118 w 2647519"/>
                          <a:gd name="connsiteY1141" fmla="*/ 391477 h 2612594"/>
                          <a:gd name="connsiteX1142" fmla="*/ 406883 w 2647519"/>
                          <a:gd name="connsiteY1142" fmla="*/ 366712 h 2612594"/>
                          <a:gd name="connsiteX1143" fmla="*/ 431648 w 2647519"/>
                          <a:gd name="connsiteY1143" fmla="*/ 343852 h 2612594"/>
                          <a:gd name="connsiteX1144" fmla="*/ 458318 w 2647519"/>
                          <a:gd name="connsiteY1144" fmla="*/ 315277 h 2612594"/>
                          <a:gd name="connsiteX1145" fmla="*/ 495465 w 2647519"/>
                          <a:gd name="connsiteY1145" fmla="*/ 287654 h 2612594"/>
                          <a:gd name="connsiteX1146" fmla="*/ 535470 w 2647519"/>
                          <a:gd name="connsiteY1146" fmla="*/ 258127 h 2612594"/>
                          <a:gd name="connsiteX1147" fmla="*/ 559389 w 2647519"/>
                          <a:gd name="connsiteY1147" fmla="*/ 241440 h 2612594"/>
                          <a:gd name="connsiteX1148" fmla="*/ 575475 w 2647519"/>
                          <a:gd name="connsiteY1148" fmla="*/ 226694 h 2612594"/>
                          <a:gd name="connsiteX1149" fmla="*/ 604050 w 2647519"/>
                          <a:gd name="connsiteY1149" fmla="*/ 209549 h 2612594"/>
                          <a:gd name="connsiteX1150" fmla="*/ 634530 w 2647519"/>
                          <a:gd name="connsiteY1150" fmla="*/ 193357 h 2612594"/>
                          <a:gd name="connsiteX1151" fmla="*/ 638565 w 2647519"/>
                          <a:gd name="connsiteY1151" fmla="*/ 191282 h 2612594"/>
                          <a:gd name="connsiteX1152" fmla="*/ 648937 w 2647519"/>
                          <a:gd name="connsiteY1152" fmla="*/ 181094 h 2612594"/>
                          <a:gd name="connsiteX1153" fmla="*/ 665963 w 2647519"/>
                          <a:gd name="connsiteY1153" fmla="*/ 168592 h 2612594"/>
                          <a:gd name="connsiteX1154" fmla="*/ 684656 w 2647519"/>
                          <a:gd name="connsiteY1154" fmla="*/ 159067 h 2612594"/>
                          <a:gd name="connsiteX1155" fmla="*/ 697880 w 2647519"/>
                          <a:gd name="connsiteY1155" fmla="*/ 156023 h 2612594"/>
                          <a:gd name="connsiteX1156" fmla="*/ 700252 w 2647519"/>
                          <a:gd name="connsiteY1156" fmla="*/ 154304 h 2612594"/>
                          <a:gd name="connsiteX1157" fmla="*/ 959332 w 2647519"/>
                          <a:gd name="connsiteY1157" fmla="*/ 49529 h 2612594"/>
                          <a:gd name="connsiteX1158" fmla="*/ 968945 w 2647519"/>
                          <a:gd name="connsiteY1158" fmla="*/ 47439 h 2612594"/>
                          <a:gd name="connsiteX1159" fmla="*/ 995527 w 2647519"/>
                          <a:gd name="connsiteY1159" fmla="*/ 38099 h 2612594"/>
                          <a:gd name="connsiteX1160" fmla="*/ 1013863 w 2647519"/>
                          <a:gd name="connsiteY1160" fmla="*/ 34408 h 2612594"/>
                          <a:gd name="connsiteX1161" fmla="*/ 1023424 w 2647519"/>
                          <a:gd name="connsiteY1161" fmla="*/ 34327 h 2612594"/>
                          <a:gd name="connsiteX1162" fmla="*/ 1026960 w 2647519"/>
                          <a:gd name="connsiteY1162" fmla="*/ 33337 h 2612594"/>
                          <a:gd name="connsiteX1163" fmla="*/ 1244130 w 2647519"/>
                          <a:gd name="connsiteY1163" fmla="*/ 4762 h 2612594"/>
                          <a:gd name="connsiteX1164" fmla="*/ 1305804 w 2647519"/>
                          <a:gd name="connsiteY1164" fmla="*/ 4524 h 2612594"/>
                          <a:gd name="connsiteX1165" fmla="*/ 1371765 w 2647519"/>
                          <a:gd name="connsiteY1165" fmla="*/ 5714 h 2612594"/>
                          <a:gd name="connsiteX1166" fmla="*/ 1372993 w 2647519"/>
                          <a:gd name="connsiteY1166" fmla="*/ 6635 h 2612594"/>
                          <a:gd name="connsiteX1167" fmla="*/ 1405103 w 2647519"/>
                          <a:gd name="connsiteY1167" fmla="*/ 2857 h 2612594"/>
                          <a:gd name="connsiteX1168" fmla="*/ 1434630 w 2647519"/>
                          <a:gd name="connsiteY1168" fmla="*/ 7619 h 2612594"/>
                          <a:gd name="connsiteX1169" fmla="*/ 1464158 w 2647519"/>
                          <a:gd name="connsiteY1169" fmla="*/ 13334 h 2612594"/>
                          <a:gd name="connsiteX1170" fmla="*/ 1479392 w 2647519"/>
                          <a:gd name="connsiteY1170" fmla="*/ 16797 h 2612594"/>
                          <a:gd name="connsiteX1171" fmla="*/ 1463205 w 2647519"/>
                          <a:gd name="connsiteY1171" fmla="*/ 12382 h 2612594"/>
                          <a:gd name="connsiteX1172" fmla="*/ 1433677 w 2647519"/>
                          <a:gd name="connsiteY1172" fmla="*/ 6667 h 2612594"/>
                          <a:gd name="connsiteX1173" fmla="*/ 1404150 w 2647519"/>
                          <a:gd name="connsiteY1173" fmla="*/ 1905 h 2612594"/>
                          <a:gd name="connsiteX1174" fmla="*/ 1404150 w 2647519"/>
                          <a:gd name="connsiteY1174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2">
                              <a:alpha val="20000"/>
                            </a:schemeClr>
                          </a:gs>
                        </a:gsLst>
                        <a:path path="circle">
                          <a:fillToRect l="100000" b="100000"/>
                        </a:path>
                      </a:gra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w14:anchorId="2EFCAE6E" id="Forme libre : Forme 10" o:spid="_x0000_s1026" alt="&quot;&quot;" style="position:absolute;margin-left:-110.4pt;margin-top:-74.7pt;width:219.15pt;height:216.3pt;rotation:180;flip:x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<v:fill color2="#0072c7 [3205]" o:opacity2="13107f" focusposition="1" focussize="" focus="100%" type="gradientRadial"/>
              <v:stroke joinstyle="miter"/>
              <v:path arrowok="t" o:connecttype="custom" o:connectlocs="1513152,2732112;1500145,2739117;1500924,2739451;1621304,2660999;1579249,2671014;1516166,2679026;1513162,2671014;1557220,2667008;1621304,2660999;1730699,2650515;1728129,2651241;1729446,2650984;945916,2635461;990474,2646978;1009500,2647979;1062569,2674019;1086601,2679026;1088104,2679528;1093610,2674019;1114637,2680028;1135666,2685035;1177099,2694673;1177721,2694050;1225784,2702062;1248814,2706068;1271845,2708071;1318906,2710074;1382990,2709072;1385772,2709072;1392003,2705566;1406021,2701060;1420290,2700809;1430053,2702061;1432681,2709072;1455085,2709072;1448076,2719087;1444071,2724095;1431053,2730104;1407022,2730104;1375981,2728101;1308893,2726098;1258827,2722092;1214769,2716083;1170711,2709072;1103624,2699057;1051555,2682031;1052157,2681594;1021516,2672016;994480,2659998;963439,2649983;931397,2638966;945916,2635461;1535343,2613989;1520044,2616324;1414240,2621668;1449077,2625946;1458089,2623943;1520171,2616933;1530387,2614946;1630403,2599478;1578440,2607410;1596271,2607919;1621930,2603162;1820087,2597162;1657110,2640572;1739585,2622191;775192,2576873;890343,2625946;931397,2638966;962437,2649982;993479,2659997;1020514,2672015;1014506,2677023;998485,2674018;941410,2652987;913374,2641970;885337,2629952;848287,2616933;816245,2602912;791213,2589892;775192,2576873;822254,2551836;877326,2579878;870317,2583884;806233,2552837;822254,2551836;618987,2483733;687076,2521791;701095,2537815;669052,2520789;645021,2505767;618987,2483733;738385,2458035;738394,2458320;741776,2462414;742148,2460698;2200697,2392293;2197060,2392596;2136982,2435661;2077903,2467709;2035848,2492746;2012818,2502761;1988787,2512777;1959748,2527800;1937719,2540819;1905677,2553839;1872634,2565857;1863622,2574870;1849603,2579878;1814558,2585887;1769498,2599908;1728445,2612927;1683385,2625947;1627311,2639968;1548208,2652987;1546205,2655992;1508172,2665503;1509157,2666007;1551394,2655446;1552213,2652987;1631318,2639968;1687391,2625947;1732450,2612927;1773504,2599908;1818563,2585887;1853610,2579878;1829885,2594116;1830579,2593899;1855612,2578876;1869631,2573869;1870564,2573610;1876639,2566858;1909683,2554840;1941725,2541821;1963754,2528801;1992792,2513779;2016824,2503764;2033303,2496598;2041857,2490743;2083912,2465706;2142989,2433658;483638,2378443;487440,2381705;488738,2382366;2207417,2352299;2207074,2352536;2207074,2352822;2208665,2353049;2209076,2352536;2229050,2337350;2223138,2341434;2222093,2342521;2226146,2339926;401879,2286904;439697,2331439;409711,2295449;2299946,2286875;2299857,2286906;2299195,2291444;2283174,2309471;2264148,2330503;2265295,2330239;2283174,2310472;2299195,2292445;2299946,2286875;499750,2264322;501732,2266737;501832,2266406;351636,2241368;377670,2258394;378948,2259900;390812,2262525;417722,2287437;454771,2317482;470792,2339516;479803,2350533;517853,2382581;506839,2391594;471404,2352213;469791,2352536;503325,2389802;506839,2391594;517854,2382581;612979,2457693;593954,2463702;600963,2468710;572926,2469711;554902,2457693;537881,2444674;495825,2409621;456773,2374569;420726,2339516;403704,2322491;387683,2304463;393691,2296451;413717,2314478;435746,2331504;462781,2360548;465079,2362519;435746,2331504;414718,2314478;394692,2296451;372663,2269410;351636,2241368;2557534,2082129;2557026,2082347;2546090,2108599;2547022,1956661;2520486,1994998;2507468,2019034;2494452,2041067;2463410,2082129;2436375,2123190;2412344,2156241;2410340,2157466;2408700,2159895;2411342,2158244;2435374,2125194;2462410,2084132;2493450,2043071;2506468,2021038;2519484,1997002;2546520,1957943;2650657,1942920;2637639,1981979;2614610,2024042;2591579,2067107;2570552,2094147;2584570,2066105;2596586,2038063;2605597,2023041;2617613,2003011;2628628,1982981;2650657,1942920;2585844,1857072;2561539,1899855;2561093,1900884;2585571,1857792;2599174,1760171;2569962,1839999;2508512,1965631;2499516,1979858;2499458,1979976;2478430,2016030;2457403,2055089;2433371,2085134;2413345,2119185;2295189,2252385;2256138,2285435;2252391,2288285;2250775,2289921;2234445,2303235;2221092,2318484;2172027,2355541;2164339,2360398;2143457,2377425;2140442,2379383;2135980,2383583;2096929,2409622;2057877,2433658;2053407,2435924;2026966,2453102;2018769,2457237;2010816,2462701;1983780,2477724;1958519,2487633;1902219,2516036;1770133,2565309;1678090,2588980;1752476,2574870;1766495,2571865;1811553,2555841;1839590,2546828;1884650,2523793;1935716,2505765;1968435,2492933;1982779,2484734;1995794,2480729;2013819,2470713;2018555,2467421;2030842,2455691;2057877,2439667;2088635,2424587;2099932,2417633;2138984,2391594;2156006,2375570;2175032,2363552;2224095,2326497;2259142,2293446;2298193,2260397;2416348,2127196;2432609,2099549;2433371,2097151;2459405,2057091;2467416,2045073;2478067,2030297;2481434,2024042;2502461,1987988;2543516,1902859;2583568,1811723;2595334,1774667;2708732,1671512;2705729,1673515;2705729,1673515;2718190,1612157;2717831,1613928;2720748,1617431;2729760,1627446;2735768,1623440;2735920,1622671;2731763,1625443;2721750,1616429;2709265,1498389;2708566,1498428;2707299,1498498;2707732,1503259;2706731,1528297;2702725,1543319;2678694,1581377;2672686,1614427;2666678,1625443;2656665,1673515;2645650,1711572;2633634,1748628;2626625,1777672;2618615,1807717;2625003,1797778;2630631,1776670;2635637,1746624;2647653,1709569;2658668,1671512;2668681,1623440;2674689,1612423;2680697,1579374;2704728,1541316;2688707,1618432;2676691,1682528;2649655,1764651;2644308,1772973;2642021,1785433;2634636,1806716;2606599,1867807;2593582,1899855;2585571,1916881;2575558,1934908;2548523,1982981;2519484,2030051;2482436,2093146;2441382,2155240;2414347,2190292;2385308,2224343;2375295,2238364;2364281,2252385;2347258,2266406;2319418,2297237;2320222,2300457;2291184,2330503;2260143,2352536;2235110,2372566;2211396,2389899;2215084,2389592;2241118,2370563;2266152,2350533;2297192,2328500;2326231,2298454;2325229,2294448;2353266,2263402;2370289,2249381;2381303,2235360;2391316,2221339;2420354,2187288;2447389,2152235;2488444,2090141;2525492,2027047;2554531,1979976;2581566,1931903;2591579,1913876;2599589,1896851;2612607,1864803;2640644,1803711;2651658,1762650;2678694,1680526;2690710,1616430;2706731,1539313;2710343,1525767;2707732,1525292;2708732,1500255;2730761,1477220;2719102,1525813;2719103,1525813;2730762,1477221;2739774,1467205;2733766,1480225;2732390,1507515;2731763,1533304;2721750,1564121;2721750,1567641;2733766,1533304;2735768,1480224;2740437,1470108;2696717,1424140;2690156,1439652;2687705,1462198;2684546,1451666;2683391,1453152;2686704,1464201;2684702,1480225;2688707,1493244;2691811,1493072;2689708,1486233;2691710,1470209;2696717,1424140;2780828,1397100;2782831,1398101;2781829,1440164;2782831,1469208;2779826,1522287;2776823,1552332;2767810,1596399;2764807,1633455;2749787,1701557;2735768,1760645;2710736,1771663;2712739,1765654;2716744,1723590;2731763,1679524;2743779,1672514;2743779,1672513;2756797,1596399;2763805,1560344;2769813,1523289;2774820,1488236;2776823,1455187;2777824,1427145;2779826,1412122;2780828,1397100;141026,932735;141525,932985;141572,932845;201438,789186;179410,830247;161386,845271;161343,846229;159600,884570;159650,884478;161386,846272;179410,831248;201438,790187;202189,790688;202564,789937;213453,702055;199435,712070;178408,756136;183218,759985;183375,759309;179410,756136;200437,712070;212850,703202;290555,644969;289290,645982;283922,666627;280542,677018;188421,845271;175403,886332;163387,928395;137353,1016527;120331,1076618;112321,1121686;108316,1144720;105311,1167755;96300,1229849;93295,1267906;98302,1307966;100649,1286138;100305,1278922;104310,1236859;113322,1174765;120469,1166187;130848,1096715;130345,1084630;140237,1056265;146123,1032451;144363,1036558;138355,1034555;123335,1077620;124337,1101656;117327,1147725;116326,1155737;106313,1167755;109316,1144720;113322,1121686;121332,1076618;138355,1016527;164389,928395;176405,886332;189422,845271;281543,677018;290555,644969;308580,544819;308579,544819;313585,548825;313585,548824;489009,402232;488817,402385;488232,403047;480054,411618;477987,414626;476636,416153;470792,424638;409712,496747;392689,516777;375667,537808;300397,621019;376668,536807;393690,515775;410713,495745;471793,423636;477987,414626;488232,403047;514427,333172;505785,336183;499358,338570;497828,340511;486813,350526;458776,368553;439752,389585;421728,410616;409712,421633;409304,421122;397947,434778;378671,458689;347631,492741;352637,498749;352732,498665;348631,493742;379672,459690;410713,421633;422729,410617;440752,389585;459777,368554;487814,350527;498829,340512;510845,336005;514637,334828;1964755,152229;2015822,175263;2037851,193290;1988787,169254;1964755,152229;1798537,79118;1838589,88131;1894663,116174;1798537,79118;1195746,72484;1174717,75112;1129658,81121;1085600,91136;1066575,97145;1044546,103155;996342,112626;987471,116175;926391,137206;866312,161242;824257,180271;796220,191287;727129,223335;694086,244367;662044,265398;610976,303456;562913,341513;516913,381649;520858,386581;530621,379883;538931,373688;568921,347522;616984,309465;668051,271407;700093,250375;733137,229344;802227,197296;829263,183275;871318,164246;931397,140210;992477,119179;1018135,114138;1030529,109902;1199229,73501;1553840,50951;1575243,53079;1604281,63094;1582253,60090;1536192,51076;1553840,50951;1670368,43064;1711422,46068;1761488,66098;1699406,55082;1670368,43064;1335428,42814;1219776,49073;1139671,60089;1101621,70104;1068577,82122;1022516,88131;848287,155233;785205,183275;766180,190285;749158,199299;717116,216324;667050,242363;629000,272408;518855,358538;495837,378557;473318,399123;473795,399600;300568,602905;265522,650977;249501,680022;233480,707062;203440,763146;170764,814647;170397,816226;159382,846272;151372,860293;149369,862296;140483,891840;138355,909367;136352,934404;122334,975466;109316,1016527;95298,1076618;87287,1131701;82281,1186783;89290,1148726;89940,1145586;91293,1130699;99303,1075617;101811,1076454;102029,1075523;99304,1074615;113323,1014524;126339,973462;140294,932589;139357,932401;141360,907364;152373,860293;160384,846272;160653,845540;171399,816226;204442,764148;234481,708064;250502,681024;266523,651979;301570,603907;474797,400602;520858,358539;631002,272409;669052,242364;719118,216325;751160,199299;768183,190286;787208,183275;850291,155233;1024520,88132;1070581,82123;1103624,70105;1141674,60090;1221779,49073;1337431,43189;1430389,46309;1476113,0;1523174,3004;1571238,8012;1603280,16024;1624308,26039;1650342,21031;1689393,30045;1713424,37055;1712424,38057;1711422,45067;1670368,42063;1656350,38057;1642331,35052;1615295,29043;1588260,23034;1560224,19028;1529183,19028;1504150,19028;1465099,19028;1463265,18442;1446074,27040;1452081,37055;1512160,49073;1485425,49540;1485876,49575;1514163,49073;1538195,52078;1584255,61091;1606284,64096;1643333,72108;1681383,80120;1718431,89133;1755481,100151;1773504,105158;1791528,111167;1791760,111379;1804686,113608;1836008,125250;1840383,131880;1841594,132199;1869631,143215;1893662,153230;1917694,164247;1935718,174262;1947733,180271;1960750,187281;2004808,212319;2060881,248373;2089920,268403;2090761,269004;2105601,278021;2670683,1341015;2670261,1349396;2681697,1351030;2692711,1359042;2697718,1386082;2716743,1418131;2724754,1418859;2724754,1411121;2732894,1388505;2732764,1384080;2740774,1357039;2751789,1357039;2768811,1346023;2770814,1390090;2765808,1411121;2759800,1431151;2756795,1464201;2755795,1481226;2753792,1498252;2749523,1501099;2749787,1502257;2753877,1499530;2755795,1483229;2756795,1466204;2759800,1433154;2765808,1413124;2770814,1392093;2778824,1398102;2777824,1413124;2775821,1428147;2774819,1456189;2772817,1489238;2767810,1524291;2761803,1561346;2754793,1597401;2741776,1673515;2729760,1680526;2714740,1724592;2710735,1766656;2708732,1772665;2691710,1818734;2686703,1822740;2665676,1871813;2687705,1822740;2692711,1818734;2660669,1909870;2643647,1918884;2640117,1925947;2640644,1926895;2644649,1918883;2661671,1909870;2649655,1943921;2627626,1983982;2616612,2004012;2604597,2024042;2595584,2039064;2582568,2068108;2568549,2096150;2546520,2126195;2524491,2154238;2525409,2152347;2500459,2186286;2446388,2245375;2435743,2261757;2446388,2246376;2500459,2187287;2459405,2249380;2438252,2271539;2421271,2284024;2420353,2285435;2409737,2293604;2409339,2296451;2362277,2344524;2312211,2390593;2309896,2392273;2293187,2413627;2253134,2443672;2215700,2471753;2215566,2471916;2253134,2444674;2293187,2414629;2260143,2447678;2233233,2465205;2214617,2473069;2214082,2473718;2194056,2486737;2186510,2490236;2167522,2505641;2148997,2518786;2120960,2536813;2111949,2537815;2101933,2542268;2100376,2543450;2112950,2538816;2121962,2537815;2085915,2564855;2062884,2576874;2039854,2587890;2023587,2590330;2020829,2591896;1944729,2624945;1940849,2625827;1917694,2640969;1930710,2644975;1882647,2666007;1886653,2651986;1870631,2657995;1855612,2663002;1824571,2673017;1820424,2668039;1805545,2671014;1787522,2675020;1750474,2684034;1749252,2684602;1784518,2676021;1802542,2672015;1817561,2669011;1823569,2674018;1854610,2664003;1869630,2658996;1885651,2652987;1881645,2667008;1839590,2687038;1837529,2686461;1808550,2698055;1784518,2705066;1748471,2714079;1733577,2712827;1702424,2718890;1701409,2721090;1618300,2737114;1599274,2732106;1583253,2732106;1555216,2741120;1530184,2743123;1505151,2744124;1502431,2742959;1479618,2747004;1452081,2742121;1453083,2741120;1458089,2734109;1435060,2731105;1446074,2725096;1479118,2724094;1511160,2723093;1557219,2724094;1589261,2721090;1649340,2708070;1689393,2699057;1719432,2698055;1721522,2697084;1692397,2698056;1652345,2707069;1592266,2720089;1560224,2723093;1514163,2722092;1482121,2723093;1449077,2724095;1450079,2720089;1457088,2710074;1765493,2658996;1974768,2579878;2029840,2550834;2060881,2534810;2092924,2517785;2153003,2481730;2201066,2444674;2291184,2374569;2316217,2354539;2340248,2333508;2376295,2300457;2391316,2275420;2412891,2255639;2413064,2254397;2392318,2273417;2377297,2298454;2341250,2331505;2317218,2352536;2292186,2372566;2202068,2442671;2154004,2479727;2093925,2515782;2061883,2532807;2030842,2548831;1975770,2577875;1766495,2656993;1458089,2708071;1435060,2708071;1432055,2700059;1408024,2699057;1385995,2708071;1321910,2709072;1274849,2707069;1251818,2705066;1228789,2701060;1242662,2686259;1239802,2687038;1188115,2677465;1185731,2678025;1086602,2659998;1047550,2651986;1013505,2645977;972452,2626948;921384,2607920;868315,2586888;877326,2579878;914375,2586888;930396,2600909;985468,2616933;1094612,2644975;1121647,2649983;1150686,2654990;1182728,2662001;1218038,2669638;1220777,2669011;1253821,2674019;1254822,2672016;1302885,2674019;1310895,2675020;1384993,2675020;1439064,2677023;1503148,2672016;1511159,2672016;1514163,2680028;1577245,2672016;1619301,2662001;1643332,2657995;1658353,2655992;1691395,2647980;1718431,2641971;1745466,2634960;1795057,2626376;1801541,2623944;1749473,2632957;1722437,2639968;1695402,2645977;1662358,2653989;1647339,2655992;1623307,2659998;1558221,2666007;1514163,2670013;1506153,2670013;1442068,2675020;1387997,2673017;1313900,2673017;1305889,2672016;1274849,2658996;1257826,2670013;1257783,2670100;1271845,2660999;1302886,2674018;1254823,2672015;1255201,2671770;1223781,2667008;1186733,2658996;1154691,2651986;1125652,2646978;1098617,2641971;989474,2613929;934402,2597905;918381,2583884;881331,2576873;826260,2548831;810239,2549833;753163,2520789;743150,2502761;745152,2501761;780199,2520789;815245,2539818;825258,2533809;784204,2506768;750160,2491745;703097,2464704;663045,2438665;599962,2411625;575931,2391595;580937,2389592;604968,2396602;554902,2344524;526866,2321490;500831,2298454;467788,2271414;419725,2218334;416428,2208026;406708,2198304;373665,2162250;369660,2144223;356642,2126195;355091,2123763;339619,2113175;309580,2070111;292558,2030051;290555,2030051;267525,1985985;245496,1941918;222466,1890842;201438,1838764;222466,1873816;243494,1917882;250502,1941918;253400,1946167;249834,1927625;240536,1910746;225400,1876704;207445,1846775;185416,1786685;166543,1725085;160346,1707129;133354,1599368;121417,1521139;121332,1523289;122334,1539313;127340,1576370;133348,1614427;123335,1581377;116326,1539313;108316,1539313;103308,1501256;96300,1477220;90292,1454186;73269,1436159;68263,1436159;63256,1411121;61253,1379072;65258,1334005;67261,1317981;70671,1306990;69014,1281927;71266,1244871;75272,1237360;75272,1232853;67261,1247876;60252,1237861;47235,1219834;44857,1205562;44231,1206813;40226,1246874;37222,1286934;34218,1317981;34218,1382076;35219,1415127;37222,1448176;28210,1479223;26208,1479223;20200,1419133;20200,1357039;25206,1308967;34214,1317976;26208,1307966;24205,1271912;26208,1216829;27208,1201806;30213,1176768;42229,1131701;48216,1101762;46234,1094645;39224,1134705;27208,1179773;24205,1204810;23203,1219834;21201,1274916;23203,1310970;18197,1359042;18197,1421136;24205,1481226;26208,1481226;39224,1538312;46234,1585383;61253,1633455;84909,1736829;86974,1756640;91294,1756640;113323,1809720;121333,1836761;106313,1813726;90292,1777672;89291,1787687;80579,1760677;74271,1761647;67261,1738613;43230,1683530;28210,1634457;27208,1593395;20200,1545322;15193,1497250;4179,1462198;11187,1275918;18197,1227846;12189,1201806;24205,1129698;27208,1112672;35219,1054585;56247,1012521;51240,1069608;56245,1059823;59251,1036432;60252,1010518;69264,977468;83282,927393;100305,876317;101580,874881;109317,834253;120331,805209;133349,781173;159383,731098;180410,686031;210450,627943;232479,602905;250502,567853;265523,545820;281544,537808;285549,531799;301570,499751;332610,463696;333456,478766;331191,485100;363651,451678;379672,430647;400700,410617;402512,412631;401702,411618;427736,385579;453770,361543;481807,331498;520858,302454;562913,271407;588058,253862;604968,238357;635008,220330;667050,203305;671292,201123;682195,190411;700094,177266;719745,167251;733647,164050;736140,162243;1008498,52077;1018604,49880;1046548,40059;1065824,36178;1075875,36093;1079592,35052;1307892,5007;1372727,4757;1442068,6008;1443359,6976;1477115,3004;1508155,8011;1539196,14020;1555211,17661;1538195,13019;1507153,7010;1476113,2003;147611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</w:pict>
        </mc:Fallback>
      </mc:AlternateContent>
    </w:r>
    <w:r w:rsidR="007F3C4C" w:rsidRPr="00FB5B73"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E248B39" wp14:editId="116BF905">
              <wp:simplePos x="0" y="0"/>
              <wp:positionH relativeFrom="column">
                <wp:posOffset>-830580</wp:posOffset>
              </wp:positionH>
              <wp:positionV relativeFrom="paragraph">
                <wp:posOffset>-377190</wp:posOffset>
              </wp:positionV>
              <wp:extent cx="1822450" cy="1798320"/>
              <wp:effectExtent l="0" t="0" r="6350" b="0"/>
              <wp:wrapNone/>
              <wp:docPr id="61" name="Forme libre : Forme 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822450" cy="1798320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3 w 2647519"/>
                          <a:gd name="connsiteY9" fmla="*/ 2520821 h 2612594"/>
                          <a:gd name="connsiteX10" fmla="*/ 1643881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2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1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2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3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5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0 w 2647519"/>
                          <a:gd name="connsiteY143" fmla="*/ 2265793 h 2612594"/>
                          <a:gd name="connsiteX144" fmla="*/ 2099801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79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59 w 2647519"/>
                          <a:gd name="connsiteY154" fmla="*/ 2217355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5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6 h 2612594"/>
                          <a:gd name="connsiteX166" fmla="*/ 477272 w 2647519"/>
                          <a:gd name="connsiteY166" fmla="*/ 2155821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46888 w 2647519"/>
                          <a:gd name="connsiteY180" fmla="*/ 2237422 h 2612594"/>
                          <a:gd name="connsiteX181" fmla="*/ 478787 w 2647519"/>
                          <a:gd name="connsiteY181" fmla="*/ 2272865 h 2612594"/>
                          <a:gd name="connsiteX182" fmla="*/ 482130 w 2647519"/>
                          <a:gd name="connsiteY182" fmla="*/ 2274569 h 2612594"/>
                          <a:gd name="connsiteX183" fmla="*/ 492608 w 2647519"/>
                          <a:gd name="connsiteY183" fmla="*/ 2265997 h 2612594"/>
                          <a:gd name="connsiteX184" fmla="*/ 583095 w 2647519"/>
                          <a:gd name="connsiteY184" fmla="*/ 2337434 h 2612594"/>
                          <a:gd name="connsiteX185" fmla="*/ 564998 w 2647519"/>
                          <a:gd name="connsiteY185" fmla="*/ 2343149 h 2612594"/>
                          <a:gd name="connsiteX186" fmla="*/ 571665 w 2647519"/>
                          <a:gd name="connsiteY186" fmla="*/ 2347912 h 2612594"/>
                          <a:gd name="connsiteX187" fmla="*/ 544995 w 2647519"/>
                          <a:gd name="connsiteY187" fmla="*/ 2348864 h 2612594"/>
                          <a:gd name="connsiteX188" fmla="*/ 527850 w 2647519"/>
                          <a:gd name="connsiteY188" fmla="*/ 2337434 h 2612594"/>
                          <a:gd name="connsiteX189" fmla="*/ 511658 w 2647519"/>
                          <a:gd name="connsiteY189" fmla="*/ 2325052 h 2612594"/>
                          <a:gd name="connsiteX190" fmla="*/ 471653 w 2647519"/>
                          <a:gd name="connsiteY190" fmla="*/ 2291714 h 2612594"/>
                          <a:gd name="connsiteX191" fmla="*/ 434505 w 2647519"/>
                          <a:gd name="connsiteY191" fmla="*/ 2258377 h 2612594"/>
                          <a:gd name="connsiteX192" fmla="*/ 400215 w 2647519"/>
                          <a:gd name="connsiteY192" fmla="*/ 2225039 h 2612594"/>
                          <a:gd name="connsiteX193" fmla="*/ 384023 w 2647519"/>
                          <a:gd name="connsiteY193" fmla="*/ 2208847 h 2612594"/>
                          <a:gd name="connsiteX194" fmla="*/ 368783 w 2647519"/>
                          <a:gd name="connsiteY194" fmla="*/ 2191702 h 2612594"/>
                          <a:gd name="connsiteX195" fmla="*/ 374498 w 2647519"/>
                          <a:gd name="connsiteY195" fmla="*/ 2184082 h 2612594"/>
                          <a:gd name="connsiteX196" fmla="*/ 393548 w 2647519"/>
                          <a:gd name="connsiteY196" fmla="*/ 2201227 h 2612594"/>
                          <a:gd name="connsiteX197" fmla="*/ 414503 w 2647519"/>
                          <a:gd name="connsiteY197" fmla="*/ 2217419 h 2612594"/>
                          <a:gd name="connsiteX198" fmla="*/ 440220 w 2647519"/>
                          <a:gd name="connsiteY198" fmla="*/ 2245042 h 2612594"/>
                          <a:gd name="connsiteX199" fmla="*/ 442406 w 2647519"/>
                          <a:gd name="connsiteY199" fmla="*/ 2246917 h 2612594"/>
                          <a:gd name="connsiteX200" fmla="*/ 414503 w 2647519"/>
                          <a:gd name="connsiteY200" fmla="*/ 2217419 h 2612594"/>
                          <a:gd name="connsiteX201" fmla="*/ 394500 w 2647519"/>
                          <a:gd name="connsiteY201" fmla="*/ 2201227 h 2612594"/>
                          <a:gd name="connsiteX202" fmla="*/ 375450 w 2647519"/>
                          <a:gd name="connsiteY202" fmla="*/ 2184082 h 2612594"/>
                          <a:gd name="connsiteX203" fmla="*/ 354495 w 2647519"/>
                          <a:gd name="connsiteY203" fmla="*/ 2158364 h 2612594"/>
                          <a:gd name="connsiteX204" fmla="*/ 334493 w 2647519"/>
                          <a:gd name="connsiteY204" fmla="*/ 2131694 h 2612594"/>
                          <a:gd name="connsiteX205" fmla="*/ 2432850 w 2647519"/>
                          <a:gd name="connsiteY205" fmla="*/ 1980247 h 2612594"/>
                          <a:gd name="connsiteX206" fmla="*/ 2432367 w 2647519"/>
                          <a:gd name="connsiteY206" fmla="*/ 1980454 h 2612594"/>
                          <a:gd name="connsiteX207" fmla="*/ 2421963 w 2647519"/>
                          <a:gd name="connsiteY207" fmla="*/ 2005422 h 2612594"/>
                          <a:gd name="connsiteX208" fmla="*/ 2422850 w 2647519"/>
                          <a:gd name="connsiteY208" fmla="*/ 1860918 h 2612594"/>
                          <a:gd name="connsiteX209" fmla="*/ 2397608 w 2647519"/>
                          <a:gd name="connsiteY209" fmla="*/ 1897379 h 2612594"/>
                          <a:gd name="connsiteX210" fmla="*/ 2385225 w 2647519"/>
                          <a:gd name="connsiteY210" fmla="*/ 1920239 h 2612594"/>
                          <a:gd name="connsiteX211" fmla="*/ 2372843 w 2647519"/>
                          <a:gd name="connsiteY211" fmla="*/ 1941194 h 2612594"/>
                          <a:gd name="connsiteX212" fmla="*/ 2343315 w 2647519"/>
                          <a:gd name="connsiteY212" fmla="*/ 1980247 h 2612594"/>
                          <a:gd name="connsiteX213" fmla="*/ 2317598 w 2647519"/>
                          <a:gd name="connsiteY213" fmla="*/ 2019299 h 2612594"/>
                          <a:gd name="connsiteX214" fmla="*/ 2294738 w 2647519"/>
                          <a:gd name="connsiteY214" fmla="*/ 2050732 h 2612594"/>
                          <a:gd name="connsiteX215" fmla="*/ 2292831 w 2647519"/>
                          <a:gd name="connsiteY215" fmla="*/ 2051897 h 2612594"/>
                          <a:gd name="connsiteX216" fmla="*/ 2291271 w 2647519"/>
                          <a:gd name="connsiteY216" fmla="*/ 2054208 h 2612594"/>
                          <a:gd name="connsiteX217" fmla="*/ 2293785 w 2647519"/>
                          <a:gd name="connsiteY217" fmla="*/ 2052637 h 2612594"/>
                          <a:gd name="connsiteX218" fmla="*/ 2316645 w 2647519"/>
                          <a:gd name="connsiteY218" fmla="*/ 2021205 h 2612594"/>
                          <a:gd name="connsiteX219" fmla="*/ 2342363 w 2647519"/>
                          <a:gd name="connsiteY219" fmla="*/ 1982152 h 2612594"/>
                          <a:gd name="connsiteX220" fmla="*/ 2371890 w 2647519"/>
                          <a:gd name="connsiteY220" fmla="*/ 1943100 h 2612594"/>
                          <a:gd name="connsiteX221" fmla="*/ 2384273 w 2647519"/>
                          <a:gd name="connsiteY221" fmla="*/ 1922145 h 2612594"/>
                          <a:gd name="connsiteX222" fmla="*/ 2396655 w 2647519"/>
                          <a:gd name="connsiteY222" fmla="*/ 1899285 h 2612594"/>
                          <a:gd name="connsiteX223" fmla="*/ 2422373 w 2647519"/>
                          <a:gd name="connsiteY223" fmla="*/ 1862137 h 2612594"/>
                          <a:gd name="connsiteX224" fmla="*/ 2498930 w 2647519"/>
                          <a:gd name="connsiteY224" fmla="*/ 1857612 h 2612594"/>
                          <a:gd name="connsiteX225" fmla="*/ 2490953 w 2647519"/>
                          <a:gd name="connsiteY225" fmla="*/ 1875472 h 2612594"/>
                          <a:gd name="connsiteX226" fmla="*/ 2473808 w 2647519"/>
                          <a:gd name="connsiteY226" fmla="*/ 1909762 h 2612594"/>
                          <a:gd name="connsiteX227" fmla="*/ 2490953 w 2647519"/>
                          <a:gd name="connsiteY227" fmla="*/ 1875472 h 2612594"/>
                          <a:gd name="connsiteX228" fmla="*/ 2498930 w 2647519"/>
                          <a:gd name="connsiteY228" fmla="*/ 1857612 h 2612594"/>
                          <a:gd name="connsiteX229" fmla="*/ 2521433 w 2647519"/>
                          <a:gd name="connsiteY229" fmla="*/ 1847850 h 2612594"/>
                          <a:gd name="connsiteX230" fmla="*/ 2509050 w 2647519"/>
                          <a:gd name="connsiteY230" fmla="*/ 1884997 h 2612594"/>
                          <a:gd name="connsiteX231" fmla="*/ 2487143 w 2647519"/>
                          <a:gd name="connsiteY231" fmla="*/ 1925002 h 2612594"/>
                          <a:gd name="connsiteX232" fmla="*/ 2465235 w 2647519"/>
                          <a:gd name="connsiteY232" fmla="*/ 1965960 h 2612594"/>
                          <a:gd name="connsiteX233" fmla="*/ 2445233 w 2647519"/>
                          <a:gd name="connsiteY233" fmla="*/ 1991677 h 2612594"/>
                          <a:gd name="connsiteX234" fmla="*/ 2458568 w 2647519"/>
                          <a:gd name="connsiteY234" fmla="*/ 1965007 h 2612594"/>
                          <a:gd name="connsiteX235" fmla="*/ 2469998 w 2647519"/>
                          <a:gd name="connsiteY235" fmla="*/ 1938337 h 2612594"/>
                          <a:gd name="connsiteX236" fmla="*/ 2478570 w 2647519"/>
                          <a:gd name="connsiteY236" fmla="*/ 1924050 h 2612594"/>
                          <a:gd name="connsiteX237" fmla="*/ 2490000 w 2647519"/>
                          <a:gd name="connsiteY237" fmla="*/ 1905000 h 2612594"/>
                          <a:gd name="connsiteX238" fmla="*/ 2500478 w 2647519"/>
                          <a:gd name="connsiteY238" fmla="*/ 1885950 h 2612594"/>
                          <a:gd name="connsiteX239" fmla="*/ 2521433 w 2647519"/>
                          <a:gd name="connsiteY239" fmla="*/ 1847850 h 2612594"/>
                          <a:gd name="connsiteX240" fmla="*/ 2459780 w 2647519"/>
                          <a:gd name="connsiteY240" fmla="*/ 1766202 h 2612594"/>
                          <a:gd name="connsiteX241" fmla="*/ 2436660 w 2647519"/>
                          <a:gd name="connsiteY241" fmla="*/ 1806892 h 2612594"/>
                          <a:gd name="connsiteX242" fmla="*/ 2436235 w 2647519"/>
                          <a:gd name="connsiteY242" fmla="*/ 1807870 h 2612594"/>
                          <a:gd name="connsiteX243" fmla="*/ 2459520 w 2647519"/>
                          <a:gd name="connsiteY243" fmla="*/ 1766887 h 2612594"/>
                          <a:gd name="connsiteX244" fmla="*/ 2472460 w 2647519"/>
                          <a:gd name="connsiteY244" fmla="*/ 1674043 h 2612594"/>
                          <a:gd name="connsiteX245" fmla="*/ 2444672 w 2647519"/>
                          <a:gd name="connsiteY245" fmla="*/ 1749965 h 2612594"/>
                          <a:gd name="connsiteX246" fmla="*/ 2386218 w 2647519"/>
                          <a:gd name="connsiteY246" fmla="*/ 1869449 h 2612594"/>
                          <a:gd name="connsiteX247" fmla="*/ 2377659 w 2647519"/>
                          <a:gd name="connsiteY247" fmla="*/ 1882980 h 2612594"/>
                          <a:gd name="connsiteX248" fmla="*/ 2377605 w 2647519"/>
                          <a:gd name="connsiteY248" fmla="*/ 1883092 h 2612594"/>
                          <a:gd name="connsiteX249" fmla="*/ 2357602 w 2647519"/>
                          <a:gd name="connsiteY249" fmla="*/ 1917382 h 2612594"/>
                          <a:gd name="connsiteX250" fmla="*/ 2337600 w 2647519"/>
                          <a:gd name="connsiteY250" fmla="*/ 1954530 h 2612594"/>
                          <a:gd name="connsiteX251" fmla="*/ 2314740 w 2647519"/>
                          <a:gd name="connsiteY251" fmla="*/ 1983105 h 2612594"/>
                          <a:gd name="connsiteX252" fmla="*/ 2295690 w 2647519"/>
                          <a:gd name="connsiteY252" fmla="*/ 2015490 h 2612594"/>
                          <a:gd name="connsiteX253" fmla="*/ 2183295 w 2647519"/>
                          <a:gd name="connsiteY253" fmla="*/ 2142172 h 2612594"/>
                          <a:gd name="connsiteX254" fmla="*/ 2146147 w 2647519"/>
                          <a:gd name="connsiteY254" fmla="*/ 2173605 h 2612594"/>
                          <a:gd name="connsiteX255" fmla="*/ 2142583 w 2647519"/>
                          <a:gd name="connsiteY255" fmla="*/ 2176314 h 2612594"/>
                          <a:gd name="connsiteX256" fmla="*/ 2141045 w 2647519"/>
                          <a:gd name="connsiteY256" fmla="*/ 2177871 h 2612594"/>
                          <a:gd name="connsiteX257" fmla="*/ 2125512 w 2647519"/>
                          <a:gd name="connsiteY257" fmla="*/ 2190534 h 2612594"/>
                          <a:gd name="connsiteX258" fmla="*/ 2112810 w 2647519"/>
                          <a:gd name="connsiteY258" fmla="*/ 2205037 h 2612594"/>
                          <a:gd name="connsiteX259" fmla="*/ 2066137 w 2647519"/>
                          <a:gd name="connsiteY259" fmla="*/ 2240280 h 2612594"/>
                          <a:gd name="connsiteX260" fmla="*/ 2058824 w 2647519"/>
                          <a:gd name="connsiteY260" fmla="*/ 2244899 h 2612594"/>
                          <a:gd name="connsiteX261" fmla="*/ 2038960 w 2647519"/>
                          <a:gd name="connsiteY261" fmla="*/ 2261093 h 2612594"/>
                          <a:gd name="connsiteX262" fmla="*/ 2036091 w 2647519"/>
                          <a:gd name="connsiteY262" fmla="*/ 2262956 h 2612594"/>
                          <a:gd name="connsiteX263" fmla="*/ 2031847 w 2647519"/>
                          <a:gd name="connsiteY263" fmla="*/ 2266950 h 2612594"/>
                          <a:gd name="connsiteX264" fmla="*/ 1994700 w 2647519"/>
                          <a:gd name="connsiteY264" fmla="*/ 2291715 h 2612594"/>
                          <a:gd name="connsiteX265" fmla="*/ 1957552 w 2647519"/>
                          <a:gd name="connsiteY265" fmla="*/ 2314575 h 2612594"/>
                          <a:gd name="connsiteX266" fmla="*/ 1953301 w 2647519"/>
                          <a:gd name="connsiteY266" fmla="*/ 2316730 h 2612594"/>
                          <a:gd name="connsiteX267" fmla="*/ 1928148 w 2647519"/>
                          <a:gd name="connsiteY267" fmla="*/ 2333067 h 2612594"/>
                          <a:gd name="connsiteX268" fmla="*/ 1920350 w 2647519"/>
                          <a:gd name="connsiteY268" fmla="*/ 2337000 h 2612594"/>
                          <a:gd name="connsiteX269" fmla="*/ 1912785 w 2647519"/>
                          <a:gd name="connsiteY269" fmla="*/ 2342197 h 2612594"/>
                          <a:gd name="connsiteX270" fmla="*/ 1887067 w 2647519"/>
                          <a:gd name="connsiteY270" fmla="*/ 2356485 h 2612594"/>
                          <a:gd name="connsiteX271" fmla="*/ 1863039 w 2647519"/>
                          <a:gd name="connsiteY271" fmla="*/ 2365908 h 2612594"/>
                          <a:gd name="connsiteX272" fmla="*/ 1809482 w 2647519"/>
                          <a:gd name="connsiteY272" fmla="*/ 2392922 h 2612594"/>
                          <a:gd name="connsiteX273" fmla="*/ 1683836 w 2647519"/>
                          <a:gd name="connsiteY273" fmla="*/ 2439784 h 2612594"/>
                          <a:gd name="connsiteX274" fmla="*/ 1596280 w 2647519"/>
                          <a:gd name="connsiteY274" fmla="*/ 2462297 h 2612594"/>
                          <a:gd name="connsiteX275" fmla="*/ 1667040 w 2647519"/>
                          <a:gd name="connsiteY275" fmla="*/ 2448877 h 2612594"/>
                          <a:gd name="connsiteX276" fmla="*/ 1680375 w 2647519"/>
                          <a:gd name="connsiteY276" fmla="*/ 2446019 h 2612594"/>
                          <a:gd name="connsiteX277" fmla="*/ 1723237 w 2647519"/>
                          <a:gd name="connsiteY277" fmla="*/ 2430779 h 2612594"/>
                          <a:gd name="connsiteX278" fmla="*/ 1749907 w 2647519"/>
                          <a:gd name="connsiteY278" fmla="*/ 2422207 h 2612594"/>
                          <a:gd name="connsiteX279" fmla="*/ 1792770 w 2647519"/>
                          <a:gd name="connsiteY279" fmla="*/ 2400299 h 2612594"/>
                          <a:gd name="connsiteX280" fmla="*/ 1841347 w 2647519"/>
                          <a:gd name="connsiteY280" fmla="*/ 2383154 h 2612594"/>
                          <a:gd name="connsiteX281" fmla="*/ 1872470 w 2647519"/>
                          <a:gd name="connsiteY281" fmla="*/ 2370949 h 2612594"/>
                          <a:gd name="connsiteX282" fmla="*/ 1886115 w 2647519"/>
                          <a:gd name="connsiteY282" fmla="*/ 2363152 h 2612594"/>
                          <a:gd name="connsiteX283" fmla="*/ 1898496 w 2647519"/>
                          <a:gd name="connsiteY283" fmla="*/ 2359343 h 2612594"/>
                          <a:gd name="connsiteX284" fmla="*/ 1915642 w 2647519"/>
                          <a:gd name="connsiteY284" fmla="*/ 2349817 h 2612594"/>
                          <a:gd name="connsiteX285" fmla="*/ 1920147 w 2647519"/>
                          <a:gd name="connsiteY285" fmla="*/ 2346686 h 2612594"/>
                          <a:gd name="connsiteX286" fmla="*/ 1931835 w 2647519"/>
                          <a:gd name="connsiteY286" fmla="*/ 2335530 h 2612594"/>
                          <a:gd name="connsiteX287" fmla="*/ 1957552 w 2647519"/>
                          <a:gd name="connsiteY287" fmla="*/ 2320290 h 2612594"/>
                          <a:gd name="connsiteX288" fmla="*/ 1986810 w 2647519"/>
                          <a:gd name="connsiteY288" fmla="*/ 2305948 h 2612594"/>
                          <a:gd name="connsiteX289" fmla="*/ 1997557 w 2647519"/>
                          <a:gd name="connsiteY289" fmla="*/ 2299334 h 2612594"/>
                          <a:gd name="connsiteX290" fmla="*/ 2034705 w 2647519"/>
                          <a:gd name="connsiteY290" fmla="*/ 2274569 h 2612594"/>
                          <a:gd name="connsiteX291" fmla="*/ 2050897 w 2647519"/>
                          <a:gd name="connsiteY291" fmla="*/ 2259329 h 2612594"/>
                          <a:gd name="connsiteX292" fmla="*/ 2068995 w 2647519"/>
                          <a:gd name="connsiteY292" fmla="*/ 2247899 h 2612594"/>
                          <a:gd name="connsiteX293" fmla="*/ 2115667 w 2647519"/>
                          <a:gd name="connsiteY293" fmla="*/ 2212657 h 2612594"/>
                          <a:gd name="connsiteX294" fmla="*/ 2149005 w 2647519"/>
                          <a:gd name="connsiteY294" fmla="*/ 2181224 h 2612594"/>
                          <a:gd name="connsiteX295" fmla="*/ 2186152 w 2647519"/>
                          <a:gd name="connsiteY295" fmla="*/ 2149792 h 2612594"/>
                          <a:gd name="connsiteX296" fmla="*/ 2298547 w 2647519"/>
                          <a:gd name="connsiteY296" fmla="*/ 2023109 h 2612594"/>
                          <a:gd name="connsiteX297" fmla="*/ 2314015 w 2647519"/>
                          <a:gd name="connsiteY297" fmla="*/ 1996814 h 2612594"/>
                          <a:gd name="connsiteX298" fmla="*/ 2314740 w 2647519"/>
                          <a:gd name="connsiteY298" fmla="*/ 1994534 h 2612594"/>
                          <a:gd name="connsiteX299" fmla="*/ 2339505 w 2647519"/>
                          <a:gd name="connsiteY299" fmla="*/ 1956434 h 2612594"/>
                          <a:gd name="connsiteX300" fmla="*/ 2347125 w 2647519"/>
                          <a:gd name="connsiteY300" fmla="*/ 1945004 h 2612594"/>
                          <a:gd name="connsiteX301" fmla="*/ 2357257 w 2647519"/>
                          <a:gd name="connsiteY301" fmla="*/ 1930951 h 2612594"/>
                          <a:gd name="connsiteX302" fmla="*/ 2360460 w 2647519"/>
                          <a:gd name="connsiteY302" fmla="*/ 1925002 h 2612594"/>
                          <a:gd name="connsiteX303" fmla="*/ 2380462 w 2647519"/>
                          <a:gd name="connsiteY303" fmla="*/ 1890712 h 2612594"/>
                          <a:gd name="connsiteX304" fmla="*/ 2419515 w 2647519"/>
                          <a:gd name="connsiteY304" fmla="*/ 1809749 h 2612594"/>
                          <a:gd name="connsiteX305" fmla="*/ 2457615 w 2647519"/>
                          <a:gd name="connsiteY305" fmla="*/ 1723072 h 2612594"/>
                          <a:gd name="connsiteX306" fmla="*/ 2468807 w 2647519"/>
                          <a:gd name="connsiteY306" fmla="*/ 1687829 h 2612594"/>
                          <a:gd name="connsiteX307" fmla="*/ 2576677 w 2647519"/>
                          <a:gd name="connsiteY307" fmla="*/ 1589722 h 2612594"/>
                          <a:gd name="connsiteX308" fmla="*/ 2573820 w 2647519"/>
                          <a:gd name="connsiteY308" fmla="*/ 1591627 h 2612594"/>
                          <a:gd name="connsiteX309" fmla="*/ 2573820 w 2647519"/>
                          <a:gd name="connsiteY309" fmla="*/ 1591627 h 2612594"/>
                          <a:gd name="connsiteX310" fmla="*/ 2585674 w 2647519"/>
                          <a:gd name="connsiteY310" fmla="*/ 1533271 h 2612594"/>
                          <a:gd name="connsiteX311" fmla="*/ 2585332 w 2647519"/>
                          <a:gd name="connsiteY311" fmla="*/ 1534956 h 2612594"/>
                          <a:gd name="connsiteX312" fmla="*/ 2588107 w 2647519"/>
                          <a:gd name="connsiteY312" fmla="*/ 1538287 h 2612594"/>
                          <a:gd name="connsiteX313" fmla="*/ 2596680 w 2647519"/>
                          <a:gd name="connsiteY313" fmla="*/ 1547812 h 2612594"/>
                          <a:gd name="connsiteX314" fmla="*/ 2602395 w 2647519"/>
                          <a:gd name="connsiteY314" fmla="*/ 1544002 h 2612594"/>
                          <a:gd name="connsiteX315" fmla="*/ 2602539 w 2647519"/>
                          <a:gd name="connsiteY315" fmla="*/ 1543271 h 2612594"/>
                          <a:gd name="connsiteX316" fmla="*/ 2598585 w 2647519"/>
                          <a:gd name="connsiteY316" fmla="*/ 1545907 h 2612594"/>
                          <a:gd name="connsiteX317" fmla="*/ 2589060 w 2647519"/>
                          <a:gd name="connsiteY317" fmla="*/ 1537334 h 2612594"/>
                          <a:gd name="connsiteX318" fmla="*/ 2577184 w 2647519"/>
                          <a:gd name="connsiteY318" fmla="*/ 1425070 h 2612594"/>
                          <a:gd name="connsiteX319" fmla="*/ 2576519 w 2647519"/>
                          <a:gd name="connsiteY319" fmla="*/ 1425107 h 2612594"/>
                          <a:gd name="connsiteX320" fmla="*/ 2575314 w 2647519"/>
                          <a:gd name="connsiteY320" fmla="*/ 1425174 h 2612594"/>
                          <a:gd name="connsiteX321" fmla="*/ 2575725 w 2647519"/>
                          <a:gd name="connsiteY321" fmla="*/ 1429702 h 2612594"/>
                          <a:gd name="connsiteX322" fmla="*/ 2574773 w 2647519"/>
                          <a:gd name="connsiteY322" fmla="*/ 1453515 h 2612594"/>
                          <a:gd name="connsiteX323" fmla="*/ 2570963 w 2647519"/>
                          <a:gd name="connsiteY323" fmla="*/ 1467802 h 2612594"/>
                          <a:gd name="connsiteX324" fmla="*/ 2548103 w 2647519"/>
                          <a:gd name="connsiteY324" fmla="*/ 1503997 h 2612594"/>
                          <a:gd name="connsiteX325" fmla="*/ 2542388 w 2647519"/>
                          <a:gd name="connsiteY325" fmla="*/ 1535430 h 2612594"/>
                          <a:gd name="connsiteX326" fmla="*/ 2536673 w 2647519"/>
                          <a:gd name="connsiteY326" fmla="*/ 1545907 h 2612594"/>
                          <a:gd name="connsiteX327" fmla="*/ 2527148 w 2647519"/>
                          <a:gd name="connsiteY327" fmla="*/ 1591627 h 2612594"/>
                          <a:gd name="connsiteX328" fmla="*/ 2516670 w 2647519"/>
                          <a:gd name="connsiteY328" fmla="*/ 1627822 h 2612594"/>
                          <a:gd name="connsiteX329" fmla="*/ 2505240 w 2647519"/>
                          <a:gd name="connsiteY329" fmla="*/ 1663065 h 2612594"/>
                          <a:gd name="connsiteX330" fmla="*/ 2498573 w 2647519"/>
                          <a:gd name="connsiteY330" fmla="*/ 1690687 h 2612594"/>
                          <a:gd name="connsiteX331" fmla="*/ 2490953 w 2647519"/>
                          <a:gd name="connsiteY331" fmla="*/ 1719262 h 2612594"/>
                          <a:gd name="connsiteX332" fmla="*/ 2497030 w 2647519"/>
                          <a:gd name="connsiteY332" fmla="*/ 1709809 h 2612594"/>
                          <a:gd name="connsiteX333" fmla="*/ 2502383 w 2647519"/>
                          <a:gd name="connsiteY333" fmla="*/ 1689734 h 2612594"/>
                          <a:gd name="connsiteX334" fmla="*/ 2507145 w 2647519"/>
                          <a:gd name="connsiteY334" fmla="*/ 1661159 h 2612594"/>
                          <a:gd name="connsiteX335" fmla="*/ 2518575 w 2647519"/>
                          <a:gd name="connsiteY335" fmla="*/ 1625917 h 2612594"/>
                          <a:gd name="connsiteX336" fmla="*/ 2529053 w 2647519"/>
                          <a:gd name="connsiteY336" fmla="*/ 1589722 h 2612594"/>
                          <a:gd name="connsiteX337" fmla="*/ 2538578 w 2647519"/>
                          <a:gd name="connsiteY337" fmla="*/ 1544002 h 2612594"/>
                          <a:gd name="connsiteX338" fmla="*/ 2544293 w 2647519"/>
                          <a:gd name="connsiteY338" fmla="*/ 1533524 h 2612594"/>
                          <a:gd name="connsiteX339" fmla="*/ 2550008 w 2647519"/>
                          <a:gd name="connsiteY339" fmla="*/ 1502092 h 2612594"/>
                          <a:gd name="connsiteX340" fmla="*/ 2572868 w 2647519"/>
                          <a:gd name="connsiteY340" fmla="*/ 1465897 h 2612594"/>
                          <a:gd name="connsiteX341" fmla="*/ 2557628 w 2647519"/>
                          <a:gd name="connsiteY341" fmla="*/ 1539239 h 2612594"/>
                          <a:gd name="connsiteX342" fmla="*/ 2546198 w 2647519"/>
                          <a:gd name="connsiteY342" fmla="*/ 1600199 h 2612594"/>
                          <a:gd name="connsiteX343" fmla="*/ 2520480 w 2647519"/>
                          <a:gd name="connsiteY343" fmla="*/ 1678304 h 2612594"/>
                          <a:gd name="connsiteX344" fmla="*/ 2515392 w 2647519"/>
                          <a:gd name="connsiteY344" fmla="*/ 1686218 h 2612594"/>
                          <a:gd name="connsiteX345" fmla="*/ 2513217 w 2647519"/>
                          <a:gd name="connsiteY345" fmla="*/ 1698069 h 2612594"/>
                          <a:gd name="connsiteX346" fmla="*/ 2506193 w 2647519"/>
                          <a:gd name="connsiteY346" fmla="*/ 1718310 h 2612594"/>
                          <a:gd name="connsiteX347" fmla="*/ 2479523 w 2647519"/>
                          <a:gd name="connsiteY347" fmla="*/ 1776412 h 2612594"/>
                          <a:gd name="connsiteX348" fmla="*/ 2467140 w 2647519"/>
                          <a:gd name="connsiteY348" fmla="*/ 1806892 h 2612594"/>
                          <a:gd name="connsiteX349" fmla="*/ 2459520 w 2647519"/>
                          <a:gd name="connsiteY349" fmla="*/ 1823085 h 2612594"/>
                          <a:gd name="connsiteX350" fmla="*/ 2449995 w 2647519"/>
                          <a:gd name="connsiteY350" fmla="*/ 1840230 h 2612594"/>
                          <a:gd name="connsiteX351" fmla="*/ 2424278 w 2647519"/>
                          <a:gd name="connsiteY351" fmla="*/ 1885950 h 2612594"/>
                          <a:gd name="connsiteX352" fmla="*/ 2396655 w 2647519"/>
                          <a:gd name="connsiteY352" fmla="*/ 1930717 h 2612594"/>
                          <a:gd name="connsiteX353" fmla="*/ 2361413 w 2647519"/>
                          <a:gd name="connsiteY353" fmla="*/ 1990725 h 2612594"/>
                          <a:gd name="connsiteX354" fmla="*/ 2322360 w 2647519"/>
                          <a:gd name="connsiteY354" fmla="*/ 2049780 h 2612594"/>
                          <a:gd name="connsiteX355" fmla="*/ 2296643 w 2647519"/>
                          <a:gd name="connsiteY355" fmla="*/ 2083117 h 2612594"/>
                          <a:gd name="connsiteX356" fmla="*/ 2269020 w 2647519"/>
                          <a:gd name="connsiteY356" fmla="*/ 2115502 h 2612594"/>
                          <a:gd name="connsiteX357" fmla="*/ 2259495 w 2647519"/>
                          <a:gd name="connsiteY357" fmla="*/ 2128837 h 2612594"/>
                          <a:gd name="connsiteX358" fmla="*/ 2249018 w 2647519"/>
                          <a:gd name="connsiteY358" fmla="*/ 2142172 h 2612594"/>
                          <a:gd name="connsiteX359" fmla="*/ 2232825 w 2647519"/>
                          <a:gd name="connsiteY359" fmla="*/ 2155507 h 2612594"/>
                          <a:gd name="connsiteX360" fmla="*/ 2206342 w 2647519"/>
                          <a:gd name="connsiteY360" fmla="*/ 2184829 h 2612594"/>
                          <a:gd name="connsiteX361" fmla="*/ 2207107 w 2647519"/>
                          <a:gd name="connsiteY361" fmla="*/ 2187892 h 2612594"/>
                          <a:gd name="connsiteX362" fmla="*/ 2179485 w 2647519"/>
                          <a:gd name="connsiteY362" fmla="*/ 2216467 h 2612594"/>
                          <a:gd name="connsiteX363" fmla="*/ 2149957 w 2647519"/>
                          <a:gd name="connsiteY363" fmla="*/ 2237422 h 2612594"/>
                          <a:gd name="connsiteX364" fmla="*/ 2126145 w 2647519"/>
                          <a:gd name="connsiteY364" fmla="*/ 2256472 h 2612594"/>
                          <a:gd name="connsiteX365" fmla="*/ 2103587 w 2647519"/>
                          <a:gd name="connsiteY365" fmla="*/ 2272957 h 2612594"/>
                          <a:gd name="connsiteX366" fmla="*/ 2107095 w 2647519"/>
                          <a:gd name="connsiteY366" fmla="*/ 2272665 h 2612594"/>
                          <a:gd name="connsiteX367" fmla="*/ 2131860 w 2647519"/>
                          <a:gd name="connsiteY367" fmla="*/ 2254567 h 2612594"/>
                          <a:gd name="connsiteX368" fmla="*/ 2155673 w 2647519"/>
                          <a:gd name="connsiteY368" fmla="*/ 2235517 h 2612594"/>
                          <a:gd name="connsiteX369" fmla="*/ 2185200 w 2647519"/>
                          <a:gd name="connsiteY369" fmla="*/ 2214562 h 2612594"/>
                          <a:gd name="connsiteX370" fmla="*/ 2212823 w 2647519"/>
                          <a:gd name="connsiteY370" fmla="*/ 2185987 h 2612594"/>
                          <a:gd name="connsiteX371" fmla="*/ 2211870 w 2647519"/>
                          <a:gd name="connsiteY371" fmla="*/ 2182177 h 2612594"/>
                          <a:gd name="connsiteX372" fmla="*/ 2238540 w 2647519"/>
                          <a:gd name="connsiteY372" fmla="*/ 2152650 h 2612594"/>
                          <a:gd name="connsiteX373" fmla="*/ 2254733 w 2647519"/>
                          <a:gd name="connsiteY373" fmla="*/ 2139315 h 2612594"/>
                          <a:gd name="connsiteX374" fmla="*/ 2265210 w 2647519"/>
                          <a:gd name="connsiteY374" fmla="*/ 2125980 h 2612594"/>
                          <a:gd name="connsiteX375" fmla="*/ 2274735 w 2647519"/>
                          <a:gd name="connsiteY375" fmla="*/ 2112645 h 2612594"/>
                          <a:gd name="connsiteX376" fmla="*/ 2302358 w 2647519"/>
                          <a:gd name="connsiteY376" fmla="*/ 2080260 h 2612594"/>
                          <a:gd name="connsiteX377" fmla="*/ 2328075 w 2647519"/>
                          <a:gd name="connsiteY377" fmla="*/ 2046922 h 2612594"/>
                          <a:gd name="connsiteX378" fmla="*/ 2367128 w 2647519"/>
                          <a:gd name="connsiteY378" fmla="*/ 1987867 h 2612594"/>
                          <a:gd name="connsiteX379" fmla="*/ 2402370 w 2647519"/>
                          <a:gd name="connsiteY379" fmla="*/ 1927860 h 2612594"/>
                          <a:gd name="connsiteX380" fmla="*/ 2429993 w 2647519"/>
                          <a:gd name="connsiteY380" fmla="*/ 1883092 h 2612594"/>
                          <a:gd name="connsiteX381" fmla="*/ 2455710 w 2647519"/>
                          <a:gd name="connsiteY381" fmla="*/ 1837372 h 2612594"/>
                          <a:gd name="connsiteX382" fmla="*/ 2465235 w 2647519"/>
                          <a:gd name="connsiteY382" fmla="*/ 1820227 h 2612594"/>
                          <a:gd name="connsiteX383" fmla="*/ 2472855 w 2647519"/>
                          <a:gd name="connsiteY383" fmla="*/ 1804035 h 2612594"/>
                          <a:gd name="connsiteX384" fmla="*/ 2485238 w 2647519"/>
                          <a:gd name="connsiteY384" fmla="*/ 1773555 h 2612594"/>
                          <a:gd name="connsiteX385" fmla="*/ 2511908 w 2647519"/>
                          <a:gd name="connsiteY385" fmla="*/ 1715452 h 2612594"/>
                          <a:gd name="connsiteX386" fmla="*/ 2522385 w 2647519"/>
                          <a:gd name="connsiteY386" fmla="*/ 1676400 h 2612594"/>
                          <a:gd name="connsiteX387" fmla="*/ 2548103 w 2647519"/>
                          <a:gd name="connsiteY387" fmla="*/ 1598295 h 2612594"/>
                          <a:gd name="connsiteX388" fmla="*/ 2559533 w 2647519"/>
                          <a:gd name="connsiteY388" fmla="*/ 1537335 h 2612594"/>
                          <a:gd name="connsiteX389" fmla="*/ 2574773 w 2647519"/>
                          <a:gd name="connsiteY389" fmla="*/ 1463992 h 2612594"/>
                          <a:gd name="connsiteX390" fmla="*/ 2578209 w 2647519"/>
                          <a:gd name="connsiteY390" fmla="*/ 1451109 h 2612594"/>
                          <a:gd name="connsiteX391" fmla="*/ 2575725 w 2647519"/>
                          <a:gd name="connsiteY391" fmla="*/ 1450657 h 2612594"/>
                          <a:gd name="connsiteX392" fmla="*/ 2576677 w 2647519"/>
                          <a:gd name="connsiteY392" fmla="*/ 1426845 h 2612594"/>
                          <a:gd name="connsiteX393" fmla="*/ 2597632 w 2647519"/>
                          <a:gd name="connsiteY393" fmla="*/ 1404937 h 2612594"/>
                          <a:gd name="connsiteX394" fmla="*/ 2586540 w 2647519"/>
                          <a:gd name="connsiteY394" fmla="*/ 1451152 h 2612594"/>
                          <a:gd name="connsiteX395" fmla="*/ 2586541 w 2647519"/>
                          <a:gd name="connsiteY395" fmla="*/ 1451152 h 2612594"/>
                          <a:gd name="connsiteX396" fmla="*/ 2597633 w 2647519"/>
                          <a:gd name="connsiteY396" fmla="*/ 1404938 h 2612594"/>
                          <a:gd name="connsiteX397" fmla="*/ 2606205 w 2647519"/>
                          <a:gd name="connsiteY397" fmla="*/ 1395412 h 2612594"/>
                          <a:gd name="connsiteX398" fmla="*/ 2600490 w 2647519"/>
                          <a:gd name="connsiteY398" fmla="*/ 1407795 h 2612594"/>
                          <a:gd name="connsiteX399" fmla="*/ 2600490 w 2647519"/>
                          <a:gd name="connsiteY399" fmla="*/ 1407795 h 2612594"/>
                          <a:gd name="connsiteX400" fmla="*/ 2599180 w 2647519"/>
                          <a:gd name="connsiteY400" fmla="*/ 1433750 h 2612594"/>
                          <a:gd name="connsiteX401" fmla="*/ 2598585 w 2647519"/>
                          <a:gd name="connsiteY401" fmla="*/ 1458277 h 2612594"/>
                          <a:gd name="connsiteX402" fmla="*/ 2589060 w 2647519"/>
                          <a:gd name="connsiteY402" fmla="*/ 1487586 h 2612594"/>
                          <a:gd name="connsiteX403" fmla="*/ 2589060 w 2647519"/>
                          <a:gd name="connsiteY403" fmla="*/ 1490934 h 2612594"/>
                          <a:gd name="connsiteX404" fmla="*/ 2600490 w 2647519"/>
                          <a:gd name="connsiteY404" fmla="*/ 1458277 h 2612594"/>
                          <a:gd name="connsiteX405" fmla="*/ 2602395 w 2647519"/>
                          <a:gd name="connsiteY405" fmla="*/ 1407794 h 2612594"/>
                          <a:gd name="connsiteX406" fmla="*/ 2606836 w 2647519"/>
                          <a:gd name="connsiteY406" fmla="*/ 1398173 h 2612594"/>
                          <a:gd name="connsiteX407" fmla="*/ 2565247 w 2647519"/>
                          <a:gd name="connsiteY407" fmla="*/ 1354454 h 2612594"/>
                          <a:gd name="connsiteX408" fmla="*/ 2559005 w 2647519"/>
                          <a:gd name="connsiteY408" fmla="*/ 1369208 h 2612594"/>
                          <a:gd name="connsiteX409" fmla="*/ 2556675 w 2647519"/>
                          <a:gd name="connsiteY409" fmla="*/ 1390650 h 2612594"/>
                          <a:gd name="connsiteX410" fmla="*/ 2553670 w 2647519"/>
                          <a:gd name="connsiteY410" fmla="*/ 1380633 h 2612594"/>
                          <a:gd name="connsiteX411" fmla="*/ 2552571 w 2647519"/>
                          <a:gd name="connsiteY411" fmla="*/ 1382047 h 2612594"/>
                          <a:gd name="connsiteX412" fmla="*/ 2555723 w 2647519"/>
                          <a:gd name="connsiteY412" fmla="*/ 1392555 h 2612594"/>
                          <a:gd name="connsiteX413" fmla="*/ 2553818 w 2647519"/>
                          <a:gd name="connsiteY413" fmla="*/ 1407795 h 2612594"/>
                          <a:gd name="connsiteX414" fmla="*/ 2557628 w 2647519"/>
                          <a:gd name="connsiteY414" fmla="*/ 1420177 h 2612594"/>
                          <a:gd name="connsiteX415" fmla="*/ 2560581 w 2647519"/>
                          <a:gd name="connsiteY415" fmla="*/ 1420013 h 2612594"/>
                          <a:gd name="connsiteX416" fmla="*/ 2558580 w 2647519"/>
                          <a:gd name="connsiteY416" fmla="*/ 1413509 h 2612594"/>
                          <a:gd name="connsiteX417" fmla="*/ 2560485 w 2647519"/>
                          <a:gd name="connsiteY417" fmla="*/ 1398269 h 2612594"/>
                          <a:gd name="connsiteX418" fmla="*/ 2565247 w 2647519"/>
                          <a:gd name="connsiteY418" fmla="*/ 1354454 h 2612594"/>
                          <a:gd name="connsiteX419" fmla="*/ 2645258 w 2647519"/>
                          <a:gd name="connsiteY419" fmla="*/ 1328737 h 2612594"/>
                          <a:gd name="connsiteX420" fmla="*/ 2647163 w 2647519"/>
                          <a:gd name="connsiteY420" fmla="*/ 1329689 h 2612594"/>
                          <a:gd name="connsiteX421" fmla="*/ 2646210 w 2647519"/>
                          <a:gd name="connsiteY421" fmla="*/ 1369694 h 2612594"/>
                          <a:gd name="connsiteX422" fmla="*/ 2647163 w 2647519"/>
                          <a:gd name="connsiteY422" fmla="*/ 1397317 h 2612594"/>
                          <a:gd name="connsiteX423" fmla="*/ 2644305 w 2647519"/>
                          <a:gd name="connsiteY423" fmla="*/ 1447799 h 2612594"/>
                          <a:gd name="connsiteX424" fmla="*/ 2641448 w 2647519"/>
                          <a:gd name="connsiteY424" fmla="*/ 1476374 h 2612594"/>
                          <a:gd name="connsiteX425" fmla="*/ 2632875 w 2647519"/>
                          <a:gd name="connsiteY425" fmla="*/ 1518284 h 2612594"/>
                          <a:gd name="connsiteX426" fmla="*/ 2630018 w 2647519"/>
                          <a:gd name="connsiteY426" fmla="*/ 1553527 h 2612594"/>
                          <a:gd name="connsiteX427" fmla="*/ 2615730 w 2647519"/>
                          <a:gd name="connsiteY427" fmla="*/ 1618297 h 2612594"/>
                          <a:gd name="connsiteX428" fmla="*/ 2602395 w 2647519"/>
                          <a:gd name="connsiteY428" fmla="*/ 1674494 h 2612594"/>
                          <a:gd name="connsiteX429" fmla="*/ 2578583 w 2647519"/>
                          <a:gd name="connsiteY429" fmla="*/ 1684972 h 2612594"/>
                          <a:gd name="connsiteX430" fmla="*/ 2580488 w 2647519"/>
                          <a:gd name="connsiteY430" fmla="*/ 1679257 h 2612594"/>
                          <a:gd name="connsiteX431" fmla="*/ 2584298 w 2647519"/>
                          <a:gd name="connsiteY431" fmla="*/ 1639252 h 2612594"/>
                          <a:gd name="connsiteX432" fmla="*/ 2598585 w 2647519"/>
                          <a:gd name="connsiteY432" fmla="*/ 1597342 h 2612594"/>
                          <a:gd name="connsiteX433" fmla="*/ 2610015 w 2647519"/>
                          <a:gd name="connsiteY433" fmla="*/ 1590675 h 2612594"/>
                          <a:gd name="connsiteX434" fmla="*/ 2610015 w 2647519"/>
                          <a:gd name="connsiteY434" fmla="*/ 1590674 h 2612594"/>
                          <a:gd name="connsiteX435" fmla="*/ 2622398 w 2647519"/>
                          <a:gd name="connsiteY435" fmla="*/ 1518284 h 2612594"/>
                          <a:gd name="connsiteX436" fmla="*/ 2629065 w 2647519"/>
                          <a:gd name="connsiteY436" fmla="*/ 1483994 h 2612594"/>
                          <a:gd name="connsiteX437" fmla="*/ 2634780 w 2647519"/>
                          <a:gd name="connsiteY437" fmla="*/ 1448752 h 2612594"/>
                          <a:gd name="connsiteX438" fmla="*/ 2639543 w 2647519"/>
                          <a:gd name="connsiteY438" fmla="*/ 1415414 h 2612594"/>
                          <a:gd name="connsiteX439" fmla="*/ 2641448 w 2647519"/>
                          <a:gd name="connsiteY439" fmla="*/ 1383982 h 2612594"/>
                          <a:gd name="connsiteX440" fmla="*/ 2642400 w 2647519"/>
                          <a:gd name="connsiteY440" fmla="*/ 1357312 h 2612594"/>
                          <a:gd name="connsiteX441" fmla="*/ 2644305 w 2647519"/>
                          <a:gd name="connsiteY441" fmla="*/ 1343024 h 2612594"/>
                          <a:gd name="connsiteX442" fmla="*/ 2645258 w 2647519"/>
                          <a:gd name="connsiteY442" fmla="*/ 1328737 h 2612594"/>
                          <a:gd name="connsiteX443" fmla="*/ 134151 w 2647519"/>
                          <a:gd name="connsiteY443" fmla="*/ 887095 h 2612594"/>
                          <a:gd name="connsiteX444" fmla="*/ 134625 w 2647519"/>
                          <a:gd name="connsiteY444" fmla="*/ 887332 h 2612594"/>
                          <a:gd name="connsiteX445" fmla="*/ 134670 w 2647519"/>
                          <a:gd name="connsiteY445" fmla="*/ 887199 h 2612594"/>
                          <a:gd name="connsiteX446" fmla="*/ 191618 w 2647519"/>
                          <a:gd name="connsiteY446" fmla="*/ 750570 h 2612594"/>
                          <a:gd name="connsiteX447" fmla="*/ 170663 w 2647519"/>
                          <a:gd name="connsiteY447" fmla="*/ 789622 h 2612594"/>
                          <a:gd name="connsiteX448" fmla="*/ 153518 w 2647519"/>
                          <a:gd name="connsiteY448" fmla="*/ 803910 h 2612594"/>
                          <a:gd name="connsiteX449" fmla="*/ 153477 w 2647519"/>
                          <a:gd name="connsiteY449" fmla="*/ 804822 h 2612594"/>
                          <a:gd name="connsiteX450" fmla="*/ 151819 w 2647519"/>
                          <a:gd name="connsiteY450" fmla="*/ 841286 h 2612594"/>
                          <a:gd name="connsiteX451" fmla="*/ 151866 w 2647519"/>
                          <a:gd name="connsiteY451" fmla="*/ 841199 h 2612594"/>
                          <a:gd name="connsiteX452" fmla="*/ 153518 w 2647519"/>
                          <a:gd name="connsiteY452" fmla="*/ 804862 h 2612594"/>
                          <a:gd name="connsiteX453" fmla="*/ 170663 w 2647519"/>
                          <a:gd name="connsiteY453" fmla="*/ 790574 h 2612594"/>
                          <a:gd name="connsiteX454" fmla="*/ 191618 w 2647519"/>
                          <a:gd name="connsiteY454" fmla="*/ 751522 h 2612594"/>
                          <a:gd name="connsiteX455" fmla="*/ 192332 w 2647519"/>
                          <a:gd name="connsiteY455" fmla="*/ 751998 h 2612594"/>
                          <a:gd name="connsiteX456" fmla="*/ 192689 w 2647519"/>
                          <a:gd name="connsiteY456" fmla="*/ 751284 h 2612594"/>
                          <a:gd name="connsiteX457" fmla="*/ 203047 w 2647519"/>
                          <a:gd name="connsiteY457" fmla="*/ 667702 h 2612594"/>
                          <a:gd name="connsiteX458" fmla="*/ 189712 w 2647519"/>
                          <a:gd name="connsiteY458" fmla="*/ 677227 h 2612594"/>
                          <a:gd name="connsiteX459" fmla="*/ 169710 w 2647519"/>
                          <a:gd name="connsiteY459" fmla="*/ 719137 h 2612594"/>
                          <a:gd name="connsiteX460" fmla="*/ 174286 w 2647519"/>
                          <a:gd name="connsiteY460" fmla="*/ 722798 h 2612594"/>
                          <a:gd name="connsiteX461" fmla="*/ 174435 w 2647519"/>
                          <a:gd name="connsiteY461" fmla="*/ 722155 h 2612594"/>
                          <a:gd name="connsiteX462" fmla="*/ 170663 w 2647519"/>
                          <a:gd name="connsiteY462" fmla="*/ 719137 h 2612594"/>
                          <a:gd name="connsiteX463" fmla="*/ 190665 w 2647519"/>
                          <a:gd name="connsiteY463" fmla="*/ 677227 h 2612594"/>
                          <a:gd name="connsiteX464" fmla="*/ 202473 w 2647519"/>
                          <a:gd name="connsiteY464" fmla="*/ 668793 h 2612594"/>
                          <a:gd name="connsiteX465" fmla="*/ 276390 w 2647519"/>
                          <a:gd name="connsiteY465" fmla="*/ 613410 h 2612594"/>
                          <a:gd name="connsiteX466" fmla="*/ 275187 w 2647519"/>
                          <a:gd name="connsiteY466" fmla="*/ 614373 h 2612594"/>
                          <a:gd name="connsiteX467" fmla="*/ 270080 w 2647519"/>
                          <a:gd name="connsiteY467" fmla="*/ 634008 h 2612594"/>
                          <a:gd name="connsiteX468" fmla="*/ 266865 w 2647519"/>
                          <a:gd name="connsiteY468" fmla="*/ 643890 h 2612594"/>
                          <a:gd name="connsiteX469" fmla="*/ 179235 w 2647519"/>
                          <a:gd name="connsiteY469" fmla="*/ 803910 h 2612594"/>
                          <a:gd name="connsiteX470" fmla="*/ 166852 w 2647519"/>
                          <a:gd name="connsiteY470" fmla="*/ 842962 h 2612594"/>
                          <a:gd name="connsiteX471" fmla="*/ 155422 w 2647519"/>
                          <a:gd name="connsiteY471" fmla="*/ 882967 h 2612594"/>
                          <a:gd name="connsiteX472" fmla="*/ 130657 w 2647519"/>
                          <a:gd name="connsiteY472" fmla="*/ 966787 h 2612594"/>
                          <a:gd name="connsiteX473" fmla="*/ 114465 w 2647519"/>
                          <a:gd name="connsiteY473" fmla="*/ 1023937 h 2612594"/>
                          <a:gd name="connsiteX474" fmla="*/ 106845 w 2647519"/>
                          <a:gd name="connsiteY474" fmla="*/ 1066800 h 2612594"/>
                          <a:gd name="connsiteX475" fmla="*/ 103035 w 2647519"/>
                          <a:gd name="connsiteY475" fmla="*/ 1088707 h 2612594"/>
                          <a:gd name="connsiteX476" fmla="*/ 100177 w 2647519"/>
                          <a:gd name="connsiteY476" fmla="*/ 1110615 h 2612594"/>
                          <a:gd name="connsiteX477" fmla="*/ 91605 w 2647519"/>
                          <a:gd name="connsiteY477" fmla="*/ 1169670 h 2612594"/>
                          <a:gd name="connsiteX478" fmla="*/ 88747 w 2647519"/>
                          <a:gd name="connsiteY478" fmla="*/ 1205865 h 2612594"/>
                          <a:gd name="connsiteX479" fmla="*/ 93510 w 2647519"/>
                          <a:gd name="connsiteY479" fmla="*/ 1243965 h 2612594"/>
                          <a:gd name="connsiteX480" fmla="*/ 95742 w 2647519"/>
                          <a:gd name="connsiteY480" fmla="*/ 1223205 h 2612594"/>
                          <a:gd name="connsiteX481" fmla="*/ 95415 w 2647519"/>
                          <a:gd name="connsiteY481" fmla="*/ 1216342 h 2612594"/>
                          <a:gd name="connsiteX482" fmla="*/ 99225 w 2647519"/>
                          <a:gd name="connsiteY482" fmla="*/ 1176337 h 2612594"/>
                          <a:gd name="connsiteX483" fmla="*/ 107797 w 2647519"/>
                          <a:gd name="connsiteY483" fmla="*/ 1117282 h 2612594"/>
                          <a:gd name="connsiteX484" fmla="*/ 114596 w 2647519"/>
                          <a:gd name="connsiteY484" fmla="*/ 1109123 h 2612594"/>
                          <a:gd name="connsiteX485" fmla="*/ 124469 w 2647519"/>
                          <a:gd name="connsiteY485" fmla="*/ 1043051 h 2612594"/>
                          <a:gd name="connsiteX486" fmla="*/ 123990 w 2647519"/>
                          <a:gd name="connsiteY486" fmla="*/ 1031557 h 2612594"/>
                          <a:gd name="connsiteX487" fmla="*/ 133400 w 2647519"/>
                          <a:gd name="connsiteY487" fmla="*/ 1004581 h 2612594"/>
                          <a:gd name="connsiteX488" fmla="*/ 138999 w 2647519"/>
                          <a:gd name="connsiteY488" fmla="*/ 981931 h 2612594"/>
                          <a:gd name="connsiteX489" fmla="*/ 137325 w 2647519"/>
                          <a:gd name="connsiteY489" fmla="*/ 985837 h 2612594"/>
                          <a:gd name="connsiteX490" fmla="*/ 131610 w 2647519"/>
                          <a:gd name="connsiteY490" fmla="*/ 983932 h 2612594"/>
                          <a:gd name="connsiteX491" fmla="*/ 117322 w 2647519"/>
                          <a:gd name="connsiteY491" fmla="*/ 1024890 h 2612594"/>
                          <a:gd name="connsiteX492" fmla="*/ 118275 w 2647519"/>
                          <a:gd name="connsiteY492" fmla="*/ 1047750 h 2612594"/>
                          <a:gd name="connsiteX493" fmla="*/ 111607 w 2647519"/>
                          <a:gd name="connsiteY493" fmla="*/ 1091565 h 2612594"/>
                          <a:gd name="connsiteX494" fmla="*/ 110655 w 2647519"/>
                          <a:gd name="connsiteY494" fmla="*/ 1099185 h 2612594"/>
                          <a:gd name="connsiteX495" fmla="*/ 101130 w 2647519"/>
                          <a:gd name="connsiteY495" fmla="*/ 1110615 h 2612594"/>
                          <a:gd name="connsiteX496" fmla="*/ 103987 w 2647519"/>
                          <a:gd name="connsiteY496" fmla="*/ 1088707 h 2612594"/>
                          <a:gd name="connsiteX497" fmla="*/ 107797 w 2647519"/>
                          <a:gd name="connsiteY497" fmla="*/ 1066800 h 2612594"/>
                          <a:gd name="connsiteX498" fmla="*/ 115417 w 2647519"/>
                          <a:gd name="connsiteY498" fmla="*/ 1023937 h 2612594"/>
                          <a:gd name="connsiteX499" fmla="*/ 131610 w 2647519"/>
                          <a:gd name="connsiteY499" fmla="*/ 966787 h 2612594"/>
                          <a:gd name="connsiteX500" fmla="*/ 156375 w 2647519"/>
                          <a:gd name="connsiteY500" fmla="*/ 882967 h 2612594"/>
                          <a:gd name="connsiteX501" fmla="*/ 167805 w 2647519"/>
                          <a:gd name="connsiteY501" fmla="*/ 842962 h 2612594"/>
                          <a:gd name="connsiteX502" fmla="*/ 180187 w 2647519"/>
                          <a:gd name="connsiteY502" fmla="*/ 803910 h 2612594"/>
                          <a:gd name="connsiteX503" fmla="*/ 267817 w 2647519"/>
                          <a:gd name="connsiteY503" fmla="*/ 643890 h 2612594"/>
                          <a:gd name="connsiteX504" fmla="*/ 276390 w 2647519"/>
                          <a:gd name="connsiteY504" fmla="*/ 613410 h 2612594"/>
                          <a:gd name="connsiteX505" fmla="*/ 293536 w 2647519"/>
                          <a:gd name="connsiteY505" fmla="*/ 518160 h 2612594"/>
                          <a:gd name="connsiteX506" fmla="*/ 293535 w 2647519"/>
                          <a:gd name="connsiteY506" fmla="*/ 518160 h 2612594"/>
                          <a:gd name="connsiteX507" fmla="*/ 298297 w 2647519"/>
                          <a:gd name="connsiteY507" fmla="*/ 521970 h 2612594"/>
                          <a:gd name="connsiteX508" fmla="*/ 298297 w 2647519"/>
                          <a:gd name="connsiteY508" fmla="*/ 521969 h 2612594"/>
                          <a:gd name="connsiteX509" fmla="*/ 465169 w 2647519"/>
                          <a:gd name="connsiteY509" fmla="*/ 382550 h 2612594"/>
                          <a:gd name="connsiteX510" fmla="*/ 464986 w 2647519"/>
                          <a:gd name="connsiteY510" fmla="*/ 382696 h 2612594"/>
                          <a:gd name="connsiteX511" fmla="*/ 464431 w 2647519"/>
                          <a:gd name="connsiteY511" fmla="*/ 383323 h 2612594"/>
                          <a:gd name="connsiteX512" fmla="*/ 456650 w 2647519"/>
                          <a:gd name="connsiteY512" fmla="*/ 391477 h 2612594"/>
                          <a:gd name="connsiteX513" fmla="*/ 454683 w 2647519"/>
                          <a:gd name="connsiteY513" fmla="*/ 394339 h 2612594"/>
                          <a:gd name="connsiteX514" fmla="*/ 453399 w 2647519"/>
                          <a:gd name="connsiteY514" fmla="*/ 395790 h 2612594"/>
                          <a:gd name="connsiteX515" fmla="*/ 447840 w 2647519"/>
                          <a:gd name="connsiteY515" fmla="*/ 403860 h 2612594"/>
                          <a:gd name="connsiteX516" fmla="*/ 389738 w 2647519"/>
                          <a:gd name="connsiteY516" fmla="*/ 472440 h 2612594"/>
                          <a:gd name="connsiteX517" fmla="*/ 373545 w 2647519"/>
                          <a:gd name="connsiteY517" fmla="*/ 491490 h 2612594"/>
                          <a:gd name="connsiteX518" fmla="*/ 357353 w 2647519"/>
                          <a:gd name="connsiteY518" fmla="*/ 511492 h 2612594"/>
                          <a:gd name="connsiteX519" fmla="*/ 285782 w 2647519"/>
                          <a:gd name="connsiteY519" fmla="*/ 590597 h 2612594"/>
                          <a:gd name="connsiteX520" fmla="*/ 358305 w 2647519"/>
                          <a:gd name="connsiteY520" fmla="*/ 510540 h 2612594"/>
                          <a:gd name="connsiteX521" fmla="*/ 374497 w 2647519"/>
                          <a:gd name="connsiteY521" fmla="*/ 490537 h 2612594"/>
                          <a:gd name="connsiteX522" fmla="*/ 390690 w 2647519"/>
                          <a:gd name="connsiteY522" fmla="*/ 471487 h 2612594"/>
                          <a:gd name="connsiteX523" fmla="*/ 448792 w 2647519"/>
                          <a:gd name="connsiteY523" fmla="*/ 402907 h 2612594"/>
                          <a:gd name="connsiteX524" fmla="*/ 454683 w 2647519"/>
                          <a:gd name="connsiteY524" fmla="*/ 394339 h 2612594"/>
                          <a:gd name="connsiteX525" fmla="*/ 464431 w 2647519"/>
                          <a:gd name="connsiteY525" fmla="*/ 383323 h 2612594"/>
                          <a:gd name="connsiteX526" fmla="*/ 489348 w 2647519"/>
                          <a:gd name="connsiteY526" fmla="*/ 316869 h 2612594"/>
                          <a:gd name="connsiteX527" fmla="*/ 481127 w 2647519"/>
                          <a:gd name="connsiteY527" fmla="*/ 319733 h 2612594"/>
                          <a:gd name="connsiteX528" fmla="*/ 475013 w 2647519"/>
                          <a:gd name="connsiteY528" fmla="*/ 322003 h 2612594"/>
                          <a:gd name="connsiteX529" fmla="*/ 473558 w 2647519"/>
                          <a:gd name="connsiteY529" fmla="*/ 323849 h 2612594"/>
                          <a:gd name="connsiteX530" fmla="*/ 463080 w 2647519"/>
                          <a:gd name="connsiteY530" fmla="*/ 333374 h 2612594"/>
                          <a:gd name="connsiteX531" fmla="*/ 436410 w 2647519"/>
                          <a:gd name="connsiteY531" fmla="*/ 350519 h 2612594"/>
                          <a:gd name="connsiteX532" fmla="*/ 418313 w 2647519"/>
                          <a:gd name="connsiteY532" fmla="*/ 370522 h 2612594"/>
                          <a:gd name="connsiteX533" fmla="*/ 401168 w 2647519"/>
                          <a:gd name="connsiteY533" fmla="*/ 390524 h 2612594"/>
                          <a:gd name="connsiteX534" fmla="*/ 389738 w 2647519"/>
                          <a:gd name="connsiteY534" fmla="*/ 401002 h 2612594"/>
                          <a:gd name="connsiteX535" fmla="*/ 389349 w 2647519"/>
                          <a:gd name="connsiteY535" fmla="*/ 400516 h 2612594"/>
                          <a:gd name="connsiteX536" fmla="*/ 378546 w 2647519"/>
                          <a:gd name="connsiteY536" fmla="*/ 413504 h 2612594"/>
                          <a:gd name="connsiteX537" fmla="*/ 360210 w 2647519"/>
                          <a:gd name="connsiteY537" fmla="*/ 436245 h 2612594"/>
                          <a:gd name="connsiteX538" fmla="*/ 330683 w 2647519"/>
                          <a:gd name="connsiteY538" fmla="*/ 468630 h 2612594"/>
                          <a:gd name="connsiteX539" fmla="*/ 335445 w 2647519"/>
                          <a:gd name="connsiteY539" fmla="*/ 474344 h 2612594"/>
                          <a:gd name="connsiteX540" fmla="*/ 335536 w 2647519"/>
                          <a:gd name="connsiteY540" fmla="*/ 474264 h 2612594"/>
                          <a:gd name="connsiteX541" fmla="*/ 331635 w 2647519"/>
                          <a:gd name="connsiteY541" fmla="*/ 469582 h 2612594"/>
                          <a:gd name="connsiteX542" fmla="*/ 361162 w 2647519"/>
                          <a:gd name="connsiteY542" fmla="*/ 437197 h 2612594"/>
                          <a:gd name="connsiteX543" fmla="*/ 390690 w 2647519"/>
                          <a:gd name="connsiteY543" fmla="*/ 401002 h 2612594"/>
                          <a:gd name="connsiteX544" fmla="*/ 402120 w 2647519"/>
                          <a:gd name="connsiteY544" fmla="*/ 390525 h 2612594"/>
                          <a:gd name="connsiteX545" fmla="*/ 419265 w 2647519"/>
                          <a:gd name="connsiteY545" fmla="*/ 370522 h 2612594"/>
                          <a:gd name="connsiteX546" fmla="*/ 437362 w 2647519"/>
                          <a:gd name="connsiteY546" fmla="*/ 350520 h 2612594"/>
                          <a:gd name="connsiteX547" fmla="*/ 464032 w 2647519"/>
                          <a:gd name="connsiteY547" fmla="*/ 333375 h 2612594"/>
                          <a:gd name="connsiteX548" fmla="*/ 474510 w 2647519"/>
                          <a:gd name="connsiteY548" fmla="*/ 323850 h 2612594"/>
                          <a:gd name="connsiteX549" fmla="*/ 485940 w 2647519"/>
                          <a:gd name="connsiteY549" fmla="*/ 319564 h 2612594"/>
                          <a:gd name="connsiteX550" fmla="*/ 489548 w 2647519"/>
                          <a:gd name="connsiteY550" fmla="*/ 318444 h 2612594"/>
                          <a:gd name="connsiteX551" fmla="*/ 1868970 w 2647519"/>
                          <a:gd name="connsiteY551" fmla="*/ 144780 h 2612594"/>
                          <a:gd name="connsiteX552" fmla="*/ 1917547 w 2647519"/>
                          <a:gd name="connsiteY552" fmla="*/ 166687 h 2612594"/>
                          <a:gd name="connsiteX553" fmla="*/ 1938502 w 2647519"/>
                          <a:gd name="connsiteY553" fmla="*/ 183832 h 2612594"/>
                          <a:gd name="connsiteX554" fmla="*/ 1891830 w 2647519"/>
                          <a:gd name="connsiteY554" fmla="*/ 160972 h 2612594"/>
                          <a:gd name="connsiteX555" fmla="*/ 1868970 w 2647519"/>
                          <a:gd name="connsiteY555" fmla="*/ 144780 h 2612594"/>
                          <a:gd name="connsiteX556" fmla="*/ 1710855 w 2647519"/>
                          <a:gd name="connsiteY556" fmla="*/ 75247 h 2612594"/>
                          <a:gd name="connsiteX557" fmla="*/ 1748955 w 2647519"/>
                          <a:gd name="connsiteY557" fmla="*/ 83819 h 2612594"/>
                          <a:gd name="connsiteX558" fmla="*/ 1802295 w 2647519"/>
                          <a:gd name="connsiteY558" fmla="*/ 110489 h 2612594"/>
                          <a:gd name="connsiteX559" fmla="*/ 1710855 w 2647519"/>
                          <a:gd name="connsiteY559" fmla="*/ 75247 h 2612594"/>
                          <a:gd name="connsiteX560" fmla="*/ 1137451 w 2647519"/>
                          <a:gd name="connsiteY560" fmla="*/ 68937 h 2612594"/>
                          <a:gd name="connsiteX561" fmla="*/ 1117448 w 2647519"/>
                          <a:gd name="connsiteY561" fmla="*/ 71437 h 2612594"/>
                          <a:gd name="connsiteX562" fmla="*/ 1074585 w 2647519"/>
                          <a:gd name="connsiteY562" fmla="*/ 77152 h 2612594"/>
                          <a:gd name="connsiteX563" fmla="*/ 1032675 w 2647519"/>
                          <a:gd name="connsiteY563" fmla="*/ 86677 h 2612594"/>
                          <a:gd name="connsiteX564" fmla="*/ 1014578 w 2647519"/>
                          <a:gd name="connsiteY564" fmla="*/ 92392 h 2612594"/>
                          <a:gd name="connsiteX565" fmla="*/ 993623 w 2647519"/>
                          <a:gd name="connsiteY565" fmla="*/ 98107 h 2612594"/>
                          <a:gd name="connsiteX566" fmla="*/ 947769 w 2647519"/>
                          <a:gd name="connsiteY566" fmla="*/ 107115 h 2612594"/>
                          <a:gd name="connsiteX567" fmla="*/ 939330 w 2647519"/>
                          <a:gd name="connsiteY567" fmla="*/ 110490 h 2612594"/>
                          <a:gd name="connsiteX568" fmla="*/ 881228 w 2647519"/>
                          <a:gd name="connsiteY568" fmla="*/ 130492 h 2612594"/>
                          <a:gd name="connsiteX569" fmla="*/ 824078 w 2647519"/>
                          <a:gd name="connsiteY569" fmla="*/ 153352 h 2612594"/>
                          <a:gd name="connsiteX570" fmla="*/ 784073 w 2647519"/>
                          <a:gd name="connsiteY570" fmla="*/ 171450 h 2612594"/>
                          <a:gd name="connsiteX571" fmla="*/ 757403 w 2647519"/>
                          <a:gd name="connsiteY571" fmla="*/ 181927 h 2612594"/>
                          <a:gd name="connsiteX572" fmla="*/ 691680 w 2647519"/>
                          <a:gd name="connsiteY572" fmla="*/ 212407 h 2612594"/>
                          <a:gd name="connsiteX573" fmla="*/ 660248 w 2647519"/>
                          <a:gd name="connsiteY573" fmla="*/ 232410 h 2612594"/>
                          <a:gd name="connsiteX574" fmla="*/ 629768 w 2647519"/>
                          <a:gd name="connsiteY574" fmla="*/ 252412 h 2612594"/>
                          <a:gd name="connsiteX575" fmla="*/ 581190 w 2647519"/>
                          <a:gd name="connsiteY575" fmla="*/ 288607 h 2612594"/>
                          <a:gd name="connsiteX576" fmla="*/ 535470 w 2647519"/>
                          <a:gd name="connsiteY576" fmla="*/ 324802 h 2612594"/>
                          <a:gd name="connsiteX577" fmla="*/ 491713 w 2647519"/>
                          <a:gd name="connsiteY577" fmla="*/ 362974 h 2612594"/>
                          <a:gd name="connsiteX578" fmla="*/ 495465 w 2647519"/>
                          <a:gd name="connsiteY578" fmla="*/ 367665 h 2612594"/>
                          <a:gd name="connsiteX579" fmla="*/ 504752 w 2647519"/>
                          <a:gd name="connsiteY579" fmla="*/ 361295 h 2612594"/>
                          <a:gd name="connsiteX580" fmla="*/ 512656 w 2647519"/>
                          <a:gd name="connsiteY580" fmla="*/ 355403 h 2612594"/>
                          <a:gd name="connsiteX581" fmla="*/ 541185 w 2647519"/>
                          <a:gd name="connsiteY581" fmla="*/ 330517 h 2612594"/>
                          <a:gd name="connsiteX582" fmla="*/ 586905 w 2647519"/>
                          <a:gd name="connsiteY582" fmla="*/ 294322 h 2612594"/>
                          <a:gd name="connsiteX583" fmla="*/ 635482 w 2647519"/>
                          <a:gd name="connsiteY583" fmla="*/ 258127 h 2612594"/>
                          <a:gd name="connsiteX584" fmla="*/ 665962 w 2647519"/>
                          <a:gd name="connsiteY584" fmla="*/ 238124 h 2612594"/>
                          <a:gd name="connsiteX585" fmla="*/ 697395 w 2647519"/>
                          <a:gd name="connsiteY585" fmla="*/ 218122 h 2612594"/>
                          <a:gd name="connsiteX586" fmla="*/ 763117 w 2647519"/>
                          <a:gd name="connsiteY586" fmla="*/ 187642 h 2612594"/>
                          <a:gd name="connsiteX587" fmla="*/ 788835 w 2647519"/>
                          <a:gd name="connsiteY587" fmla="*/ 174307 h 2612594"/>
                          <a:gd name="connsiteX588" fmla="*/ 828840 w 2647519"/>
                          <a:gd name="connsiteY588" fmla="*/ 156209 h 2612594"/>
                          <a:gd name="connsiteX589" fmla="*/ 885990 w 2647519"/>
                          <a:gd name="connsiteY589" fmla="*/ 133349 h 2612594"/>
                          <a:gd name="connsiteX590" fmla="*/ 944092 w 2647519"/>
                          <a:gd name="connsiteY590" fmla="*/ 113347 h 2612594"/>
                          <a:gd name="connsiteX591" fmla="*/ 968499 w 2647519"/>
                          <a:gd name="connsiteY591" fmla="*/ 108553 h 2612594"/>
                          <a:gd name="connsiteX592" fmla="*/ 980289 w 2647519"/>
                          <a:gd name="connsiteY592" fmla="*/ 104524 h 2612594"/>
                          <a:gd name="connsiteX593" fmla="*/ 1140765 w 2647519"/>
                          <a:gd name="connsiteY593" fmla="*/ 69904 h 2612594"/>
                          <a:gd name="connsiteX594" fmla="*/ 1478087 w 2647519"/>
                          <a:gd name="connsiteY594" fmla="*/ 48458 h 2612594"/>
                          <a:gd name="connsiteX595" fmla="*/ 1498447 w 2647519"/>
                          <a:gd name="connsiteY595" fmla="*/ 50482 h 2612594"/>
                          <a:gd name="connsiteX596" fmla="*/ 1526070 w 2647519"/>
                          <a:gd name="connsiteY596" fmla="*/ 60007 h 2612594"/>
                          <a:gd name="connsiteX597" fmla="*/ 1505115 w 2647519"/>
                          <a:gd name="connsiteY597" fmla="*/ 57150 h 2612594"/>
                          <a:gd name="connsiteX598" fmla="*/ 1461300 w 2647519"/>
                          <a:gd name="connsiteY598" fmla="*/ 48577 h 2612594"/>
                          <a:gd name="connsiteX599" fmla="*/ 1478087 w 2647519"/>
                          <a:gd name="connsiteY599" fmla="*/ 48458 h 2612594"/>
                          <a:gd name="connsiteX600" fmla="*/ 1588935 w 2647519"/>
                          <a:gd name="connsiteY600" fmla="*/ 40957 h 2612594"/>
                          <a:gd name="connsiteX601" fmla="*/ 1627987 w 2647519"/>
                          <a:gd name="connsiteY601" fmla="*/ 43814 h 2612594"/>
                          <a:gd name="connsiteX602" fmla="*/ 1675612 w 2647519"/>
                          <a:gd name="connsiteY602" fmla="*/ 62864 h 2612594"/>
                          <a:gd name="connsiteX603" fmla="*/ 1616557 w 2647519"/>
                          <a:gd name="connsiteY603" fmla="*/ 52387 h 2612594"/>
                          <a:gd name="connsiteX604" fmla="*/ 1588935 w 2647519"/>
                          <a:gd name="connsiteY604" fmla="*/ 40957 h 2612594"/>
                          <a:gd name="connsiteX605" fmla="*/ 1270324 w 2647519"/>
                          <a:gd name="connsiteY605" fmla="*/ 40719 h 2612594"/>
                          <a:gd name="connsiteX606" fmla="*/ 1160310 w 2647519"/>
                          <a:gd name="connsiteY606" fmla="*/ 46672 h 2612594"/>
                          <a:gd name="connsiteX607" fmla="*/ 1084110 w 2647519"/>
                          <a:gd name="connsiteY607" fmla="*/ 57149 h 2612594"/>
                          <a:gd name="connsiteX608" fmla="*/ 1047915 w 2647519"/>
                          <a:gd name="connsiteY608" fmla="*/ 66674 h 2612594"/>
                          <a:gd name="connsiteX609" fmla="*/ 1016482 w 2647519"/>
                          <a:gd name="connsiteY609" fmla="*/ 78104 h 2612594"/>
                          <a:gd name="connsiteX610" fmla="*/ 972667 w 2647519"/>
                          <a:gd name="connsiteY610" fmla="*/ 83819 h 2612594"/>
                          <a:gd name="connsiteX611" fmla="*/ 806932 w 2647519"/>
                          <a:gd name="connsiteY611" fmla="*/ 147637 h 2612594"/>
                          <a:gd name="connsiteX612" fmla="*/ 746925 w 2647519"/>
                          <a:gd name="connsiteY612" fmla="*/ 174307 h 2612594"/>
                          <a:gd name="connsiteX613" fmla="*/ 728827 w 2647519"/>
                          <a:gd name="connsiteY613" fmla="*/ 180974 h 2612594"/>
                          <a:gd name="connsiteX614" fmla="*/ 712635 w 2647519"/>
                          <a:gd name="connsiteY614" fmla="*/ 189547 h 2612594"/>
                          <a:gd name="connsiteX615" fmla="*/ 682155 w 2647519"/>
                          <a:gd name="connsiteY615" fmla="*/ 205739 h 2612594"/>
                          <a:gd name="connsiteX616" fmla="*/ 634530 w 2647519"/>
                          <a:gd name="connsiteY616" fmla="*/ 230504 h 2612594"/>
                          <a:gd name="connsiteX617" fmla="*/ 598335 w 2647519"/>
                          <a:gd name="connsiteY617" fmla="*/ 259079 h 2612594"/>
                          <a:gd name="connsiteX618" fmla="*/ 493560 w 2647519"/>
                          <a:gd name="connsiteY618" fmla="*/ 340994 h 2612594"/>
                          <a:gd name="connsiteX619" fmla="*/ 471664 w 2647519"/>
                          <a:gd name="connsiteY619" fmla="*/ 360034 h 2612594"/>
                          <a:gd name="connsiteX620" fmla="*/ 450243 w 2647519"/>
                          <a:gd name="connsiteY620" fmla="*/ 379593 h 2612594"/>
                          <a:gd name="connsiteX621" fmla="*/ 450697 w 2647519"/>
                          <a:gd name="connsiteY621" fmla="*/ 380047 h 2612594"/>
                          <a:gd name="connsiteX622" fmla="*/ 285915 w 2647519"/>
                          <a:gd name="connsiteY622" fmla="*/ 573404 h 2612594"/>
                          <a:gd name="connsiteX623" fmla="*/ 252577 w 2647519"/>
                          <a:gd name="connsiteY623" fmla="*/ 619124 h 2612594"/>
                          <a:gd name="connsiteX624" fmla="*/ 237337 w 2647519"/>
                          <a:gd name="connsiteY624" fmla="*/ 646747 h 2612594"/>
                          <a:gd name="connsiteX625" fmla="*/ 222097 w 2647519"/>
                          <a:gd name="connsiteY625" fmla="*/ 672464 h 2612594"/>
                          <a:gd name="connsiteX626" fmla="*/ 193522 w 2647519"/>
                          <a:gd name="connsiteY626" fmla="*/ 725804 h 2612594"/>
                          <a:gd name="connsiteX627" fmla="*/ 162439 w 2647519"/>
                          <a:gd name="connsiteY627" fmla="*/ 774784 h 2612594"/>
                          <a:gd name="connsiteX628" fmla="*/ 162090 w 2647519"/>
                          <a:gd name="connsiteY628" fmla="*/ 776287 h 2612594"/>
                          <a:gd name="connsiteX629" fmla="*/ 151612 w 2647519"/>
                          <a:gd name="connsiteY629" fmla="*/ 804862 h 2612594"/>
                          <a:gd name="connsiteX630" fmla="*/ 143992 w 2647519"/>
                          <a:gd name="connsiteY630" fmla="*/ 818197 h 2612594"/>
                          <a:gd name="connsiteX631" fmla="*/ 142087 w 2647519"/>
                          <a:gd name="connsiteY631" fmla="*/ 820102 h 2612594"/>
                          <a:gd name="connsiteX632" fmla="*/ 133634 w 2647519"/>
                          <a:gd name="connsiteY632" fmla="*/ 848201 h 2612594"/>
                          <a:gd name="connsiteX633" fmla="*/ 131610 w 2647519"/>
                          <a:gd name="connsiteY633" fmla="*/ 864870 h 2612594"/>
                          <a:gd name="connsiteX634" fmla="*/ 129705 w 2647519"/>
                          <a:gd name="connsiteY634" fmla="*/ 888682 h 2612594"/>
                          <a:gd name="connsiteX635" fmla="*/ 116370 w 2647519"/>
                          <a:gd name="connsiteY635" fmla="*/ 927735 h 2612594"/>
                          <a:gd name="connsiteX636" fmla="*/ 103987 w 2647519"/>
                          <a:gd name="connsiteY636" fmla="*/ 966787 h 2612594"/>
                          <a:gd name="connsiteX637" fmla="*/ 90652 w 2647519"/>
                          <a:gd name="connsiteY637" fmla="*/ 1023937 h 2612594"/>
                          <a:gd name="connsiteX638" fmla="*/ 83032 w 2647519"/>
                          <a:gd name="connsiteY638" fmla="*/ 1076325 h 2612594"/>
                          <a:gd name="connsiteX639" fmla="*/ 78270 w 2647519"/>
                          <a:gd name="connsiteY639" fmla="*/ 1128712 h 2612594"/>
                          <a:gd name="connsiteX640" fmla="*/ 84937 w 2647519"/>
                          <a:gd name="connsiteY640" fmla="*/ 1092517 h 2612594"/>
                          <a:gd name="connsiteX641" fmla="*/ 85555 w 2647519"/>
                          <a:gd name="connsiteY641" fmla="*/ 1089530 h 2612594"/>
                          <a:gd name="connsiteX642" fmla="*/ 86842 w 2647519"/>
                          <a:gd name="connsiteY642" fmla="*/ 1075372 h 2612594"/>
                          <a:gd name="connsiteX643" fmla="*/ 94462 w 2647519"/>
                          <a:gd name="connsiteY643" fmla="*/ 1022985 h 2612594"/>
                          <a:gd name="connsiteX644" fmla="*/ 96848 w 2647519"/>
                          <a:gd name="connsiteY644" fmla="*/ 1023781 h 2612594"/>
                          <a:gd name="connsiteX645" fmla="*/ 97055 w 2647519"/>
                          <a:gd name="connsiteY645" fmla="*/ 1022896 h 2612594"/>
                          <a:gd name="connsiteX646" fmla="*/ 94463 w 2647519"/>
                          <a:gd name="connsiteY646" fmla="*/ 1022032 h 2612594"/>
                          <a:gd name="connsiteX647" fmla="*/ 107798 w 2647519"/>
                          <a:gd name="connsiteY647" fmla="*/ 964882 h 2612594"/>
                          <a:gd name="connsiteX648" fmla="*/ 120180 w 2647519"/>
                          <a:gd name="connsiteY648" fmla="*/ 925829 h 2612594"/>
                          <a:gd name="connsiteX649" fmla="*/ 133454 w 2647519"/>
                          <a:gd name="connsiteY649" fmla="*/ 886956 h 2612594"/>
                          <a:gd name="connsiteX650" fmla="*/ 132563 w 2647519"/>
                          <a:gd name="connsiteY650" fmla="*/ 886777 h 2612594"/>
                          <a:gd name="connsiteX651" fmla="*/ 134468 w 2647519"/>
                          <a:gd name="connsiteY651" fmla="*/ 862965 h 2612594"/>
                          <a:gd name="connsiteX652" fmla="*/ 144945 w 2647519"/>
                          <a:gd name="connsiteY652" fmla="*/ 818197 h 2612594"/>
                          <a:gd name="connsiteX653" fmla="*/ 152565 w 2647519"/>
                          <a:gd name="connsiteY653" fmla="*/ 804862 h 2612594"/>
                          <a:gd name="connsiteX654" fmla="*/ 152821 w 2647519"/>
                          <a:gd name="connsiteY654" fmla="*/ 804166 h 2612594"/>
                          <a:gd name="connsiteX655" fmla="*/ 163043 w 2647519"/>
                          <a:gd name="connsiteY655" fmla="*/ 776287 h 2612594"/>
                          <a:gd name="connsiteX656" fmla="*/ 194475 w 2647519"/>
                          <a:gd name="connsiteY656" fmla="*/ 726757 h 2612594"/>
                          <a:gd name="connsiteX657" fmla="*/ 223050 w 2647519"/>
                          <a:gd name="connsiteY657" fmla="*/ 673417 h 2612594"/>
                          <a:gd name="connsiteX658" fmla="*/ 238290 w 2647519"/>
                          <a:gd name="connsiteY658" fmla="*/ 647700 h 2612594"/>
                          <a:gd name="connsiteX659" fmla="*/ 253530 w 2647519"/>
                          <a:gd name="connsiteY659" fmla="*/ 620077 h 2612594"/>
                          <a:gd name="connsiteX660" fmla="*/ 286868 w 2647519"/>
                          <a:gd name="connsiteY660" fmla="*/ 574357 h 2612594"/>
                          <a:gd name="connsiteX661" fmla="*/ 451650 w 2647519"/>
                          <a:gd name="connsiteY661" fmla="*/ 381000 h 2612594"/>
                          <a:gd name="connsiteX662" fmla="*/ 495465 w 2647519"/>
                          <a:gd name="connsiteY662" fmla="*/ 340995 h 2612594"/>
                          <a:gd name="connsiteX663" fmla="*/ 600240 w 2647519"/>
                          <a:gd name="connsiteY663" fmla="*/ 259080 h 2612594"/>
                          <a:gd name="connsiteX664" fmla="*/ 636435 w 2647519"/>
                          <a:gd name="connsiteY664" fmla="*/ 230505 h 2612594"/>
                          <a:gd name="connsiteX665" fmla="*/ 684060 w 2647519"/>
                          <a:gd name="connsiteY665" fmla="*/ 205740 h 2612594"/>
                          <a:gd name="connsiteX666" fmla="*/ 714540 w 2647519"/>
                          <a:gd name="connsiteY666" fmla="*/ 189547 h 2612594"/>
                          <a:gd name="connsiteX667" fmla="*/ 730733 w 2647519"/>
                          <a:gd name="connsiteY667" fmla="*/ 180975 h 2612594"/>
                          <a:gd name="connsiteX668" fmla="*/ 748830 w 2647519"/>
                          <a:gd name="connsiteY668" fmla="*/ 174307 h 2612594"/>
                          <a:gd name="connsiteX669" fmla="*/ 808838 w 2647519"/>
                          <a:gd name="connsiteY669" fmla="*/ 147637 h 2612594"/>
                          <a:gd name="connsiteX670" fmla="*/ 974573 w 2647519"/>
                          <a:gd name="connsiteY670" fmla="*/ 83820 h 2612594"/>
                          <a:gd name="connsiteX671" fmla="*/ 1018388 w 2647519"/>
                          <a:gd name="connsiteY671" fmla="*/ 78105 h 2612594"/>
                          <a:gd name="connsiteX672" fmla="*/ 1049820 w 2647519"/>
                          <a:gd name="connsiteY672" fmla="*/ 66675 h 2612594"/>
                          <a:gd name="connsiteX673" fmla="*/ 1086015 w 2647519"/>
                          <a:gd name="connsiteY673" fmla="*/ 57150 h 2612594"/>
                          <a:gd name="connsiteX674" fmla="*/ 1162215 w 2647519"/>
                          <a:gd name="connsiteY674" fmla="*/ 46672 h 2612594"/>
                          <a:gd name="connsiteX675" fmla="*/ 1272229 w 2647519"/>
                          <a:gd name="connsiteY675" fmla="*/ 41076 h 2612594"/>
                          <a:gd name="connsiteX676" fmla="*/ 1360655 w 2647519"/>
                          <a:gd name="connsiteY676" fmla="*/ 44043 h 2612594"/>
                          <a:gd name="connsiteX677" fmla="*/ 1404150 w 2647519"/>
                          <a:gd name="connsiteY677" fmla="*/ 0 h 2612594"/>
                          <a:gd name="connsiteX678" fmla="*/ 1448917 w 2647519"/>
                          <a:gd name="connsiteY678" fmla="*/ 2857 h 2612594"/>
                          <a:gd name="connsiteX679" fmla="*/ 1494637 w 2647519"/>
                          <a:gd name="connsiteY679" fmla="*/ 7620 h 2612594"/>
                          <a:gd name="connsiteX680" fmla="*/ 1525117 w 2647519"/>
                          <a:gd name="connsiteY680" fmla="*/ 15240 h 2612594"/>
                          <a:gd name="connsiteX681" fmla="*/ 1545120 w 2647519"/>
                          <a:gd name="connsiteY681" fmla="*/ 24765 h 2612594"/>
                          <a:gd name="connsiteX682" fmla="*/ 1569885 w 2647519"/>
                          <a:gd name="connsiteY682" fmla="*/ 20002 h 2612594"/>
                          <a:gd name="connsiteX683" fmla="*/ 1607032 w 2647519"/>
                          <a:gd name="connsiteY683" fmla="*/ 28575 h 2612594"/>
                          <a:gd name="connsiteX684" fmla="*/ 1629892 w 2647519"/>
                          <a:gd name="connsiteY684" fmla="*/ 35242 h 2612594"/>
                          <a:gd name="connsiteX685" fmla="*/ 1628940 w 2647519"/>
                          <a:gd name="connsiteY685" fmla="*/ 36195 h 2612594"/>
                          <a:gd name="connsiteX686" fmla="*/ 1627987 w 2647519"/>
                          <a:gd name="connsiteY686" fmla="*/ 42862 h 2612594"/>
                          <a:gd name="connsiteX687" fmla="*/ 1588935 w 2647519"/>
                          <a:gd name="connsiteY687" fmla="*/ 40005 h 2612594"/>
                          <a:gd name="connsiteX688" fmla="*/ 1575600 w 2647519"/>
                          <a:gd name="connsiteY688" fmla="*/ 36195 h 2612594"/>
                          <a:gd name="connsiteX689" fmla="*/ 1562265 w 2647519"/>
                          <a:gd name="connsiteY689" fmla="*/ 33337 h 2612594"/>
                          <a:gd name="connsiteX690" fmla="*/ 1536547 w 2647519"/>
                          <a:gd name="connsiteY690" fmla="*/ 27622 h 2612594"/>
                          <a:gd name="connsiteX691" fmla="*/ 1510830 w 2647519"/>
                          <a:gd name="connsiteY691" fmla="*/ 21907 h 2612594"/>
                          <a:gd name="connsiteX692" fmla="*/ 1484160 w 2647519"/>
                          <a:gd name="connsiteY692" fmla="*/ 18097 h 2612594"/>
                          <a:gd name="connsiteX693" fmla="*/ 1454633 w 2647519"/>
                          <a:gd name="connsiteY693" fmla="*/ 18097 h 2612594"/>
                          <a:gd name="connsiteX694" fmla="*/ 1430820 w 2647519"/>
                          <a:gd name="connsiteY694" fmla="*/ 18097 h 2612594"/>
                          <a:gd name="connsiteX695" fmla="*/ 1393673 w 2647519"/>
                          <a:gd name="connsiteY695" fmla="*/ 18097 h 2612594"/>
                          <a:gd name="connsiteX696" fmla="*/ 1391928 w 2647519"/>
                          <a:gd name="connsiteY696" fmla="*/ 17540 h 2612594"/>
                          <a:gd name="connsiteX697" fmla="*/ 1375575 w 2647519"/>
                          <a:gd name="connsiteY697" fmla="*/ 25717 h 2612594"/>
                          <a:gd name="connsiteX698" fmla="*/ 1381290 w 2647519"/>
                          <a:gd name="connsiteY698" fmla="*/ 35242 h 2612594"/>
                          <a:gd name="connsiteX699" fmla="*/ 1438440 w 2647519"/>
                          <a:gd name="connsiteY699" fmla="*/ 46672 h 2612594"/>
                          <a:gd name="connsiteX700" fmla="*/ 1413008 w 2647519"/>
                          <a:gd name="connsiteY700" fmla="*/ 47116 h 2612594"/>
                          <a:gd name="connsiteX701" fmla="*/ 1413437 w 2647519"/>
                          <a:gd name="connsiteY701" fmla="*/ 47149 h 2612594"/>
                          <a:gd name="connsiteX702" fmla="*/ 1440345 w 2647519"/>
                          <a:gd name="connsiteY702" fmla="*/ 46672 h 2612594"/>
                          <a:gd name="connsiteX703" fmla="*/ 1463205 w 2647519"/>
                          <a:gd name="connsiteY703" fmla="*/ 49530 h 2612594"/>
                          <a:gd name="connsiteX704" fmla="*/ 1507020 w 2647519"/>
                          <a:gd name="connsiteY704" fmla="*/ 58102 h 2612594"/>
                          <a:gd name="connsiteX705" fmla="*/ 1527975 w 2647519"/>
                          <a:gd name="connsiteY705" fmla="*/ 60960 h 2612594"/>
                          <a:gd name="connsiteX706" fmla="*/ 1563218 w 2647519"/>
                          <a:gd name="connsiteY706" fmla="*/ 68580 h 2612594"/>
                          <a:gd name="connsiteX707" fmla="*/ 1599413 w 2647519"/>
                          <a:gd name="connsiteY707" fmla="*/ 76200 h 2612594"/>
                          <a:gd name="connsiteX708" fmla="*/ 1634655 w 2647519"/>
                          <a:gd name="connsiteY708" fmla="*/ 84772 h 2612594"/>
                          <a:gd name="connsiteX709" fmla="*/ 1669898 w 2647519"/>
                          <a:gd name="connsiteY709" fmla="*/ 95250 h 2612594"/>
                          <a:gd name="connsiteX710" fmla="*/ 1687043 w 2647519"/>
                          <a:gd name="connsiteY710" fmla="*/ 100012 h 2612594"/>
                          <a:gd name="connsiteX711" fmla="*/ 1704188 w 2647519"/>
                          <a:gd name="connsiteY711" fmla="*/ 105727 h 2612594"/>
                          <a:gd name="connsiteX712" fmla="*/ 1704409 w 2647519"/>
                          <a:gd name="connsiteY712" fmla="*/ 105929 h 2612594"/>
                          <a:gd name="connsiteX713" fmla="*/ 1716704 w 2647519"/>
                          <a:gd name="connsiteY713" fmla="*/ 108049 h 2612594"/>
                          <a:gd name="connsiteX714" fmla="*/ 1746499 w 2647519"/>
                          <a:gd name="connsiteY714" fmla="*/ 119121 h 2612594"/>
                          <a:gd name="connsiteX715" fmla="*/ 1750661 w 2647519"/>
                          <a:gd name="connsiteY715" fmla="*/ 125427 h 2612594"/>
                          <a:gd name="connsiteX716" fmla="*/ 1751813 w 2647519"/>
                          <a:gd name="connsiteY716" fmla="*/ 125730 h 2612594"/>
                          <a:gd name="connsiteX717" fmla="*/ 1778483 w 2647519"/>
                          <a:gd name="connsiteY717" fmla="*/ 136207 h 2612594"/>
                          <a:gd name="connsiteX718" fmla="*/ 1801343 w 2647519"/>
                          <a:gd name="connsiteY718" fmla="*/ 145732 h 2612594"/>
                          <a:gd name="connsiteX719" fmla="*/ 1824203 w 2647519"/>
                          <a:gd name="connsiteY719" fmla="*/ 156210 h 2612594"/>
                          <a:gd name="connsiteX720" fmla="*/ 1841348 w 2647519"/>
                          <a:gd name="connsiteY720" fmla="*/ 165735 h 2612594"/>
                          <a:gd name="connsiteX721" fmla="*/ 1852778 w 2647519"/>
                          <a:gd name="connsiteY721" fmla="*/ 171450 h 2612594"/>
                          <a:gd name="connsiteX722" fmla="*/ 1865160 w 2647519"/>
                          <a:gd name="connsiteY722" fmla="*/ 178117 h 2612594"/>
                          <a:gd name="connsiteX723" fmla="*/ 1907070 w 2647519"/>
                          <a:gd name="connsiteY723" fmla="*/ 201930 h 2612594"/>
                          <a:gd name="connsiteX724" fmla="*/ 1960410 w 2647519"/>
                          <a:gd name="connsiteY724" fmla="*/ 236220 h 2612594"/>
                          <a:gd name="connsiteX725" fmla="*/ 1988033 w 2647519"/>
                          <a:gd name="connsiteY725" fmla="*/ 255270 h 2612594"/>
                          <a:gd name="connsiteX726" fmla="*/ 1988832 w 2647519"/>
                          <a:gd name="connsiteY726" fmla="*/ 255841 h 2612594"/>
                          <a:gd name="connsiteX727" fmla="*/ 2002949 w 2647519"/>
                          <a:gd name="connsiteY727" fmla="*/ 264417 h 2612594"/>
                          <a:gd name="connsiteX728" fmla="*/ 2540483 w 2647519"/>
                          <a:gd name="connsiteY728" fmla="*/ 1275397 h 2612594"/>
                          <a:gd name="connsiteX729" fmla="*/ 2540080 w 2647519"/>
                          <a:gd name="connsiteY729" fmla="*/ 1283368 h 2612594"/>
                          <a:gd name="connsiteX730" fmla="*/ 2550960 w 2647519"/>
                          <a:gd name="connsiteY730" fmla="*/ 1284922 h 2612594"/>
                          <a:gd name="connsiteX731" fmla="*/ 2561437 w 2647519"/>
                          <a:gd name="connsiteY731" fmla="*/ 1292542 h 2612594"/>
                          <a:gd name="connsiteX732" fmla="*/ 2566200 w 2647519"/>
                          <a:gd name="connsiteY732" fmla="*/ 1318259 h 2612594"/>
                          <a:gd name="connsiteX733" fmla="*/ 2584297 w 2647519"/>
                          <a:gd name="connsiteY733" fmla="*/ 1348739 h 2612594"/>
                          <a:gd name="connsiteX734" fmla="*/ 2591918 w 2647519"/>
                          <a:gd name="connsiteY734" fmla="*/ 1349432 h 2612594"/>
                          <a:gd name="connsiteX735" fmla="*/ 2591918 w 2647519"/>
                          <a:gd name="connsiteY735" fmla="*/ 1342072 h 2612594"/>
                          <a:gd name="connsiteX736" fmla="*/ 2599661 w 2647519"/>
                          <a:gd name="connsiteY736" fmla="*/ 1320563 h 2612594"/>
                          <a:gd name="connsiteX737" fmla="*/ 2599537 w 2647519"/>
                          <a:gd name="connsiteY737" fmla="*/ 1316355 h 2612594"/>
                          <a:gd name="connsiteX738" fmla="*/ 2607157 w 2647519"/>
                          <a:gd name="connsiteY738" fmla="*/ 1290637 h 2612594"/>
                          <a:gd name="connsiteX739" fmla="*/ 2617635 w 2647519"/>
                          <a:gd name="connsiteY739" fmla="*/ 1290637 h 2612594"/>
                          <a:gd name="connsiteX740" fmla="*/ 2633827 w 2647519"/>
                          <a:gd name="connsiteY740" fmla="*/ 1280160 h 2612594"/>
                          <a:gd name="connsiteX741" fmla="*/ 2635732 w 2647519"/>
                          <a:gd name="connsiteY741" fmla="*/ 1322070 h 2612594"/>
                          <a:gd name="connsiteX742" fmla="*/ 2630970 w 2647519"/>
                          <a:gd name="connsiteY742" fmla="*/ 1342072 h 2612594"/>
                          <a:gd name="connsiteX743" fmla="*/ 2625255 w 2647519"/>
                          <a:gd name="connsiteY743" fmla="*/ 1361122 h 2612594"/>
                          <a:gd name="connsiteX744" fmla="*/ 2622397 w 2647519"/>
                          <a:gd name="connsiteY744" fmla="*/ 1392555 h 2612594"/>
                          <a:gd name="connsiteX745" fmla="*/ 2621445 w 2647519"/>
                          <a:gd name="connsiteY745" fmla="*/ 1408747 h 2612594"/>
                          <a:gd name="connsiteX746" fmla="*/ 2619540 w 2647519"/>
                          <a:gd name="connsiteY746" fmla="*/ 1424940 h 2612594"/>
                          <a:gd name="connsiteX747" fmla="*/ 2615478 w 2647519"/>
                          <a:gd name="connsiteY747" fmla="*/ 1427648 h 2612594"/>
                          <a:gd name="connsiteX748" fmla="*/ 2615730 w 2647519"/>
                          <a:gd name="connsiteY748" fmla="*/ 1428749 h 2612594"/>
                          <a:gd name="connsiteX749" fmla="*/ 2619621 w 2647519"/>
                          <a:gd name="connsiteY749" fmla="*/ 1426155 h 2612594"/>
                          <a:gd name="connsiteX750" fmla="*/ 2621445 w 2647519"/>
                          <a:gd name="connsiteY750" fmla="*/ 1410652 h 2612594"/>
                          <a:gd name="connsiteX751" fmla="*/ 2622397 w 2647519"/>
                          <a:gd name="connsiteY751" fmla="*/ 1394460 h 2612594"/>
                          <a:gd name="connsiteX752" fmla="*/ 2625255 w 2647519"/>
                          <a:gd name="connsiteY752" fmla="*/ 1363027 h 2612594"/>
                          <a:gd name="connsiteX753" fmla="*/ 2630970 w 2647519"/>
                          <a:gd name="connsiteY753" fmla="*/ 1343977 h 2612594"/>
                          <a:gd name="connsiteX754" fmla="*/ 2635732 w 2647519"/>
                          <a:gd name="connsiteY754" fmla="*/ 1323975 h 2612594"/>
                          <a:gd name="connsiteX755" fmla="*/ 2643352 w 2647519"/>
                          <a:gd name="connsiteY755" fmla="*/ 1329690 h 2612594"/>
                          <a:gd name="connsiteX756" fmla="*/ 2642400 w 2647519"/>
                          <a:gd name="connsiteY756" fmla="*/ 1343977 h 2612594"/>
                          <a:gd name="connsiteX757" fmla="*/ 2640495 w 2647519"/>
                          <a:gd name="connsiteY757" fmla="*/ 1358265 h 2612594"/>
                          <a:gd name="connsiteX758" fmla="*/ 2639542 w 2647519"/>
                          <a:gd name="connsiteY758" fmla="*/ 1384935 h 2612594"/>
                          <a:gd name="connsiteX759" fmla="*/ 2637637 w 2647519"/>
                          <a:gd name="connsiteY759" fmla="*/ 1416367 h 2612594"/>
                          <a:gd name="connsiteX760" fmla="*/ 2632875 w 2647519"/>
                          <a:gd name="connsiteY760" fmla="*/ 1449705 h 2612594"/>
                          <a:gd name="connsiteX761" fmla="*/ 2627160 w 2647519"/>
                          <a:gd name="connsiteY761" fmla="*/ 1484947 h 2612594"/>
                          <a:gd name="connsiteX762" fmla="*/ 2620492 w 2647519"/>
                          <a:gd name="connsiteY762" fmla="*/ 1519237 h 2612594"/>
                          <a:gd name="connsiteX763" fmla="*/ 2608110 w 2647519"/>
                          <a:gd name="connsiteY763" fmla="*/ 1591627 h 2612594"/>
                          <a:gd name="connsiteX764" fmla="*/ 2596680 w 2647519"/>
                          <a:gd name="connsiteY764" fmla="*/ 1598295 h 2612594"/>
                          <a:gd name="connsiteX765" fmla="*/ 2582392 w 2647519"/>
                          <a:gd name="connsiteY765" fmla="*/ 1640205 h 2612594"/>
                          <a:gd name="connsiteX766" fmla="*/ 2578582 w 2647519"/>
                          <a:gd name="connsiteY766" fmla="*/ 1680210 h 2612594"/>
                          <a:gd name="connsiteX767" fmla="*/ 2576677 w 2647519"/>
                          <a:gd name="connsiteY767" fmla="*/ 1685925 h 2612594"/>
                          <a:gd name="connsiteX768" fmla="*/ 2560485 w 2647519"/>
                          <a:gd name="connsiteY768" fmla="*/ 1729740 h 2612594"/>
                          <a:gd name="connsiteX769" fmla="*/ 2555722 w 2647519"/>
                          <a:gd name="connsiteY769" fmla="*/ 1733550 h 2612594"/>
                          <a:gd name="connsiteX770" fmla="*/ 2535720 w 2647519"/>
                          <a:gd name="connsiteY770" fmla="*/ 1780222 h 2612594"/>
                          <a:gd name="connsiteX771" fmla="*/ 2556675 w 2647519"/>
                          <a:gd name="connsiteY771" fmla="*/ 1733550 h 2612594"/>
                          <a:gd name="connsiteX772" fmla="*/ 2561437 w 2647519"/>
                          <a:gd name="connsiteY772" fmla="*/ 1729740 h 2612594"/>
                          <a:gd name="connsiteX773" fmla="*/ 2530957 w 2647519"/>
                          <a:gd name="connsiteY773" fmla="*/ 1816417 h 2612594"/>
                          <a:gd name="connsiteX774" fmla="*/ 2514765 w 2647519"/>
                          <a:gd name="connsiteY774" fmla="*/ 1824990 h 2612594"/>
                          <a:gd name="connsiteX775" fmla="*/ 2511407 w 2647519"/>
                          <a:gd name="connsiteY775" fmla="*/ 1831707 h 2612594"/>
                          <a:gd name="connsiteX776" fmla="*/ 2511908 w 2647519"/>
                          <a:gd name="connsiteY776" fmla="*/ 1832609 h 2612594"/>
                          <a:gd name="connsiteX777" fmla="*/ 2515718 w 2647519"/>
                          <a:gd name="connsiteY777" fmla="*/ 1824989 h 2612594"/>
                          <a:gd name="connsiteX778" fmla="*/ 2531910 w 2647519"/>
                          <a:gd name="connsiteY778" fmla="*/ 1816417 h 2612594"/>
                          <a:gd name="connsiteX779" fmla="*/ 2520480 w 2647519"/>
                          <a:gd name="connsiteY779" fmla="*/ 1848802 h 2612594"/>
                          <a:gd name="connsiteX780" fmla="*/ 2499525 w 2647519"/>
                          <a:gd name="connsiteY780" fmla="*/ 1886902 h 2612594"/>
                          <a:gd name="connsiteX781" fmla="*/ 2489048 w 2647519"/>
                          <a:gd name="connsiteY781" fmla="*/ 1905952 h 2612594"/>
                          <a:gd name="connsiteX782" fmla="*/ 2477618 w 2647519"/>
                          <a:gd name="connsiteY782" fmla="*/ 1925002 h 2612594"/>
                          <a:gd name="connsiteX783" fmla="*/ 2469045 w 2647519"/>
                          <a:gd name="connsiteY783" fmla="*/ 1939289 h 2612594"/>
                          <a:gd name="connsiteX784" fmla="*/ 2456663 w 2647519"/>
                          <a:gd name="connsiteY784" fmla="*/ 1966912 h 2612594"/>
                          <a:gd name="connsiteX785" fmla="*/ 2443328 w 2647519"/>
                          <a:gd name="connsiteY785" fmla="*/ 1993582 h 2612594"/>
                          <a:gd name="connsiteX786" fmla="*/ 2422373 w 2647519"/>
                          <a:gd name="connsiteY786" fmla="*/ 2022157 h 2612594"/>
                          <a:gd name="connsiteX787" fmla="*/ 2401418 w 2647519"/>
                          <a:gd name="connsiteY787" fmla="*/ 2048827 h 2612594"/>
                          <a:gd name="connsiteX788" fmla="*/ 2402291 w 2647519"/>
                          <a:gd name="connsiteY788" fmla="*/ 2047029 h 2612594"/>
                          <a:gd name="connsiteX789" fmla="*/ 2378557 w 2647519"/>
                          <a:gd name="connsiteY789" fmla="*/ 2079307 h 2612594"/>
                          <a:gd name="connsiteX790" fmla="*/ 2327122 w 2647519"/>
                          <a:gd name="connsiteY790" fmla="*/ 2135505 h 2612594"/>
                          <a:gd name="connsiteX791" fmla="*/ 2316995 w 2647519"/>
                          <a:gd name="connsiteY791" fmla="*/ 2151085 h 2612594"/>
                          <a:gd name="connsiteX792" fmla="*/ 2327122 w 2647519"/>
                          <a:gd name="connsiteY792" fmla="*/ 2136457 h 2612594"/>
                          <a:gd name="connsiteX793" fmla="*/ 2378557 w 2647519"/>
                          <a:gd name="connsiteY793" fmla="*/ 2080259 h 2612594"/>
                          <a:gd name="connsiteX794" fmla="*/ 2339505 w 2647519"/>
                          <a:gd name="connsiteY794" fmla="*/ 2139314 h 2612594"/>
                          <a:gd name="connsiteX795" fmla="*/ 2319383 w 2647519"/>
                          <a:gd name="connsiteY795" fmla="*/ 2160388 h 2612594"/>
                          <a:gd name="connsiteX796" fmla="*/ 2303229 w 2647519"/>
                          <a:gd name="connsiteY796" fmla="*/ 2172263 h 2612594"/>
                          <a:gd name="connsiteX797" fmla="*/ 2302357 w 2647519"/>
                          <a:gd name="connsiteY797" fmla="*/ 2173605 h 2612594"/>
                          <a:gd name="connsiteX798" fmla="*/ 2292258 w 2647519"/>
                          <a:gd name="connsiteY798" fmla="*/ 2181374 h 2612594"/>
                          <a:gd name="connsiteX799" fmla="*/ 2291880 w 2647519"/>
                          <a:gd name="connsiteY799" fmla="*/ 2184082 h 2612594"/>
                          <a:gd name="connsiteX800" fmla="*/ 2247112 w 2647519"/>
                          <a:gd name="connsiteY800" fmla="*/ 2229802 h 2612594"/>
                          <a:gd name="connsiteX801" fmla="*/ 2199487 w 2647519"/>
                          <a:gd name="connsiteY801" fmla="*/ 2273617 h 2612594"/>
                          <a:gd name="connsiteX802" fmla="*/ 2197284 w 2647519"/>
                          <a:gd name="connsiteY802" fmla="*/ 2275215 h 2612594"/>
                          <a:gd name="connsiteX803" fmla="*/ 2181390 w 2647519"/>
                          <a:gd name="connsiteY803" fmla="*/ 2295524 h 2612594"/>
                          <a:gd name="connsiteX804" fmla="*/ 2143290 w 2647519"/>
                          <a:gd name="connsiteY804" fmla="*/ 2324099 h 2612594"/>
                          <a:gd name="connsiteX805" fmla="*/ 2107680 w 2647519"/>
                          <a:gd name="connsiteY805" fmla="*/ 2350806 h 2612594"/>
                          <a:gd name="connsiteX806" fmla="*/ 2107553 w 2647519"/>
                          <a:gd name="connsiteY806" fmla="*/ 2350961 h 2612594"/>
                          <a:gd name="connsiteX807" fmla="*/ 2143290 w 2647519"/>
                          <a:gd name="connsiteY807" fmla="*/ 2325052 h 2612594"/>
                          <a:gd name="connsiteX808" fmla="*/ 2181390 w 2647519"/>
                          <a:gd name="connsiteY808" fmla="*/ 2296477 h 2612594"/>
                          <a:gd name="connsiteX809" fmla="*/ 2149957 w 2647519"/>
                          <a:gd name="connsiteY809" fmla="*/ 2327909 h 2612594"/>
                          <a:gd name="connsiteX810" fmla="*/ 2124359 w 2647519"/>
                          <a:gd name="connsiteY810" fmla="*/ 2344578 h 2612594"/>
                          <a:gd name="connsiteX811" fmla="*/ 2106651 w 2647519"/>
                          <a:gd name="connsiteY811" fmla="*/ 2352057 h 2612594"/>
                          <a:gd name="connsiteX812" fmla="*/ 2106142 w 2647519"/>
                          <a:gd name="connsiteY812" fmla="*/ 2352675 h 2612594"/>
                          <a:gd name="connsiteX813" fmla="*/ 2087092 w 2647519"/>
                          <a:gd name="connsiteY813" fmla="*/ 2365057 h 2612594"/>
                          <a:gd name="connsiteX814" fmla="*/ 2079913 w 2647519"/>
                          <a:gd name="connsiteY814" fmla="*/ 2368384 h 2612594"/>
                          <a:gd name="connsiteX815" fmla="*/ 2061852 w 2647519"/>
                          <a:gd name="connsiteY815" fmla="*/ 2383036 h 2612594"/>
                          <a:gd name="connsiteX816" fmla="*/ 2044230 w 2647519"/>
                          <a:gd name="connsiteY816" fmla="*/ 2395537 h 2612594"/>
                          <a:gd name="connsiteX817" fmla="*/ 2017560 w 2647519"/>
                          <a:gd name="connsiteY817" fmla="*/ 2412682 h 2612594"/>
                          <a:gd name="connsiteX818" fmla="*/ 2008988 w 2647519"/>
                          <a:gd name="connsiteY818" fmla="*/ 2413635 h 2612594"/>
                          <a:gd name="connsiteX819" fmla="*/ 1999459 w 2647519"/>
                          <a:gd name="connsiteY819" fmla="*/ 2417870 h 2612594"/>
                          <a:gd name="connsiteX820" fmla="*/ 1997978 w 2647519"/>
                          <a:gd name="connsiteY820" fmla="*/ 2418994 h 2612594"/>
                          <a:gd name="connsiteX821" fmla="*/ 2009940 w 2647519"/>
                          <a:gd name="connsiteY821" fmla="*/ 2414587 h 2612594"/>
                          <a:gd name="connsiteX822" fmla="*/ 2018513 w 2647519"/>
                          <a:gd name="connsiteY822" fmla="*/ 2413635 h 2612594"/>
                          <a:gd name="connsiteX823" fmla="*/ 1984223 w 2647519"/>
                          <a:gd name="connsiteY823" fmla="*/ 2439352 h 2612594"/>
                          <a:gd name="connsiteX824" fmla="*/ 1962315 w 2647519"/>
                          <a:gd name="connsiteY824" fmla="*/ 2450783 h 2612594"/>
                          <a:gd name="connsiteX825" fmla="*/ 1940408 w 2647519"/>
                          <a:gd name="connsiteY825" fmla="*/ 2461260 h 2612594"/>
                          <a:gd name="connsiteX826" fmla="*/ 1924934 w 2647519"/>
                          <a:gd name="connsiteY826" fmla="*/ 2463581 h 2612594"/>
                          <a:gd name="connsiteX827" fmla="*/ 1922310 w 2647519"/>
                          <a:gd name="connsiteY827" fmla="*/ 2465070 h 2612594"/>
                          <a:gd name="connsiteX828" fmla="*/ 1849920 w 2647519"/>
                          <a:gd name="connsiteY828" fmla="*/ 2496502 h 2612594"/>
                          <a:gd name="connsiteX829" fmla="*/ 1846229 w 2647519"/>
                          <a:gd name="connsiteY829" fmla="*/ 2497341 h 2612594"/>
                          <a:gd name="connsiteX830" fmla="*/ 1824203 w 2647519"/>
                          <a:gd name="connsiteY830" fmla="*/ 2511742 h 2612594"/>
                          <a:gd name="connsiteX831" fmla="*/ 1836585 w 2647519"/>
                          <a:gd name="connsiteY831" fmla="*/ 2515552 h 2612594"/>
                          <a:gd name="connsiteX832" fmla="*/ 1790865 w 2647519"/>
                          <a:gd name="connsiteY832" fmla="*/ 2535555 h 2612594"/>
                          <a:gd name="connsiteX833" fmla="*/ 1794675 w 2647519"/>
                          <a:gd name="connsiteY833" fmla="*/ 2522220 h 2612594"/>
                          <a:gd name="connsiteX834" fmla="*/ 1779435 w 2647519"/>
                          <a:gd name="connsiteY834" fmla="*/ 2527935 h 2612594"/>
                          <a:gd name="connsiteX835" fmla="*/ 1765148 w 2647519"/>
                          <a:gd name="connsiteY835" fmla="*/ 2532697 h 2612594"/>
                          <a:gd name="connsiteX836" fmla="*/ 1735620 w 2647519"/>
                          <a:gd name="connsiteY836" fmla="*/ 2542222 h 2612594"/>
                          <a:gd name="connsiteX837" fmla="*/ 1731675 w 2647519"/>
                          <a:gd name="connsiteY837" fmla="*/ 2537487 h 2612594"/>
                          <a:gd name="connsiteX838" fmla="*/ 1717522 w 2647519"/>
                          <a:gd name="connsiteY838" fmla="*/ 2540317 h 2612594"/>
                          <a:gd name="connsiteX839" fmla="*/ 1700377 w 2647519"/>
                          <a:gd name="connsiteY839" fmla="*/ 2544127 h 2612594"/>
                          <a:gd name="connsiteX840" fmla="*/ 1665135 w 2647519"/>
                          <a:gd name="connsiteY840" fmla="*/ 2552700 h 2612594"/>
                          <a:gd name="connsiteX841" fmla="*/ 1663973 w 2647519"/>
                          <a:gd name="connsiteY841" fmla="*/ 2553240 h 2612594"/>
                          <a:gd name="connsiteX842" fmla="*/ 1697520 w 2647519"/>
                          <a:gd name="connsiteY842" fmla="*/ 2545079 h 2612594"/>
                          <a:gd name="connsiteX843" fmla="*/ 1714665 w 2647519"/>
                          <a:gd name="connsiteY843" fmla="*/ 2541269 h 2612594"/>
                          <a:gd name="connsiteX844" fmla="*/ 1728952 w 2647519"/>
                          <a:gd name="connsiteY844" fmla="*/ 2538412 h 2612594"/>
                          <a:gd name="connsiteX845" fmla="*/ 1734667 w 2647519"/>
                          <a:gd name="connsiteY845" fmla="*/ 2543174 h 2612594"/>
                          <a:gd name="connsiteX846" fmla="*/ 1764195 w 2647519"/>
                          <a:gd name="connsiteY846" fmla="*/ 2533649 h 2612594"/>
                          <a:gd name="connsiteX847" fmla="*/ 1778482 w 2647519"/>
                          <a:gd name="connsiteY847" fmla="*/ 2528887 h 2612594"/>
                          <a:gd name="connsiteX848" fmla="*/ 1793722 w 2647519"/>
                          <a:gd name="connsiteY848" fmla="*/ 2523172 h 2612594"/>
                          <a:gd name="connsiteX849" fmla="*/ 1789912 w 2647519"/>
                          <a:gd name="connsiteY849" fmla="*/ 2536507 h 2612594"/>
                          <a:gd name="connsiteX850" fmla="*/ 1749907 w 2647519"/>
                          <a:gd name="connsiteY850" fmla="*/ 2555557 h 2612594"/>
                          <a:gd name="connsiteX851" fmla="*/ 1747946 w 2647519"/>
                          <a:gd name="connsiteY851" fmla="*/ 2555008 h 2612594"/>
                          <a:gd name="connsiteX852" fmla="*/ 1720380 w 2647519"/>
                          <a:gd name="connsiteY852" fmla="*/ 2566034 h 2612594"/>
                          <a:gd name="connsiteX853" fmla="*/ 1697520 w 2647519"/>
                          <a:gd name="connsiteY853" fmla="*/ 2572702 h 2612594"/>
                          <a:gd name="connsiteX854" fmla="*/ 1663230 w 2647519"/>
                          <a:gd name="connsiteY854" fmla="*/ 2581274 h 2612594"/>
                          <a:gd name="connsiteX855" fmla="*/ 1649062 w 2647519"/>
                          <a:gd name="connsiteY855" fmla="*/ 2580084 h 2612594"/>
                          <a:gd name="connsiteX856" fmla="*/ 1619428 w 2647519"/>
                          <a:gd name="connsiteY856" fmla="*/ 2585850 h 2612594"/>
                          <a:gd name="connsiteX857" fmla="*/ 1618462 w 2647519"/>
                          <a:gd name="connsiteY857" fmla="*/ 2587942 h 2612594"/>
                          <a:gd name="connsiteX858" fmla="*/ 1539405 w 2647519"/>
                          <a:gd name="connsiteY858" fmla="*/ 2603182 h 2612594"/>
                          <a:gd name="connsiteX859" fmla="*/ 1521307 w 2647519"/>
                          <a:gd name="connsiteY859" fmla="*/ 2598419 h 2612594"/>
                          <a:gd name="connsiteX860" fmla="*/ 1506067 w 2647519"/>
                          <a:gd name="connsiteY860" fmla="*/ 2598419 h 2612594"/>
                          <a:gd name="connsiteX861" fmla="*/ 1479397 w 2647519"/>
                          <a:gd name="connsiteY861" fmla="*/ 2606992 h 2612594"/>
                          <a:gd name="connsiteX862" fmla="*/ 1455585 w 2647519"/>
                          <a:gd name="connsiteY862" fmla="*/ 2608897 h 2612594"/>
                          <a:gd name="connsiteX863" fmla="*/ 1431772 w 2647519"/>
                          <a:gd name="connsiteY863" fmla="*/ 2609849 h 2612594"/>
                          <a:gd name="connsiteX864" fmla="*/ 1429185 w 2647519"/>
                          <a:gd name="connsiteY864" fmla="*/ 2608741 h 2612594"/>
                          <a:gd name="connsiteX865" fmla="*/ 1407484 w 2647519"/>
                          <a:gd name="connsiteY865" fmla="*/ 2612588 h 2612594"/>
                          <a:gd name="connsiteX866" fmla="*/ 1381290 w 2647519"/>
                          <a:gd name="connsiteY866" fmla="*/ 2607944 h 2612594"/>
                          <a:gd name="connsiteX867" fmla="*/ 1382243 w 2647519"/>
                          <a:gd name="connsiteY867" fmla="*/ 2606992 h 2612594"/>
                          <a:gd name="connsiteX868" fmla="*/ 1387005 w 2647519"/>
                          <a:gd name="connsiteY868" fmla="*/ 2600324 h 2612594"/>
                          <a:gd name="connsiteX869" fmla="*/ 1365098 w 2647519"/>
                          <a:gd name="connsiteY869" fmla="*/ 2597467 h 2612594"/>
                          <a:gd name="connsiteX870" fmla="*/ 1375575 w 2647519"/>
                          <a:gd name="connsiteY870" fmla="*/ 2591752 h 2612594"/>
                          <a:gd name="connsiteX871" fmla="*/ 1407008 w 2647519"/>
                          <a:gd name="connsiteY871" fmla="*/ 2590799 h 2612594"/>
                          <a:gd name="connsiteX872" fmla="*/ 1437488 w 2647519"/>
                          <a:gd name="connsiteY872" fmla="*/ 2589847 h 2612594"/>
                          <a:gd name="connsiteX873" fmla="*/ 1481302 w 2647519"/>
                          <a:gd name="connsiteY873" fmla="*/ 2590799 h 2612594"/>
                          <a:gd name="connsiteX874" fmla="*/ 1511782 w 2647519"/>
                          <a:gd name="connsiteY874" fmla="*/ 2587942 h 2612594"/>
                          <a:gd name="connsiteX875" fmla="*/ 1568932 w 2647519"/>
                          <a:gd name="connsiteY875" fmla="*/ 2575559 h 2612594"/>
                          <a:gd name="connsiteX876" fmla="*/ 1607032 w 2647519"/>
                          <a:gd name="connsiteY876" fmla="*/ 2566987 h 2612594"/>
                          <a:gd name="connsiteX877" fmla="*/ 1635607 w 2647519"/>
                          <a:gd name="connsiteY877" fmla="*/ 2566034 h 2612594"/>
                          <a:gd name="connsiteX878" fmla="*/ 1637595 w 2647519"/>
                          <a:gd name="connsiteY878" fmla="*/ 2565111 h 2612594"/>
                          <a:gd name="connsiteX879" fmla="*/ 1609890 w 2647519"/>
                          <a:gd name="connsiteY879" fmla="*/ 2566035 h 2612594"/>
                          <a:gd name="connsiteX880" fmla="*/ 1571790 w 2647519"/>
                          <a:gd name="connsiteY880" fmla="*/ 2574607 h 2612594"/>
                          <a:gd name="connsiteX881" fmla="*/ 1514640 w 2647519"/>
                          <a:gd name="connsiteY881" fmla="*/ 2586990 h 2612594"/>
                          <a:gd name="connsiteX882" fmla="*/ 1484160 w 2647519"/>
                          <a:gd name="connsiteY882" fmla="*/ 2589847 h 2612594"/>
                          <a:gd name="connsiteX883" fmla="*/ 1440345 w 2647519"/>
                          <a:gd name="connsiteY883" fmla="*/ 2588895 h 2612594"/>
                          <a:gd name="connsiteX884" fmla="*/ 1409865 w 2647519"/>
                          <a:gd name="connsiteY884" fmla="*/ 2589847 h 2612594"/>
                          <a:gd name="connsiteX885" fmla="*/ 1378432 w 2647519"/>
                          <a:gd name="connsiteY885" fmla="*/ 2590800 h 2612594"/>
                          <a:gd name="connsiteX886" fmla="*/ 1379385 w 2647519"/>
                          <a:gd name="connsiteY886" fmla="*/ 2586990 h 2612594"/>
                          <a:gd name="connsiteX887" fmla="*/ 1386052 w 2647519"/>
                          <a:gd name="connsiteY887" fmla="*/ 2577465 h 2612594"/>
                          <a:gd name="connsiteX888" fmla="*/ 1679422 w 2647519"/>
                          <a:gd name="connsiteY888" fmla="*/ 2528887 h 2612594"/>
                          <a:gd name="connsiteX889" fmla="*/ 1878495 w 2647519"/>
                          <a:gd name="connsiteY889" fmla="*/ 2453640 h 2612594"/>
                          <a:gd name="connsiteX890" fmla="*/ 1930882 w 2647519"/>
                          <a:gd name="connsiteY890" fmla="*/ 2426017 h 2612594"/>
                          <a:gd name="connsiteX891" fmla="*/ 1960410 w 2647519"/>
                          <a:gd name="connsiteY891" fmla="*/ 2410777 h 2612594"/>
                          <a:gd name="connsiteX892" fmla="*/ 1990890 w 2647519"/>
                          <a:gd name="connsiteY892" fmla="*/ 2394585 h 2612594"/>
                          <a:gd name="connsiteX893" fmla="*/ 2048040 w 2647519"/>
                          <a:gd name="connsiteY893" fmla="*/ 2360295 h 2612594"/>
                          <a:gd name="connsiteX894" fmla="*/ 2093760 w 2647519"/>
                          <a:gd name="connsiteY894" fmla="*/ 2325052 h 2612594"/>
                          <a:gd name="connsiteX895" fmla="*/ 2179485 w 2647519"/>
                          <a:gd name="connsiteY895" fmla="*/ 2258377 h 2612594"/>
                          <a:gd name="connsiteX896" fmla="*/ 2203297 w 2647519"/>
                          <a:gd name="connsiteY896" fmla="*/ 2239327 h 2612594"/>
                          <a:gd name="connsiteX897" fmla="*/ 2226157 w 2647519"/>
                          <a:gd name="connsiteY897" fmla="*/ 2219325 h 2612594"/>
                          <a:gd name="connsiteX898" fmla="*/ 2260447 w 2647519"/>
                          <a:gd name="connsiteY898" fmla="*/ 2187892 h 2612594"/>
                          <a:gd name="connsiteX899" fmla="*/ 2274735 w 2647519"/>
                          <a:gd name="connsiteY899" fmla="*/ 2164080 h 2612594"/>
                          <a:gd name="connsiteX900" fmla="*/ 2295258 w 2647519"/>
                          <a:gd name="connsiteY900" fmla="*/ 2145267 h 2612594"/>
                          <a:gd name="connsiteX901" fmla="*/ 2295423 w 2647519"/>
                          <a:gd name="connsiteY901" fmla="*/ 2144085 h 2612594"/>
                          <a:gd name="connsiteX902" fmla="*/ 2275688 w 2647519"/>
                          <a:gd name="connsiteY902" fmla="*/ 2162175 h 2612594"/>
                          <a:gd name="connsiteX903" fmla="*/ 2261400 w 2647519"/>
                          <a:gd name="connsiteY903" fmla="*/ 2185987 h 2612594"/>
                          <a:gd name="connsiteX904" fmla="*/ 2227110 w 2647519"/>
                          <a:gd name="connsiteY904" fmla="*/ 2217420 h 2612594"/>
                          <a:gd name="connsiteX905" fmla="*/ 2204250 w 2647519"/>
                          <a:gd name="connsiteY905" fmla="*/ 2237422 h 2612594"/>
                          <a:gd name="connsiteX906" fmla="*/ 2180438 w 2647519"/>
                          <a:gd name="connsiteY906" fmla="*/ 2256472 h 2612594"/>
                          <a:gd name="connsiteX907" fmla="*/ 2094713 w 2647519"/>
                          <a:gd name="connsiteY907" fmla="*/ 2323147 h 2612594"/>
                          <a:gd name="connsiteX908" fmla="*/ 2048993 w 2647519"/>
                          <a:gd name="connsiteY908" fmla="*/ 2358390 h 2612594"/>
                          <a:gd name="connsiteX909" fmla="*/ 1991843 w 2647519"/>
                          <a:gd name="connsiteY909" fmla="*/ 2392680 h 2612594"/>
                          <a:gd name="connsiteX910" fmla="*/ 1961363 w 2647519"/>
                          <a:gd name="connsiteY910" fmla="*/ 2408872 h 2612594"/>
                          <a:gd name="connsiteX911" fmla="*/ 1931835 w 2647519"/>
                          <a:gd name="connsiteY911" fmla="*/ 2424112 h 2612594"/>
                          <a:gd name="connsiteX912" fmla="*/ 1879448 w 2647519"/>
                          <a:gd name="connsiteY912" fmla="*/ 2451735 h 2612594"/>
                          <a:gd name="connsiteX913" fmla="*/ 1680375 w 2647519"/>
                          <a:gd name="connsiteY913" fmla="*/ 2526982 h 2612594"/>
                          <a:gd name="connsiteX914" fmla="*/ 1387005 w 2647519"/>
                          <a:gd name="connsiteY914" fmla="*/ 2575560 h 2612594"/>
                          <a:gd name="connsiteX915" fmla="*/ 1365098 w 2647519"/>
                          <a:gd name="connsiteY915" fmla="*/ 2575560 h 2612594"/>
                          <a:gd name="connsiteX916" fmla="*/ 1362240 w 2647519"/>
                          <a:gd name="connsiteY916" fmla="*/ 2567940 h 2612594"/>
                          <a:gd name="connsiteX917" fmla="*/ 1339380 w 2647519"/>
                          <a:gd name="connsiteY917" fmla="*/ 2566987 h 2612594"/>
                          <a:gd name="connsiteX918" fmla="*/ 1318425 w 2647519"/>
                          <a:gd name="connsiteY918" fmla="*/ 2575560 h 2612594"/>
                          <a:gd name="connsiteX919" fmla="*/ 1257465 w 2647519"/>
                          <a:gd name="connsiteY919" fmla="*/ 2576512 h 2612594"/>
                          <a:gd name="connsiteX920" fmla="*/ 1212698 w 2647519"/>
                          <a:gd name="connsiteY920" fmla="*/ 2574607 h 2612594"/>
                          <a:gd name="connsiteX921" fmla="*/ 1190790 w 2647519"/>
                          <a:gd name="connsiteY921" fmla="*/ 2572702 h 2612594"/>
                          <a:gd name="connsiteX922" fmla="*/ 1168883 w 2647519"/>
                          <a:gd name="connsiteY922" fmla="*/ 2568892 h 2612594"/>
                          <a:gd name="connsiteX923" fmla="*/ 1182079 w 2647519"/>
                          <a:gd name="connsiteY923" fmla="*/ 2554816 h 2612594"/>
                          <a:gd name="connsiteX924" fmla="*/ 1179360 w 2647519"/>
                          <a:gd name="connsiteY924" fmla="*/ 2555557 h 2612594"/>
                          <a:gd name="connsiteX925" fmla="*/ 1130192 w 2647519"/>
                          <a:gd name="connsiteY925" fmla="*/ 2546452 h 2612594"/>
                          <a:gd name="connsiteX926" fmla="*/ 1127925 w 2647519"/>
                          <a:gd name="connsiteY926" fmla="*/ 2546985 h 2612594"/>
                          <a:gd name="connsiteX927" fmla="*/ 1033628 w 2647519"/>
                          <a:gd name="connsiteY927" fmla="*/ 2529840 h 2612594"/>
                          <a:gd name="connsiteX928" fmla="*/ 996480 w 2647519"/>
                          <a:gd name="connsiteY928" fmla="*/ 2522220 h 2612594"/>
                          <a:gd name="connsiteX929" fmla="*/ 964095 w 2647519"/>
                          <a:gd name="connsiteY929" fmla="*/ 2516505 h 2612594"/>
                          <a:gd name="connsiteX930" fmla="*/ 925043 w 2647519"/>
                          <a:gd name="connsiteY930" fmla="*/ 2498407 h 2612594"/>
                          <a:gd name="connsiteX931" fmla="*/ 876465 w 2647519"/>
                          <a:gd name="connsiteY931" fmla="*/ 2480310 h 2612594"/>
                          <a:gd name="connsiteX932" fmla="*/ 825983 w 2647519"/>
                          <a:gd name="connsiteY932" fmla="*/ 2460307 h 2612594"/>
                          <a:gd name="connsiteX933" fmla="*/ 834555 w 2647519"/>
                          <a:gd name="connsiteY933" fmla="*/ 2453640 h 2612594"/>
                          <a:gd name="connsiteX934" fmla="*/ 869798 w 2647519"/>
                          <a:gd name="connsiteY934" fmla="*/ 2460307 h 2612594"/>
                          <a:gd name="connsiteX935" fmla="*/ 885038 w 2647519"/>
                          <a:gd name="connsiteY935" fmla="*/ 2473642 h 2612594"/>
                          <a:gd name="connsiteX936" fmla="*/ 937425 w 2647519"/>
                          <a:gd name="connsiteY936" fmla="*/ 2488882 h 2612594"/>
                          <a:gd name="connsiteX937" fmla="*/ 1041248 w 2647519"/>
                          <a:gd name="connsiteY937" fmla="*/ 2515552 h 2612594"/>
                          <a:gd name="connsiteX938" fmla="*/ 1066965 w 2647519"/>
                          <a:gd name="connsiteY938" fmla="*/ 2520315 h 2612594"/>
                          <a:gd name="connsiteX939" fmla="*/ 1094588 w 2647519"/>
                          <a:gd name="connsiteY939" fmla="*/ 2525077 h 2612594"/>
                          <a:gd name="connsiteX940" fmla="*/ 1125068 w 2647519"/>
                          <a:gd name="connsiteY940" fmla="*/ 2531745 h 2612594"/>
                          <a:gd name="connsiteX941" fmla="*/ 1158657 w 2647519"/>
                          <a:gd name="connsiteY941" fmla="*/ 2539008 h 2612594"/>
                          <a:gd name="connsiteX942" fmla="*/ 1161262 w 2647519"/>
                          <a:gd name="connsiteY942" fmla="*/ 2538412 h 2612594"/>
                          <a:gd name="connsiteX943" fmla="*/ 1192695 w 2647519"/>
                          <a:gd name="connsiteY943" fmla="*/ 2543175 h 2612594"/>
                          <a:gd name="connsiteX944" fmla="*/ 1193647 w 2647519"/>
                          <a:gd name="connsiteY944" fmla="*/ 2541270 h 2612594"/>
                          <a:gd name="connsiteX945" fmla="*/ 1239367 w 2647519"/>
                          <a:gd name="connsiteY945" fmla="*/ 2543175 h 2612594"/>
                          <a:gd name="connsiteX946" fmla="*/ 1246987 w 2647519"/>
                          <a:gd name="connsiteY946" fmla="*/ 2544127 h 2612594"/>
                          <a:gd name="connsiteX947" fmla="*/ 1317472 w 2647519"/>
                          <a:gd name="connsiteY947" fmla="*/ 2544127 h 2612594"/>
                          <a:gd name="connsiteX948" fmla="*/ 1368907 w 2647519"/>
                          <a:gd name="connsiteY948" fmla="*/ 2546032 h 2612594"/>
                          <a:gd name="connsiteX949" fmla="*/ 1429867 w 2647519"/>
                          <a:gd name="connsiteY949" fmla="*/ 2541270 h 2612594"/>
                          <a:gd name="connsiteX950" fmla="*/ 1437487 w 2647519"/>
                          <a:gd name="connsiteY950" fmla="*/ 2541270 h 2612594"/>
                          <a:gd name="connsiteX951" fmla="*/ 1440345 w 2647519"/>
                          <a:gd name="connsiteY951" fmla="*/ 2548890 h 2612594"/>
                          <a:gd name="connsiteX952" fmla="*/ 1500352 w 2647519"/>
                          <a:gd name="connsiteY952" fmla="*/ 2541270 h 2612594"/>
                          <a:gd name="connsiteX953" fmla="*/ 1540357 w 2647519"/>
                          <a:gd name="connsiteY953" fmla="*/ 2531745 h 2612594"/>
                          <a:gd name="connsiteX954" fmla="*/ 1563217 w 2647519"/>
                          <a:gd name="connsiteY954" fmla="*/ 2527935 h 2612594"/>
                          <a:gd name="connsiteX955" fmla="*/ 1577505 w 2647519"/>
                          <a:gd name="connsiteY955" fmla="*/ 2526030 h 2612594"/>
                          <a:gd name="connsiteX956" fmla="*/ 1608937 w 2647519"/>
                          <a:gd name="connsiteY956" fmla="*/ 2518410 h 2612594"/>
                          <a:gd name="connsiteX957" fmla="*/ 1634655 w 2647519"/>
                          <a:gd name="connsiteY957" fmla="*/ 2512695 h 2612594"/>
                          <a:gd name="connsiteX958" fmla="*/ 1660372 w 2647519"/>
                          <a:gd name="connsiteY958" fmla="*/ 2506027 h 2612594"/>
                          <a:gd name="connsiteX959" fmla="*/ 1707545 w 2647519"/>
                          <a:gd name="connsiteY959" fmla="*/ 2497863 h 2612594"/>
                          <a:gd name="connsiteX960" fmla="*/ 1713713 w 2647519"/>
                          <a:gd name="connsiteY960" fmla="*/ 2495550 h 2612594"/>
                          <a:gd name="connsiteX961" fmla="*/ 1664183 w 2647519"/>
                          <a:gd name="connsiteY961" fmla="*/ 2504122 h 2612594"/>
                          <a:gd name="connsiteX962" fmla="*/ 1638465 w 2647519"/>
                          <a:gd name="connsiteY962" fmla="*/ 2510790 h 2612594"/>
                          <a:gd name="connsiteX963" fmla="*/ 1612748 w 2647519"/>
                          <a:gd name="connsiteY963" fmla="*/ 2516505 h 2612594"/>
                          <a:gd name="connsiteX964" fmla="*/ 1581315 w 2647519"/>
                          <a:gd name="connsiteY964" fmla="*/ 2524125 h 2612594"/>
                          <a:gd name="connsiteX965" fmla="*/ 1567028 w 2647519"/>
                          <a:gd name="connsiteY965" fmla="*/ 2526030 h 2612594"/>
                          <a:gd name="connsiteX966" fmla="*/ 1544168 w 2647519"/>
                          <a:gd name="connsiteY966" fmla="*/ 2529840 h 2612594"/>
                          <a:gd name="connsiteX967" fmla="*/ 1482255 w 2647519"/>
                          <a:gd name="connsiteY967" fmla="*/ 2535555 h 2612594"/>
                          <a:gd name="connsiteX968" fmla="*/ 1440345 w 2647519"/>
                          <a:gd name="connsiteY968" fmla="*/ 2539365 h 2612594"/>
                          <a:gd name="connsiteX969" fmla="*/ 1432725 w 2647519"/>
                          <a:gd name="connsiteY969" fmla="*/ 2539365 h 2612594"/>
                          <a:gd name="connsiteX970" fmla="*/ 1371765 w 2647519"/>
                          <a:gd name="connsiteY970" fmla="*/ 2544127 h 2612594"/>
                          <a:gd name="connsiteX971" fmla="*/ 1320330 w 2647519"/>
                          <a:gd name="connsiteY971" fmla="*/ 2542222 h 2612594"/>
                          <a:gd name="connsiteX972" fmla="*/ 1249845 w 2647519"/>
                          <a:gd name="connsiteY972" fmla="*/ 2542222 h 2612594"/>
                          <a:gd name="connsiteX973" fmla="*/ 1242225 w 2647519"/>
                          <a:gd name="connsiteY973" fmla="*/ 2541270 h 2612594"/>
                          <a:gd name="connsiteX974" fmla="*/ 1212698 w 2647519"/>
                          <a:gd name="connsiteY974" fmla="*/ 2528887 h 2612594"/>
                          <a:gd name="connsiteX975" fmla="*/ 1196505 w 2647519"/>
                          <a:gd name="connsiteY975" fmla="*/ 2539365 h 2612594"/>
                          <a:gd name="connsiteX976" fmla="*/ 1196464 w 2647519"/>
                          <a:gd name="connsiteY976" fmla="*/ 2539447 h 2612594"/>
                          <a:gd name="connsiteX977" fmla="*/ 1209840 w 2647519"/>
                          <a:gd name="connsiteY977" fmla="*/ 2530792 h 2612594"/>
                          <a:gd name="connsiteX978" fmla="*/ 1239368 w 2647519"/>
                          <a:gd name="connsiteY978" fmla="*/ 2543174 h 2612594"/>
                          <a:gd name="connsiteX979" fmla="*/ 1193648 w 2647519"/>
                          <a:gd name="connsiteY979" fmla="*/ 2541269 h 2612594"/>
                          <a:gd name="connsiteX980" fmla="*/ 1194008 w 2647519"/>
                          <a:gd name="connsiteY980" fmla="*/ 2541036 h 2612594"/>
                          <a:gd name="connsiteX981" fmla="*/ 1164120 w 2647519"/>
                          <a:gd name="connsiteY981" fmla="*/ 2536507 h 2612594"/>
                          <a:gd name="connsiteX982" fmla="*/ 1128878 w 2647519"/>
                          <a:gd name="connsiteY982" fmla="*/ 2528887 h 2612594"/>
                          <a:gd name="connsiteX983" fmla="*/ 1098398 w 2647519"/>
                          <a:gd name="connsiteY983" fmla="*/ 2522220 h 2612594"/>
                          <a:gd name="connsiteX984" fmla="*/ 1070775 w 2647519"/>
                          <a:gd name="connsiteY984" fmla="*/ 2517457 h 2612594"/>
                          <a:gd name="connsiteX985" fmla="*/ 1045058 w 2647519"/>
                          <a:gd name="connsiteY985" fmla="*/ 2512695 h 2612594"/>
                          <a:gd name="connsiteX986" fmla="*/ 941235 w 2647519"/>
                          <a:gd name="connsiteY986" fmla="*/ 2486025 h 2612594"/>
                          <a:gd name="connsiteX987" fmla="*/ 888848 w 2647519"/>
                          <a:gd name="connsiteY987" fmla="*/ 2470785 h 2612594"/>
                          <a:gd name="connsiteX988" fmla="*/ 873608 w 2647519"/>
                          <a:gd name="connsiteY988" fmla="*/ 2457450 h 2612594"/>
                          <a:gd name="connsiteX989" fmla="*/ 838365 w 2647519"/>
                          <a:gd name="connsiteY989" fmla="*/ 2450782 h 2612594"/>
                          <a:gd name="connsiteX990" fmla="*/ 785978 w 2647519"/>
                          <a:gd name="connsiteY990" fmla="*/ 2424112 h 2612594"/>
                          <a:gd name="connsiteX991" fmla="*/ 770738 w 2647519"/>
                          <a:gd name="connsiteY991" fmla="*/ 2425065 h 2612594"/>
                          <a:gd name="connsiteX992" fmla="*/ 716445 w 2647519"/>
                          <a:gd name="connsiteY992" fmla="*/ 2397442 h 2612594"/>
                          <a:gd name="connsiteX993" fmla="*/ 706920 w 2647519"/>
                          <a:gd name="connsiteY993" fmla="*/ 2380297 h 2612594"/>
                          <a:gd name="connsiteX994" fmla="*/ 708825 w 2647519"/>
                          <a:gd name="connsiteY994" fmla="*/ 2379345 h 2612594"/>
                          <a:gd name="connsiteX995" fmla="*/ 742163 w 2647519"/>
                          <a:gd name="connsiteY995" fmla="*/ 2397442 h 2612594"/>
                          <a:gd name="connsiteX996" fmla="*/ 775500 w 2647519"/>
                          <a:gd name="connsiteY996" fmla="*/ 2415540 h 2612594"/>
                          <a:gd name="connsiteX997" fmla="*/ 785025 w 2647519"/>
                          <a:gd name="connsiteY997" fmla="*/ 2409825 h 2612594"/>
                          <a:gd name="connsiteX998" fmla="*/ 745973 w 2647519"/>
                          <a:gd name="connsiteY998" fmla="*/ 2384107 h 2612594"/>
                          <a:gd name="connsiteX999" fmla="*/ 713588 w 2647519"/>
                          <a:gd name="connsiteY999" fmla="*/ 2369820 h 2612594"/>
                          <a:gd name="connsiteX1000" fmla="*/ 668820 w 2647519"/>
                          <a:gd name="connsiteY1000" fmla="*/ 2344102 h 2612594"/>
                          <a:gd name="connsiteX1001" fmla="*/ 630720 w 2647519"/>
                          <a:gd name="connsiteY1001" fmla="*/ 2319337 h 2612594"/>
                          <a:gd name="connsiteX1002" fmla="*/ 570713 w 2647519"/>
                          <a:gd name="connsiteY1002" fmla="*/ 2293620 h 2612594"/>
                          <a:gd name="connsiteX1003" fmla="*/ 547853 w 2647519"/>
                          <a:gd name="connsiteY1003" fmla="*/ 2274570 h 2612594"/>
                          <a:gd name="connsiteX1004" fmla="*/ 552615 w 2647519"/>
                          <a:gd name="connsiteY1004" fmla="*/ 2272665 h 2612594"/>
                          <a:gd name="connsiteX1005" fmla="*/ 575475 w 2647519"/>
                          <a:gd name="connsiteY1005" fmla="*/ 2279332 h 2612594"/>
                          <a:gd name="connsiteX1006" fmla="*/ 527850 w 2647519"/>
                          <a:gd name="connsiteY1006" fmla="*/ 2229802 h 2612594"/>
                          <a:gd name="connsiteX1007" fmla="*/ 501180 w 2647519"/>
                          <a:gd name="connsiteY1007" fmla="*/ 2207895 h 2612594"/>
                          <a:gd name="connsiteX1008" fmla="*/ 476415 w 2647519"/>
                          <a:gd name="connsiteY1008" fmla="*/ 2185987 h 2612594"/>
                          <a:gd name="connsiteX1009" fmla="*/ 444983 w 2647519"/>
                          <a:gd name="connsiteY1009" fmla="*/ 2160270 h 2612594"/>
                          <a:gd name="connsiteX1010" fmla="*/ 399263 w 2647519"/>
                          <a:gd name="connsiteY1010" fmla="*/ 2109787 h 2612594"/>
                          <a:gd name="connsiteX1011" fmla="*/ 396126 w 2647519"/>
                          <a:gd name="connsiteY1011" fmla="*/ 2099983 h 2612594"/>
                          <a:gd name="connsiteX1012" fmla="*/ 386880 w 2647519"/>
                          <a:gd name="connsiteY1012" fmla="*/ 2090737 h 2612594"/>
                          <a:gd name="connsiteX1013" fmla="*/ 355448 w 2647519"/>
                          <a:gd name="connsiteY1013" fmla="*/ 2056447 h 2612594"/>
                          <a:gd name="connsiteX1014" fmla="*/ 351638 w 2647519"/>
                          <a:gd name="connsiteY1014" fmla="*/ 2039302 h 2612594"/>
                          <a:gd name="connsiteX1015" fmla="*/ 339255 w 2647519"/>
                          <a:gd name="connsiteY1015" fmla="*/ 2022157 h 2612594"/>
                          <a:gd name="connsiteX1016" fmla="*/ 337780 w 2647519"/>
                          <a:gd name="connsiteY1016" fmla="*/ 2019844 h 2612594"/>
                          <a:gd name="connsiteX1017" fmla="*/ 323062 w 2647519"/>
                          <a:gd name="connsiteY1017" fmla="*/ 2009774 h 2612594"/>
                          <a:gd name="connsiteX1018" fmla="*/ 294487 w 2647519"/>
                          <a:gd name="connsiteY1018" fmla="*/ 1968817 h 2612594"/>
                          <a:gd name="connsiteX1019" fmla="*/ 278295 w 2647519"/>
                          <a:gd name="connsiteY1019" fmla="*/ 1930717 h 2612594"/>
                          <a:gd name="connsiteX1020" fmla="*/ 276390 w 2647519"/>
                          <a:gd name="connsiteY1020" fmla="*/ 1930717 h 2612594"/>
                          <a:gd name="connsiteX1021" fmla="*/ 254483 w 2647519"/>
                          <a:gd name="connsiteY1021" fmla="*/ 1888807 h 2612594"/>
                          <a:gd name="connsiteX1022" fmla="*/ 233528 w 2647519"/>
                          <a:gd name="connsiteY1022" fmla="*/ 1846897 h 2612594"/>
                          <a:gd name="connsiteX1023" fmla="*/ 211620 w 2647519"/>
                          <a:gd name="connsiteY1023" fmla="*/ 1798320 h 2612594"/>
                          <a:gd name="connsiteX1024" fmla="*/ 191618 w 2647519"/>
                          <a:gd name="connsiteY1024" fmla="*/ 1748790 h 2612594"/>
                          <a:gd name="connsiteX1025" fmla="*/ 211620 w 2647519"/>
                          <a:gd name="connsiteY1025" fmla="*/ 1782127 h 2612594"/>
                          <a:gd name="connsiteX1026" fmla="*/ 231623 w 2647519"/>
                          <a:gd name="connsiteY1026" fmla="*/ 1824037 h 2612594"/>
                          <a:gd name="connsiteX1027" fmla="*/ 238290 w 2647519"/>
                          <a:gd name="connsiteY1027" fmla="*/ 1846897 h 2612594"/>
                          <a:gd name="connsiteX1028" fmla="*/ 241045 w 2647519"/>
                          <a:gd name="connsiteY1028" fmla="*/ 1850938 h 2612594"/>
                          <a:gd name="connsiteX1029" fmla="*/ 237654 w 2647519"/>
                          <a:gd name="connsiteY1029" fmla="*/ 1833304 h 2612594"/>
                          <a:gd name="connsiteX1030" fmla="*/ 228808 w 2647519"/>
                          <a:gd name="connsiteY1030" fmla="*/ 1817251 h 2612594"/>
                          <a:gd name="connsiteX1031" fmla="*/ 214410 w 2647519"/>
                          <a:gd name="connsiteY1031" fmla="*/ 1784873 h 2612594"/>
                          <a:gd name="connsiteX1032" fmla="*/ 197332 w 2647519"/>
                          <a:gd name="connsiteY1032" fmla="*/ 1756409 h 2612594"/>
                          <a:gd name="connsiteX1033" fmla="*/ 176377 w 2647519"/>
                          <a:gd name="connsiteY1033" fmla="*/ 1699259 h 2612594"/>
                          <a:gd name="connsiteX1034" fmla="*/ 158426 w 2647519"/>
                          <a:gd name="connsiteY1034" fmla="*/ 1640679 h 2612594"/>
                          <a:gd name="connsiteX1035" fmla="*/ 152529 w 2647519"/>
                          <a:gd name="connsiteY1035" fmla="*/ 1623596 h 2612594"/>
                          <a:gd name="connsiteX1036" fmla="*/ 126853 w 2647519"/>
                          <a:gd name="connsiteY1036" fmla="*/ 1521108 h 2612594"/>
                          <a:gd name="connsiteX1037" fmla="*/ 115498 w 2647519"/>
                          <a:gd name="connsiteY1037" fmla="*/ 1446707 h 2612594"/>
                          <a:gd name="connsiteX1038" fmla="*/ 115417 w 2647519"/>
                          <a:gd name="connsiteY1038" fmla="*/ 1448752 h 2612594"/>
                          <a:gd name="connsiteX1039" fmla="*/ 116370 w 2647519"/>
                          <a:gd name="connsiteY1039" fmla="*/ 1463992 h 2612594"/>
                          <a:gd name="connsiteX1040" fmla="*/ 121132 w 2647519"/>
                          <a:gd name="connsiteY1040" fmla="*/ 1499235 h 2612594"/>
                          <a:gd name="connsiteX1041" fmla="*/ 126847 w 2647519"/>
                          <a:gd name="connsiteY1041" fmla="*/ 1535430 h 2612594"/>
                          <a:gd name="connsiteX1042" fmla="*/ 117322 w 2647519"/>
                          <a:gd name="connsiteY1042" fmla="*/ 1503997 h 2612594"/>
                          <a:gd name="connsiteX1043" fmla="*/ 110655 w 2647519"/>
                          <a:gd name="connsiteY1043" fmla="*/ 1463992 h 2612594"/>
                          <a:gd name="connsiteX1044" fmla="*/ 103035 w 2647519"/>
                          <a:gd name="connsiteY1044" fmla="*/ 1463992 h 2612594"/>
                          <a:gd name="connsiteX1045" fmla="*/ 98272 w 2647519"/>
                          <a:gd name="connsiteY1045" fmla="*/ 1427797 h 2612594"/>
                          <a:gd name="connsiteX1046" fmla="*/ 91605 w 2647519"/>
                          <a:gd name="connsiteY1046" fmla="*/ 1404937 h 2612594"/>
                          <a:gd name="connsiteX1047" fmla="*/ 85890 w 2647519"/>
                          <a:gd name="connsiteY1047" fmla="*/ 1383030 h 2612594"/>
                          <a:gd name="connsiteX1048" fmla="*/ 69697 w 2647519"/>
                          <a:gd name="connsiteY1048" fmla="*/ 1365885 h 2612594"/>
                          <a:gd name="connsiteX1049" fmla="*/ 64935 w 2647519"/>
                          <a:gd name="connsiteY1049" fmla="*/ 1365885 h 2612594"/>
                          <a:gd name="connsiteX1050" fmla="*/ 60172 w 2647519"/>
                          <a:gd name="connsiteY1050" fmla="*/ 1342072 h 2612594"/>
                          <a:gd name="connsiteX1051" fmla="*/ 58267 w 2647519"/>
                          <a:gd name="connsiteY1051" fmla="*/ 1311592 h 2612594"/>
                          <a:gd name="connsiteX1052" fmla="*/ 62077 w 2647519"/>
                          <a:gd name="connsiteY1052" fmla="*/ 1268730 h 2612594"/>
                          <a:gd name="connsiteX1053" fmla="*/ 63982 w 2647519"/>
                          <a:gd name="connsiteY1053" fmla="*/ 1253490 h 2612594"/>
                          <a:gd name="connsiteX1054" fmla="*/ 67226 w 2647519"/>
                          <a:gd name="connsiteY1054" fmla="*/ 1243037 h 2612594"/>
                          <a:gd name="connsiteX1055" fmla="*/ 65649 w 2647519"/>
                          <a:gd name="connsiteY1055" fmla="*/ 1219200 h 2612594"/>
                          <a:gd name="connsiteX1056" fmla="*/ 67792 w 2647519"/>
                          <a:gd name="connsiteY1056" fmla="*/ 1183957 h 2612594"/>
                          <a:gd name="connsiteX1057" fmla="*/ 71602 w 2647519"/>
                          <a:gd name="connsiteY1057" fmla="*/ 1176814 h 2612594"/>
                          <a:gd name="connsiteX1058" fmla="*/ 71602 w 2647519"/>
                          <a:gd name="connsiteY1058" fmla="*/ 1172527 h 2612594"/>
                          <a:gd name="connsiteX1059" fmla="*/ 63982 w 2647519"/>
                          <a:gd name="connsiteY1059" fmla="*/ 1186815 h 2612594"/>
                          <a:gd name="connsiteX1060" fmla="*/ 57315 w 2647519"/>
                          <a:gd name="connsiteY1060" fmla="*/ 1177290 h 2612594"/>
                          <a:gd name="connsiteX1061" fmla="*/ 44932 w 2647519"/>
                          <a:gd name="connsiteY1061" fmla="*/ 1160145 h 2612594"/>
                          <a:gd name="connsiteX1062" fmla="*/ 42670 w 2647519"/>
                          <a:gd name="connsiteY1062" fmla="*/ 1146572 h 2612594"/>
                          <a:gd name="connsiteX1063" fmla="*/ 42075 w 2647519"/>
                          <a:gd name="connsiteY1063" fmla="*/ 1147762 h 2612594"/>
                          <a:gd name="connsiteX1064" fmla="*/ 38265 w 2647519"/>
                          <a:gd name="connsiteY1064" fmla="*/ 1185862 h 2612594"/>
                          <a:gd name="connsiteX1065" fmla="*/ 35407 w 2647519"/>
                          <a:gd name="connsiteY1065" fmla="*/ 1223962 h 2612594"/>
                          <a:gd name="connsiteX1066" fmla="*/ 32550 w 2647519"/>
                          <a:gd name="connsiteY1066" fmla="*/ 1253490 h 2612594"/>
                          <a:gd name="connsiteX1067" fmla="*/ 32550 w 2647519"/>
                          <a:gd name="connsiteY1067" fmla="*/ 1314449 h 2612594"/>
                          <a:gd name="connsiteX1068" fmla="*/ 33502 w 2647519"/>
                          <a:gd name="connsiteY1068" fmla="*/ 1345882 h 2612594"/>
                          <a:gd name="connsiteX1069" fmla="*/ 35407 w 2647519"/>
                          <a:gd name="connsiteY1069" fmla="*/ 1377314 h 2612594"/>
                          <a:gd name="connsiteX1070" fmla="*/ 26835 w 2647519"/>
                          <a:gd name="connsiteY1070" fmla="*/ 1406842 h 2612594"/>
                          <a:gd name="connsiteX1071" fmla="*/ 24930 w 2647519"/>
                          <a:gd name="connsiteY1071" fmla="*/ 1406842 h 2612594"/>
                          <a:gd name="connsiteX1072" fmla="*/ 19215 w 2647519"/>
                          <a:gd name="connsiteY1072" fmla="*/ 1349692 h 2612594"/>
                          <a:gd name="connsiteX1073" fmla="*/ 19215 w 2647519"/>
                          <a:gd name="connsiteY1073" fmla="*/ 1290637 h 2612594"/>
                          <a:gd name="connsiteX1074" fmla="*/ 23977 w 2647519"/>
                          <a:gd name="connsiteY1074" fmla="*/ 1244917 h 2612594"/>
                          <a:gd name="connsiteX1075" fmla="*/ 32546 w 2647519"/>
                          <a:gd name="connsiteY1075" fmla="*/ 1253485 h 2612594"/>
                          <a:gd name="connsiteX1076" fmla="*/ 24930 w 2647519"/>
                          <a:gd name="connsiteY1076" fmla="*/ 1243965 h 2612594"/>
                          <a:gd name="connsiteX1077" fmla="*/ 23025 w 2647519"/>
                          <a:gd name="connsiteY1077" fmla="*/ 1209675 h 2612594"/>
                          <a:gd name="connsiteX1078" fmla="*/ 24930 w 2647519"/>
                          <a:gd name="connsiteY1078" fmla="*/ 1157287 h 2612594"/>
                          <a:gd name="connsiteX1079" fmla="*/ 25882 w 2647519"/>
                          <a:gd name="connsiteY1079" fmla="*/ 1143000 h 2612594"/>
                          <a:gd name="connsiteX1080" fmla="*/ 28740 w 2647519"/>
                          <a:gd name="connsiteY1080" fmla="*/ 1119187 h 2612594"/>
                          <a:gd name="connsiteX1081" fmla="*/ 40170 w 2647519"/>
                          <a:gd name="connsiteY1081" fmla="*/ 1076325 h 2612594"/>
                          <a:gd name="connsiteX1082" fmla="*/ 45865 w 2647519"/>
                          <a:gd name="connsiteY1082" fmla="*/ 1047851 h 2612594"/>
                          <a:gd name="connsiteX1083" fmla="*/ 43980 w 2647519"/>
                          <a:gd name="connsiteY1083" fmla="*/ 1041082 h 2612594"/>
                          <a:gd name="connsiteX1084" fmla="*/ 37312 w 2647519"/>
                          <a:gd name="connsiteY1084" fmla="*/ 1079182 h 2612594"/>
                          <a:gd name="connsiteX1085" fmla="*/ 25882 w 2647519"/>
                          <a:gd name="connsiteY1085" fmla="*/ 1122045 h 2612594"/>
                          <a:gd name="connsiteX1086" fmla="*/ 23025 w 2647519"/>
                          <a:gd name="connsiteY1086" fmla="*/ 1145857 h 2612594"/>
                          <a:gd name="connsiteX1087" fmla="*/ 22072 w 2647519"/>
                          <a:gd name="connsiteY1087" fmla="*/ 1160145 h 2612594"/>
                          <a:gd name="connsiteX1088" fmla="*/ 20167 w 2647519"/>
                          <a:gd name="connsiteY1088" fmla="*/ 1212532 h 2612594"/>
                          <a:gd name="connsiteX1089" fmla="*/ 22072 w 2647519"/>
                          <a:gd name="connsiteY1089" fmla="*/ 1246822 h 2612594"/>
                          <a:gd name="connsiteX1090" fmla="*/ 17310 w 2647519"/>
                          <a:gd name="connsiteY1090" fmla="*/ 1292542 h 2612594"/>
                          <a:gd name="connsiteX1091" fmla="*/ 17310 w 2647519"/>
                          <a:gd name="connsiteY1091" fmla="*/ 1351597 h 2612594"/>
                          <a:gd name="connsiteX1092" fmla="*/ 23025 w 2647519"/>
                          <a:gd name="connsiteY1092" fmla="*/ 1408747 h 2612594"/>
                          <a:gd name="connsiteX1093" fmla="*/ 24930 w 2647519"/>
                          <a:gd name="connsiteY1093" fmla="*/ 1408747 h 2612594"/>
                          <a:gd name="connsiteX1094" fmla="*/ 37312 w 2647519"/>
                          <a:gd name="connsiteY1094" fmla="*/ 1463040 h 2612594"/>
                          <a:gd name="connsiteX1095" fmla="*/ 43980 w 2647519"/>
                          <a:gd name="connsiteY1095" fmla="*/ 1507807 h 2612594"/>
                          <a:gd name="connsiteX1096" fmla="*/ 58267 w 2647519"/>
                          <a:gd name="connsiteY1096" fmla="*/ 1553527 h 2612594"/>
                          <a:gd name="connsiteX1097" fmla="*/ 80770 w 2647519"/>
                          <a:gd name="connsiteY1097" fmla="*/ 1651843 h 2612594"/>
                          <a:gd name="connsiteX1098" fmla="*/ 82734 w 2647519"/>
                          <a:gd name="connsiteY1098" fmla="*/ 1670685 h 2612594"/>
                          <a:gd name="connsiteX1099" fmla="*/ 86843 w 2647519"/>
                          <a:gd name="connsiteY1099" fmla="*/ 1670685 h 2612594"/>
                          <a:gd name="connsiteX1100" fmla="*/ 107798 w 2647519"/>
                          <a:gd name="connsiteY1100" fmla="*/ 1721167 h 2612594"/>
                          <a:gd name="connsiteX1101" fmla="*/ 115418 w 2647519"/>
                          <a:gd name="connsiteY1101" fmla="*/ 1746885 h 2612594"/>
                          <a:gd name="connsiteX1102" fmla="*/ 101130 w 2647519"/>
                          <a:gd name="connsiteY1102" fmla="*/ 1724977 h 2612594"/>
                          <a:gd name="connsiteX1103" fmla="*/ 85890 w 2647519"/>
                          <a:gd name="connsiteY1103" fmla="*/ 1690687 h 2612594"/>
                          <a:gd name="connsiteX1104" fmla="*/ 84938 w 2647519"/>
                          <a:gd name="connsiteY1104" fmla="*/ 1700212 h 2612594"/>
                          <a:gd name="connsiteX1105" fmla="*/ 76651 w 2647519"/>
                          <a:gd name="connsiteY1105" fmla="*/ 1674524 h 2612594"/>
                          <a:gd name="connsiteX1106" fmla="*/ 70650 w 2647519"/>
                          <a:gd name="connsiteY1106" fmla="*/ 1675447 h 2612594"/>
                          <a:gd name="connsiteX1107" fmla="*/ 63982 w 2647519"/>
                          <a:gd name="connsiteY1107" fmla="*/ 1653540 h 2612594"/>
                          <a:gd name="connsiteX1108" fmla="*/ 41122 w 2647519"/>
                          <a:gd name="connsiteY1108" fmla="*/ 1601152 h 2612594"/>
                          <a:gd name="connsiteX1109" fmla="*/ 26835 w 2647519"/>
                          <a:gd name="connsiteY1109" fmla="*/ 1554480 h 2612594"/>
                          <a:gd name="connsiteX1110" fmla="*/ 25882 w 2647519"/>
                          <a:gd name="connsiteY1110" fmla="*/ 1515427 h 2612594"/>
                          <a:gd name="connsiteX1111" fmla="*/ 19215 w 2647519"/>
                          <a:gd name="connsiteY1111" fmla="*/ 1469707 h 2612594"/>
                          <a:gd name="connsiteX1112" fmla="*/ 14452 w 2647519"/>
                          <a:gd name="connsiteY1112" fmla="*/ 1423987 h 2612594"/>
                          <a:gd name="connsiteX1113" fmla="*/ 3975 w 2647519"/>
                          <a:gd name="connsiteY1113" fmla="*/ 1390650 h 2612594"/>
                          <a:gd name="connsiteX1114" fmla="*/ 10642 w 2647519"/>
                          <a:gd name="connsiteY1114" fmla="*/ 1213485 h 2612594"/>
                          <a:gd name="connsiteX1115" fmla="*/ 17310 w 2647519"/>
                          <a:gd name="connsiteY1115" fmla="*/ 1167765 h 2612594"/>
                          <a:gd name="connsiteX1116" fmla="*/ 11595 w 2647519"/>
                          <a:gd name="connsiteY1116" fmla="*/ 1143000 h 2612594"/>
                          <a:gd name="connsiteX1117" fmla="*/ 23025 w 2647519"/>
                          <a:gd name="connsiteY1117" fmla="*/ 1074420 h 2612594"/>
                          <a:gd name="connsiteX1118" fmla="*/ 25882 w 2647519"/>
                          <a:gd name="connsiteY1118" fmla="*/ 1058227 h 2612594"/>
                          <a:gd name="connsiteX1119" fmla="*/ 33502 w 2647519"/>
                          <a:gd name="connsiteY1119" fmla="*/ 1002982 h 2612594"/>
                          <a:gd name="connsiteX1120" fmla="*/ 53505 w 2647519"/>
                          <a:gd name="connsiteY1120" fmla="*/ 962977 h 2612594"/>
                          <a:gd name="connsiteX1121" fmla="*/ 48742 w 2647519"/>
                          <a:gd name="connsiteY1121" fmla="*/ 1017270 h 2612594"/>
                          <a:gd name="connsiteX1122" fmla="*/ 53503 w 2647519"/>
                          <a:gd name="connsiteY1122" fmla="*/ 1007964 h 2612594"/>
                          <a:gd name="connsiteX1123" fmla="*/ 56362 w 2647519"/>
                          <a:gd name="connsiteY1123" fmla="*/ 985718 h 2612594"/>
                          <a:gd name="connsiteX1124" fmla="*/ 57315 w 2647519"/>
                          <a:gd name="connsiteY1124" fmla="*/ 961072 h 2612594"/>
                          <a:gd name="connsiteX1125" fmla="*/ 65887 w 2647519"/>
                          <a:gd name="connsiteY1125" fmla="*/ 929639 h 2612594"/>
                          <a:gd name="connsiteX1126" fmla="*/ 79222 w 2647519"/>
                          <a:gd name="connsiteY1126" fmla="*/ 882014 h 2612594"/>
                          <a:gd name="connsiteX1127" fmla="*/ 95415 w 2647519"/>
                          <a:gd name="connsiteY1127" fmla="*/ 833437 h 2612594"/>
                          <a:gd name="connsiteX1128" fmla="*/ 96628 w 2647519"/>
                          <a:gd name="connsiteY1128" fmla="*/ 832072 h 2612594"/>
                          <a:gd name="connsiteX1129" fmla="*/ 103988 w 2647519"/>
                          <a:gd name="connsiteY1129" fmla="*/ 793432 h 2612594"/>
                          <a:gd name="connsiteX1130" fmla="*/ 114465 w 2647519"/>
                          <a:gd name="connsiteY1130" fmla="*/ 765809 h 2612594"/>
                          <a:gd name="connsiteX1131" fmla="*/ 126848 w 2647519"/>
                          <a:gd name="connsiteY1131" fmla="*/ 742949 h 2612594"/>
                          <a:gd name="connsiteX1132" fmla="*/ 151613 w 2647519"/>
                          <a:gd name="connsiteY1132" fmla="*/ 695324 h 2612594"/>
                          <a:gd name="connsiteX1133" fmla="*/ 171615 w 2647519"/>
                          <a:gd name="connsiteY1133" fmla="*/ 652462 h 2612594"/>
                          <a:gd name="connsiteX1134" fmla="*/ 200190 w 2647519"/>
                          <a:gd name="connsiteY1134" fmla="*/ 597217 h 2612594"/>
                          <a:gd name="connsiteX1135" fmla="*/ 221145 w 2647519"/>
                          <a:gd name="connsiteY1135" fmla="*/ 573404 h 2612594"/>
                          <a:gd name="connsiteX1136" fmla="*/ 238290 w 2647519"/>
                          <a:gd name="connsiteY1136" fmla="*/ 540067 h 2612594"/>
                          <a:gd name="connsiteX1137" fmla="*/ 252578 w 2647519"/>
                          <a:gd name="connsiteY1137" fmla="*/ 519112 h 2612594"/>
                          <a:gd name="connsiteX1138" fmla="*/ 267818 w 2647519"/>
                          <a:gd name="connsiteY1138" fmla="*/ 511492 h 2612594"/>
                          <a:gd name="connsiteX1139" fmla="*/ 271628 w 2647519"/>
                          <a:gd name="connsiteY1139" fmla="*/ 505777 h 2612594"/>
                          <a:gd name="connsiteX1140" fmla="*/ 286868 w 2647519"/>
                          <a:gd name="connsiteY1140" fmla="*/ 475297 h 2612594"/>
                          <a:gd name="connsiteX1141" fmla="*/ 316395 w 2647519"/>
                          <a:gd name="connsiteY1141" fmla="*/ 441007 h 2612594"/>
                          <a:gd name="connsiteX1142" fmla="*/ 317199 w 2647519"/>
                          <a:gd name="connsiteY1142" fmla="*/ 455339 h 2612594"/>
                          <a:gd name="connsiteX1143" fmla="*/ 315045 w 2647519"/>
                          <a:gd name="connsiteY1143" fmla="*/ 461363 h 2612594"/>
                          <a:gd name="connsiteX1144" fmla="*/ 345922 w 2647519"/>
                          <a:gd name="connsiteY1144" fmla="*/ 429577 h 2612594"/>
                          <a:gd name="connsiteX1145" fmla="*/ 361162 w 2647519"/>
                          <a:gd name="connsiteY1145" fmla="*/ 409575 h 2612594"/>
                          <a:gd name="connsiteX1146" fmla="*/ 381165 w 2647519"/>
                          <a:gd name="connsiteY1146" fmla="*/ 390525 h 2612594"/>
                          <a:gd name="connsiteX1147" fmla="*/ 382888 w 2647519"/>
                          <a:gd name="connsiteY1147" fmla="*/ 392440 h 2612594"/>
                          <a:gd name="connsiteX1148" fmla="*/ 382118 w 2647519"/>
                          <a:gd name="connsiteY1148" fmla="*/ 391477 h 2612594"/>
                          <a:gd name="connsiteX1149" fmla="*/ 406883 w 2647519"/>
                          <a:gd name="connsiteY1149" fmla="*/ 366712 h 2612594"/>
                          <a:gd name="connsiteX1150" fmla="*/ 431648 w 2647519"/>
                          <a:gd name="connsiteY1150" fmla="*/ 343852 h 2612594"/>
                          <a:gd name="connsiteX1151" fmla="*/ 458318 w 2647519"/>
                          <a:gd name="connsiteY1151" fmla="*/ 315277 h 2612594"/>
                          <a:gd name="connsiteX1152" fmla="*/ 495465 w 2647519"/>
                          <a:gd name="connsiteY1152" fmla="*/ 287654 h 2612594"/>
                          <a:gd name="connsiteX1153" fmla="*/ 535470 w 2647519"/>
                          <a:gd name="connsiteY1153" fmla="*/ 258127 h 2612594"/>
                          <a:gd name="connsiteX1154" fmla="*/ 559389 w 2647519"/>
                          <a:gd name="connsiteY1154" fmla="*/ 241440 h 2612594"/>
                          <a:gd name="connsiteX1155" fmla="*/ 575475 w 2647519"/>
                          <a:gd name="connsiteY1155" fmla="*/ 226694 h 2612594"/>
                          <a:gd name="connsiteX1156" fmla="*/ 604050 w 2647519"/>
                          <a:gd name="connsiteY1156" fmla="*/ 209549 h 2612594"/>
                          <a:gd name="connsiteX1157" fmla="*/ 634530 w 2647519"/>
                          <a:gd name="connsiteY1157" fmla="*/ 193357 h 2612594"/>
                          <a:gd name="connsiteX1158" fmla="*/ 638565 w 2647519"/>
                          <a:gd name="connsiteY1158" fmla="*/ 191282 h 2612594"/>
                          <a:gd name="connsiteX1159" fmla="*/ 648937 w 2647519"/>
                          <a:gd name="connsiteY1159" fmla="*/ 181094 h 2612594"/>
                          <a:gd name="connsiteX1160" fmla="*/ 665963 w 2647519"/>
                          <a:gd name="connsiteY1160" fmla="*/ 168592 h 2612594"/>
                          <a:gd name="connsiteX1161" fmla="*/ 684656 w 2647519"/>
                          <a:gd name="connsiteY1161" fmla="*/ 159067 h 2612594"/>
                          <a:gd name="connsiteX1162" fmla="*/ 697880 w 2647519"/>
                          <a:gd name="connsiteY1162" fmla="*/ 156023 h 2612594"/>
                          <a:gd name="connsiteX1163" fmla="*/ 700252 w 2647519"/>
                          <a:gd name="connsiteY1163" fmla="*/ 154304 h 2612594"/>
                          <a:gd name="connsiteX1164" fmla="*/ 959332 w 2647519"/>
                          <a:gd name="connsiteY1164" fmla="*/ 49529 h 2612594"/>
                          <a:gd name="connsiteX1165" fmla="*/ 968944 w 2647519"/>
                          <a:gd name="connsiteY1165" fmla="*/ 47439 h 2612594"/>
                          <a:gd name="connsiteX1166" fmla="*/ 995527 w 2647519"/>
                          <a:gd name="connsiteY1166" fmla="*/ 38099 h 2612594"/>
                          <a:gd name="connsiteX1167" fmla="*/ 1013863 w 2647519"/>
                          <a:gd name="connsiteY1167" fmla="*/ 34408 h 2612594"/>
                          <a:gd name="connsiteX1168" fmla="*/ 1023424 w 2647519"/>
                          <a:gd name="connsiteY1168" fmla="*/ 34327 h 2612594"/>
                          <a:gd name="connsiteX1169" fmla="*/ 1026960 w 2647519"/>
                          <a:gd name="connsiteY1169" fmla="*/ 33337 h 2612594"/>
                          <a:gd name="connsiteX1170" fmla="*/ 1244130 w 2647519"/>
                          <a:gd name="connsiteY1170" fmla="*/ 4762 h 2612594"/>
                          <a:gd name="connsiteX1171" fmla="*/ 1305804 w 2647519"/>
                          <a:gd name="connsiteY1171" fmla="*/ 4524 h 2612594"/>
                          <a:gd name="connsiteX1172" fmla="*/ 1371765 w 2647519"/>
                          <a:gd name="connsiteY1172" fmla="*/ 5714 h 2612594"/>
                          <a:gd name="connsiteX1173" fmla="*/ 1372993 w 2647519"/>
                          <a:gd name="connsiteY1173" fmla="*/ 6635 h 2612594"/>
                          <a:gd name="connsiteX1174" fmla="*/ 1405103 w 2647519"/>
                          <a:gd name="connsiteY1174" fmla="*/ 2857 h 2612594"/>
                          <a:gd name="connsiteX1175" fmla="*/ 1434630 w 2647519"/>
                          <a:gd name="connsiteY1175" fmla="*/ 7619 h 2612594"/>
                          <a:gd name="connsiteX1176" fmla="*/ 1464158 w 2647519"/>
                          <a:gd name="connsiteY1176" fmla="*/ 13334 h 2612594"/>
                          <a:gd name="connsiteX1177" fmla="*/ 1479392 w 2647519"/>
                          <a:gd name="connsiteY1177" fmla="*/ 16797 h 2612594"/>
                          <a:gd name="connsiteX1178" fmla="*/ 1463205 w 2647519"/>
                          <a:gd name="connsiteY1178" fmla="*/ 12382 h 2612594"/>
                          <a:gd name="connsiteX1179" fmla="*/ 1433677 w 2647519"/>
                          <a:gd name="connsiteY1179" fmla="*/ 6667 h 2612594"/>
                          <a:gd name="connsiteX1180" fmla="*/ 1404150 w 2647519"/>
                          <a:gd name="connsiteY1180" fmla="*/ 1905 h 2612594"/>
                          <a:gd name="connsiteX1181" fmla="*/ 1404150 w 2647519"/>
                          <a:gd name="connsiteY1181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  <a:cxn ang="0">
                            <a:pos x="connsiteX1175" y="connsiteY1175"/>
                          </a:cxn>
                          <a:cxn ang="0">
                            <a:pos x="connsiteX1176" y="connsiteY1176"/>
                          </a:cxn>
                          <a:cxn ang="0">
                            <a:pos x="connsiteX1177" y="connsiteY1177"/>
                          </a:cxn>
                          <a:cxn ang="0">
                            <a:pos x="connsiteX1178" y="connsiteY1178"/>
                          </a:cxn>
                          <a:cxn ang="0">
                            <a:pos x="connsiteX1179" y="connsiteY1179"/>
                          </a:cxn>
                          <a:cxn ang="0">
                            <a:pos x="connsiteX1180" y="connsiteY1180"/>
                          </a:cxn>
                          <a:cxn ang="0">
                            <a:pos x="connsiteX1181" y="connsiteY1181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3" y="2520821"/>
                            </a:moveTo>
                            <a:lnTo>
                              <a:pt x="1643881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2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1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5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2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3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5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0" y="2265793"/>
                            </a:lnTo>
                            <a:close/>
                            <a:moveTo>
                              <a:pt x="2099801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79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59" y="2217355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5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4" y="2175510"/>
                              <a:pt x="2187820" y="2174974"/>
                            </a:cubicBezTo>
                            <a:close/>
                            <a:moveTo>
                              <a:pt x="475386" y="2153526"/>
                            </a:moveTo>
                            <a:lnTo>
                              <a:pt x="477272" y="2155821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3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1" y="2051897"/>
                            </a:lnTo>
                            <a:lnTo>
                              <a:pt x="2291271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498930" y="1857612"/>
                            </a:moveTo>
                            <a:cubicBezTo>
                              <a:pt x="2494525" y="1865709"/>
                              <a:pt x="2490953" y="1872615"/>
                              <a:pt x="2490953" y="1875472"/>
                            </a:cubicBezTo>
                            <a:cubicBezTo>
                              <a:pt x="2486190" y="1885949"/>
                              <a:pt x="2480475" y="1898332"/>
                              <a:pt x="2473808" y="1909762"/>
                            </a:cubicBezTo>
                            <a:cubicBezTo>
                              <a:pt x="2480475" y="1897379"/>
                              <a:pt x="2486190" y="1885949"/>
                              <a:pt x="2490953" y="1875472"/>
                            </a:cubicBezTo>
                            <a:cubicBezTo>
                              <a:pt x="2490953" y="1872615"/>
                              <a:pt x="2494525" y="1865709"/>
                              <a:pt x="2498930" y="1857612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0" y="1790989"/>
                              <a:pt x="2407787" y="1830865"/>
                              <a:pt x="2386218" y="1869449"/>
                            </a:cubicBezTo>
                            <a:lnTo>
                              <a:pt x="2377659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4"/>
                            </a:lnTo>
                            <a:lnTo>
                              <a:pt x="2141045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899"/>
                            </a:lnTo>
                            <a:lnTo>
                              <a:pt x="2038960" y="2261093"/>
                            </a:lnTo>
                            <a:lnTo>
                              <a:pt x="2036091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1" y="2316730"/>
                            </a:lnTo>
                            <a:lnTo>
                              <a:pt x="1928148" y="2333067"/>
                            </a:lnTo>
                            <a:lnTo>
                              <a:pt x="1920350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9" y="2365908"/>
                            </a:lnTo>
                            <a:lnTo>
                              <a:pt x="1809482" y="2392922"/>
                            </a:lnTo>
                            <a:cubicBezTo>
                              <a:pt x="1768715" y="2410757"/>
                              <a:pt x="1726784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09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2" y="1686218"/>
                            </a:lnTo>
                            <a:lnTo>
                              <a:pt x="2513217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0" y="1451152"/>
                            </a:lnTo>
                            <a:lnTo>
                              <a:pt x="2586541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600490" y="1407795"/>
                            </a:lnTo>
                            <a:lnTo>
                              <a:pt x="2599180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5" y="1369208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6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1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1" y="383323"/>
                            </a:lnTo>
                            <a:lnTo>
                              <a:pt x="456650" y="391477"/>
                            </a:lnTo>
                            <a:lnTo>
                              <a:pt x="454683" y="394339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82" y="590597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3" y="394339"/>
                            </a:lnTo>
                            <a:lnTo>
                              <a:pt x="464431" y="383323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5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49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3" y="364272"/>
                              <a:pt x="504752" y="361295"/>
                            </a:cubicBezTo>
                            <a:lnTo>
                              <a:pt x="512656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7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7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2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4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6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2" y="255841"/>
                            </a:lnTo>
                            <a:lnTo>
                              <a:pt x="2002949" y="264417"/>
                            </a:lnTo>
                            <a:cubicBezTo>
                              <a:pt x="2327258" y="483516"/>
                              <a:pt x="2540483" y="854556"/>
                              <a:pt x="2540483" y="1275397"/>
                            </a:cubicBezTo>
                            <a:lnTo>
                              <a:pt x="2540080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8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lnTo>
                              <a:pt x="2514765" y="1824990"/>
                            </a:ln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5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5" y="2155031"/>
                              <a:pt x="2319383" y="2160388"/>
                            </a:cubicBezTo>
                            <a:lnTo>
                              <a:pt x="2303229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4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0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3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59" y="2417870"/>
                            </a:lnTo>
                            <a:lnTo>
                              <a:pt x="1997978" y="2418994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79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5" y="1850938"/>
                            </a:lnTo>
                            <a:lnTo>
                              <a:pt x="237654" y="1833304"/>
                            </a:lnTo>
                            <a:lnTo>
                              <a:pt x="228808" y="1817251"/>
                            </a:lnTo>
                            <a:lnTo>
                              <a:pt x="214410" y="1784873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6" y="1640679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8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7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1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8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4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accent2">
                          <a:alpha val="31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w14:anchorId="2FDD6ADC" id="Forme libre : Forme 18" o:spid="_x0000_s1026" alt="&quot;&quot;" style="position:absolute;margin-left:-65.4pt;margin-top:-29.7pt;width:143.5pt;height:141.6pt;z-index:-2516561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<v:fill opacity="20303f"/>
              <v:stroke joinstyle="miter"/>
              <v:path arrowok="t" o:connecttype="custom" o:connectlocs="990816,1788567;982299,1793153;982809,1793372;1061634,1742013;1034096,1748570;992789,1753815;990823,1748570;1019672,1745947;1061634,1742013;1133265,1735150;1131584,1735625;1132446,1735457;619388,1725295;648565,1732835;661023,1733490;695773,1750537;711509,1753815;712493,1754143;716099,1750537;729868,1754471;743637,1757749;770767,1764058;771175,1763650;802647,1768895;817727,1771517;832807,1772828;863623,1774140;905586,1773484;907407,1773484;911487,1771189;920666,1768239;930009,1768075;936402,1768894;938123,1773484;952793,1773484;948204,1780040;945581,1783319;937057,1787252;921322,1787252;900996,1785941;857066,1784630;824283,1782007;795434,1778074;766585,1773484;722656,1766927;688561,1755782;688955,1755496;668891,1749226;651188,1741358;630863,1734802;609881,1727590;619388,1725295;1005346,1711238;995329,1712767;926048,1716265;948859,1719066;954761,1717755;995412,1713166;1002101,1711865;1067592,1701739;1033566,1706931;1045242,1707265;1062044,1704151;1191798,1700222;1085079,1728641;1139085,1716608;507598,1686940;582999,1719066;609881,1727590;630207,1734801;650533,1741357;668235,1749225;664301,1752504;653811,1750536;616438,1736768;598079,1729556;579721,1721689;555461,1713166;534480,1703987;518088,1695463;507598,1686940;538414,1670550;574475,1688908;569886,1691530;527924,1671205;538414,1670550;405314,1625967;449899,1650881;459079,1661371;438097,1650225;422361,1640391;405314,1625967;483496,1609144;483502,1609330;485717,1612010;485960,1610887;1441022,1566106;1438641,1566304;1399301,1594497;1360617,1615477;1333079,1631867;1317999,1638424;1302263,1644980;1283248,1654815;1268824,1663338;1247842,1671861;1226206,1679729;1220304,1685629;1211125,1688908;1188177,1692841;1158672,1702020;1131790,1710543;1102285,1719067;1065568,1728246;1013771,1736768;1012459,1738736;987554,1744962;988200,1745292;1015857,1738378;1016393,1736768;1068191,1728246;1104908,1719067;1134413,1710543;1161295,1702020;1190800,1692841;1213748,1688908;1198214,1698228;1198668,1698086;1215060,1688252;1224239,1684974;1224850,1684804;1228828,1680384;1250466,1672516;1271447,1663994;1285872,1655470;1304885,1645636;1320621,1639080;1331412,1634389;1337013,1630556;1364551,1614166;1403235,1593185;316688,1557039;319177,1559174;320026,1559607;1445422,1539924;1445198,1540079;1445198,1540266;1446240,1540415;1446509,1540079;1459587,1530137;1455716,1532811;1455032,1533523;1457687,1531824;263152,1497113;287913,1526266;268280,1502707;1506011,1497094;1505952,1497115;1505519,1500086;1495028,1511887;1482570,1525655;1483321,1525481;1495028,1512542;1505519,1500741;1506011,1497094;327237,1482331;328536,1483911;328601,1483694;230252,1467303;247299,1478449;248136,1479435;255905,1481154;273525,1497462;297785,1517131;308276,1531555;314176,1538768;339092,1559748;331880,1565648;308676,1539868;307620,1540079;307620,1540079;329579,1564475;331880,1565648;339092,1559748;401380,1608920;388923,1612854;393512,1616132;375154,1616787;363352,1608920;352206,1600397;324668,1577450;299096,1554503;275493,1531555;264347,1520410;253856,1508609;257790,1503363;270903,1515165;285328,1526310;303030,1545324;304535,1546615;285328,1526310;271559,1515165;258445,1503363;244021,1485661;230252,1467303;1674680,1363058;1674348,1363201;1667186,1380387;1667797,1280921;1650421,1306018;1641897,1321753;1633374,1336177;1613048,1363058;1595345,1389939;1579609,1411575;1578296,1412377;1577223,1413968;1578953,1412886;1594689,1391251;1612392,1364370;1632718,1337489;1641242,1323065;1649765,1307330;1667468,1281760;1720167,1278645;1714676,1290939;1702874,1314541;1714676,1290939;1720167,1278645;1735657,1271926;1727133,1297495;1712053,1325032;1696973,1353224;1683204,1370926;1692383,1352568;1700251,1334210;1706152,1324376;1714020,1311264;1721233,1298151;1735657,1271926;1693218,1215725;1677303,1243733;1677010,1244406;1693039,1216197;1701946,1152290;1682818,1204549;1642580,1286793;1636689,1296107;1636652,1296184;1622882,1319787;1609114,1345357;1593378,1365025;1580264,1387317;1502896,1474516;1477325,1496152;1474872,1498017;1473813,1499088;1463121,1507805;1454377,1517787;1422249,1542046;1417215,1545225;1403541,1556372;1401567,1557655;1398645,1560404;1373075,1577450;1347503,1593185;1344577,1594669;1327263,1605914;1321895,1608621;1316687,1612198;1298984,1622033;1282444,1628519;1245578,1647114;1159088,1679370;1098818,1694866;1147526,1685629;1156705,1683662;1186210,1673172;1204569,1667271;1234074,1652192;1267512,1640390;1288936,1631989;1298329,1626622;1306851,1624000;1318654,1617443;1321755,1615288;1329801,1607609;1347503,1597119;1367643,1587247;1375041,1582695;1400612,1565648;1411758,1555158;1424216,1547290;1456344,1523032;1479292,1501396;1504863,1479761;1582231,1392561;1592879,1374462;1593378,1372892;1610425,1346667;1615670,1338800;1622645,1329126;1624850,1325032;1638618,1301429;1665501,1245700;1691727,1186038;1699432,1161779;1773685,1094249;1771718,1095560;1771718,1095560;1779878,1055392;1779643,1056552;1781553,1058845;1787454,1065401;1791388,1062779;1791488,1062276;1788766,1064090;1782209,1058189;1774034,980915;1773576,980940;1772747,980986;1773030,984103;1772374,1000494;1769752,1010328;1754016,1035242;1750082,1056879;1746148,1064090;1739591,1095560;1732379,1120474;1724511,1144733;1719921,1163746;1714676,1183415;1718859,1176908;1722544,1163090;1725822,1143421;1733690,1119163;1740903,1094249;1747459,1062779;1751393,1055567;1755327,1033931;1771063,1009017;1760573,1059500;1752705,1101461;1735001,1155223;1731499,1160670;1730002,1168827;1725167,1182760;1706808,1222753;1698284,1243733;1693039,1254879;1686482,1266681;1668780,1298151;1649765,1328965;1625506,1370271;1598623,1410920;1580920,1433866;1561906,1456158;1555349,1465337;1548137,1474516;1536991,1483694;1518761,1503878;1519287,1505986;1500273,1525655;1479948,1540079;1463556,1553191;1448028,1564539;1450443,1564338;1467490,1551880;1483882,1538768;1504207,1524344;1523222,1504675;1522566,1502052;1540925,1481728;1552071,1472549;1559283,1463370;1565840,1454191;1584854,1431900;1602557,1408952;1629440,1368303;1653699,1326999;1672713,1296184;1690416,1264713;1696973,1252912;1702218,1241767;1710742,1220786;1729101,1180793;1736313,1153912;1754016,1100150;1761884,1058190;1772374,1007706;1774740,998838;1773030,998527;1773685,982136;1788110,967057;1780474,998868;1780475,998868;1788110,967057;1794011,960500;1790077,969024;1790077,969024;1789175,986889;1788766,1003772;1782209,1023946;1782209,1026251;1790077,1003772;1791388,969023;1794445,962401;1765817,932308;1761520,942463;1759916,957222;1757848,950328;1757091,951301;1759261,958534;1757950,969024;1760573,977547;1762605,977434;1761228,972957;1762539,962467;1765817,932308;1820894,914606;1822205,915261;1821549,942798;1822205,961812;1820238,996560;1818271,1016229;1812370,1045076;1810403,1069335;1800568,1113918;1791388,1152600;1774997,1159812;1776308,1155879;1778931,1128342;1788766,1099494;1796634,1094905;1796634,1094904;1805158,1045076;1809747,1021474;1813681,997216;1816960,974268;1818271,952633;1818926,934275;1820238,924440;1820894,914606;92344,610612;92671,610775;92702,610683;131902,516638;117478,543518;105676,553353;105648,553981;104506,579080;104539,579020;105676,554009;117478,544174;131902,517293;132394,517621;132640,517129;139770,459598;130590,466154;116822,495002;119972,497522;120074,497079;117478,495002;131246,466154;139375,460349;190256,422227;189428,422890;185913,436405;183700,443207;123378,553353;114854,580234;106987,607770;89939,665466;78793,704804;73548,734308;70925,749387;68958,764467;63057,805116;61090,830030;64369,856255;65905,841966;65680,837242;68303,809705;74203,769056;78883,763440;85680,717961;85350,710049;91827,691481;95682,675890;94529,678579;90595,677267;80760,705460;81416,721195;76826,751354;76171,756599;69614,764467;71581,749387;74203,734308;79449,704804;90595,665466;107643,607770;115510,580234;124034,553353;184355,443207;190256,422227;202059,356664;202058,356664;205336,359286;205336,359286;320204,263320;320078,263420;319696,263852;314340,269464;312986,271434;312102,272433;308276,277988;268281,325193;257134,338306;245988,352074;196721,406524;246643,351419;257789,337650;268936,324537;308931,277332;312986,271434;319696,263852;336848,218110;331189,220081;326981,221643;325979,222914;318766,229470;300408,241272;287951,255040;276149,268808;268281,276021;268013,275686;260576,284626;247955,300279;227629,322571;230907,326504;230970,326449;228285,323226;248610,300935;268936,276021;276804,268809;288606,255040;301063,241273;319422,229471;326634,222915;334502,219965;336986,219194;1286527,99656;1319965,114735;1334390,126537;1302263,110801;1286527,99656;1177687,51795;1203913,57695;1240630,76053;1177687,51795;782977,47451;769208,49172;739703,53106;710854,59662;698396,63596;683972,67530;652408,73730;646599,76053;606603,89821;567264,105556;539726,118014;521367,125225;476126,146206;454489,159974;433508,173742;400069,198656;368597,223570;338476,249845;341059,253074;347452,248689;352893,244634;372531,227504;404003,202590;437441,177676;458423,163907;480060,150139;525300,129159;543004,119980;570541,107523;609881,91788;649877,78020;666677,74720;674793,71947;785259,48117;1017458,33355;1031473,34748;1050488,41304;1036063,39338;1005903,33437;1017458,33355;1093762,28192;1120643,30158;1153427,43271;1112776,36059;1093762,28192;874442,28028;798713,32126;746260,39337;721344,45894;699707,53761;669546,57695;555461,101623;514154,119980;501696,124569;490550,130470;469569,141616;436786,158662;411871,178331;339748,234716;324675,247821;309930,261284;310242,261597;196813,394690;173864,426160;163374,445174;152883,462875;133213,499591;111817,533305;111577,534340;104364,554009;99119,563187;97807,564499;91988,583840;90595,595314;89284,611704;80105,638585;71581,665466;62401,704804;57156,740864;53878,776923;58467,752009;58893,749953;59779,740208;65024,704149;66666,704697;66809,704087;65025,703493;74204,664155;82727,637273;91865,610516;91251,610393;92563,594002;99775,563187;105020,554009;105196,553529;112233,534340;133869,500247;153539,463531;164030,445830;174520,426816;197469,395346;310898,262253;341059,234716;413182,178332;438097,158663;470881,141616;491862,130470;503008,124570;515466,119980;556773,101623;670858,57696;701019,53762;722656,45894;747571,39338;800024,32126;875753,28274;936622,30316;966563,0;997379,1967;1028850,5245;1049832,10490;1063601,17046;1080648,13768;1106219,19669;1121955,24258;1121299,24914;1120643,29503;1093762,27537;1084582,24914;1075403,22947;1057700,19013;1039997,15079;1021639,12457;1001313,12457;984921,12457;959351,12457;958150,12073;946893,17702;950827,24258;990167,32126;972660,32431;972956,32454;991478,32126;1007214,34093;1037374,39993;1051799,41960;1076059,47205;1100974,52451;1125233,58351;1149493,65563;1161295,68841;1173097,72775;1173249,72914;1181713,74373;1202223,81994;1205088,86335;1205881,86543;1224239,93755;1239975,100311;1255711,107524;1267513,114080;1275381,118014;1283904,122603;1312753,138994;1349471,162597;1368485,175709;1369035,176102;1378753,182005;1748771,877891;1748493,883377;1755983,884447;1763194,889692;1766473,907394;1778930,928374;1784176,928851;1784176,923785;1789506,908980;1789421,906083;1794666,888381;1801879,888381;1813025,881169;1814336,910017;1811058,923785;1807124,936898;1805157,958534;1804502,969679;1803190,980825;1800394,982689;1800568,983447;1803246,981662;1804502,970990;1805157,959845;1807124,938209;1811058,925096;1814336,911328;1819582,915262;1818926,925096;1817615,934931;1816959,953289;1815648,974924;1812370,997872;1808436,1022130;1803846,1045732;1795322,1095560;1787454,1100150;1777619,1128998;1774996,1156535;1773685,1160468;1762539,1190627;1759260,1193250;1745492,1225376;1759916,1193250;1763194,1190627;1742213,1250290;1731067,1256191;1728756,1260814;1729101,1261435;1731723,1256190;1742869,1250290;1735001,1272581;1720577,1298806;1713365,1311919;1705497,1325032;1699595,1334866;1691072,1353879;1681893,1372237;1667468,1391906;1653044,1410264;1653644,1409026;1637307,1431244;1601901,1469927;1594930,1480651;1601901,1470582;1637307,1431899;1610425,1472548;1596574,1487054;1585454,1495228;1584854,1496152;1577902,1501499;1577642,1503363;1546825,1534834;1514042,1564993;1512526,1566093;1501585,1580072;1475358,1599741;1450846,1618124;1450758,1618231;1475358,1600397;1501585,1580728;1479948,1602364;1462327,1613837;1450137,1618985;1449787,1619411;1436674,1627934;1431732,1630224;1419299,1640309;1407169,1648914;1388811,1660715;1382910,1661371;1376350,1664286;1375331,1665060;1383565,1662026;1389467,1661371;1365863,1679073;1350782,1686941;1335702,1694153;1325050,1695750;1323244,1696775;1273414,1718411;1270873,1718988;1255711,1728901;1264234,1731523;1232762,1745292;1235385,1736113;1224894,1740047;1215060,1743325;1194734,1749881;1192018,1746622;1182276,1748570;1170474,1751192;1146215,1757093;1145415,1757465;1168507,1751848;1180309,1749225;1190144,1747258;1194078,1750536;1214404,1743980;1224238,1740702;1234729,1736768;1232106,1745947;1204569,1759060;1203219,1758682;1184243,1766271;1168507,1770861;1144903,1776762;1135151,1775942;1114752,1779911;1114087,1781351;1059667,1791841;1047209,1788563;1036718,1788563;1018360,1794464;1001969,1795775;985577,1796431;983796,1795668;968858,1798316;950827,1795119;951483,1794464;954761,1789874;939681,1787908;946893,1783974;968530,1783318;989511,1782663;1019671,1783318;1040652,1781351;1079992,1772828;1106219,1766927;1125889,1766271;1127257,1765636;1108186,1766272;1081960,1772173;1042620,1780696;1021639,1782663;991478,1782007;970497,1782663;948859,1783319;949515,1780696;954105,1774140;1156049,1740702;1293084,1688908;1329145,1669894;1349471,1659404;1370452,1648258;1409792,1624656;1441264,1600397;1500273,1554503;1516665,1541390;1532401,1527622;1556005,1505986;1565840,1489596;1579967,1476646;1580081,1475832;1566496,1488284;1556661,1504675;1533057,1526311;1517321,1540079;1500929,1553191;1441920,1599086;1410448,1623344;1371108,1646947;1350127,1658093;1329801,1668583;1293740,1687596;1156705,1739391;954761,1772828;939681,1772828;937713,1767583;921978,1766927;907553,1772828;865590,1773484;834775,1772173;819694,1770861;804614,1768239;813698,1758550;811826,1759060;777981,1752793;776420,1753160;711510,1741358;685938,1736113;663646,1732179;636764,1719722;603325,1707265;568575,1693497;574475,1688908;598735,1693497;609226,1702676;645287,1713166;716755,1731523;734458,1734802;753472,1738080;774453,1742669;797575,1747669;799368,1747258;821005,1750537;821661,1749226;853132,1750537;858378,1751192;906897,1751192;942303,1752504;984265,1749226;989511,1749226;991478,1754471;1032784,1749226;1060322,1742669;1076058,1740047;1085894,1738736;1107530,1733491;1125233,1729557;1142936,1724967;1175408,1719348;1179654,1717755;1145559,1723656;1127856,1728246;1110154,1732179;1088516,1737424;1078682,1738736;1062946,1741358;1020327,1745292;991478,1747914;986233,1747914;944270,1751192;908864,1749881;860345,1749881;855100,1749226;834775,1740702;823628,1747914;823600,1747971;832807,1742013;853133,1750536;821661,1749225;821909,1749065;801335,1745947;777076,1740702;756095,1736113;737080,1732835;719378,1729557;647910,1711199;611849,1700709;601358,1691530;577098,1686940;541037,1668583;530546,1669239;493173,1650225;486616,1638424;487928,1637768;510876,1650225;533824,1662682;540381,1658749;513499,1641046;491206,1631212;460390,1613510;434163,1596463;392857,1578761;377121,1565649;380399,1564338;396135,1568927;363352,1534834;344993,1519755;327946,1504675;306309,1486973;274837,1452224;272678,1445476;266313,1439112;244677,1415509;242054,1403707;233530,1391906;232515,1390314;222383,1383382;202713,1355191;191568,1328965;190256,1328965;175176,1300118;160752,1271270;145671,1237833;131902,1203740;145671,1226687;159440,1255535;164030,1271270;165926,1274051;163592,1261913;157503,1250864;147592,1228577;135836,1208984;121411,1169647;109054,1129324;104995,1117566;87321,1047020;79504,995808;79449,997216;80105,1007706;83383,1031965;87317,1056879;80760,1035242;76171,1007706;70925,1007706;67647,982792;63057,967057;59123,951977;47977,940176;44699,940176;41420,923785;40109,902805;42731,873302;44043,862811;46276,855616;45190,839209;46665,814950;49288,810033;49288,807082;44043,816917;39453,810361;30929,798560;29372,789217;28963,790036;26340,816261;24373,842487;22406,862811;22406,904771;23061,926407;24373,948043;18472,968368;17161,968368;13227,929030;13227,888381;16505,856910;22403,862808;17161,856255;15850,832652;17161,796592;17816,786758;19784,770367;27651,740864;31572,721265;30274,716605;25684,742831;17816,772334;15850,788725;15194,798560;13882,834619;15194,858222;11916,889692;11916,930341;15850,969679;17161,969679;25684,1007050;30274,1037865;40109,1069335;55599,1137009;56951,1149978;59779,1149978;74204,1184726;79449,1202429;69614,1187349;59123,1163746;58468,1170302;52764,1152621;48633,1153256;44043,1138177;28307,1102117;18472,1069991;17816,1043110;13227,1011640;9948,980169;2736,957222;7326,835275;11916,803805;7982,786758;15850,739553;17816,728407;23061,690380;36831,662843;33552,700215;36829,693809;38797,678497;39453,661532;45354,639896;54533,607114;65680,573678;66515,572738;71581,546141;78793,527127;87317,511392;104365,478611;118133,449107;137803,411081;152228,394690;164030,371743;173865,357319;184356,352074;186978,348140;197469,327160;217794,303557;218348,313422;216865,317569;238119,295690;248610,281922;262379,268809;263565,270127;263035,269464;280083,252418;297130,236683;315488,217014;341059,198000;368597,177676;385062,166190;396135,156040;415805,144238;436786,133093;439564,131665;446703,124652;458423,116046;471291,109490;480394,107395;482026,106212;660367,34092;666984,32654;685282,26225;697904,23684;704486,23628;706920,22947;856411,3278;898865,3114;944270,3933;945115,4567;967219,1967;987544,5244;1007870,9178;1018356,11562;1007214,8523;986888,4589;966563,1311;96656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o:lock v:ext="edit" aspectratio="t"/>
            </v:shape>
          </w:pict>
        </mc:Fallback>
      </mc:AlternateContent>
    </w:r>
    <w:r w:rsidR="007F3C4C" w:rsidRPr="00FB5B73"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1948C0F3" wp14:editId="763CE870">
              <wp:simplePos x="0" y="0"/>
              <wp:positionH relativeFrom="column">
                <wp:posOffset>814705</wp:posOffset>
              </wp:positionH>
              <wp:positionV relativeFrom="paragraph">
                <wp:posOffset>-582930</wp:posOffset>
              </wp:positionV>
              <wp:extent cx="460375" cy="454025"/>
              <wp:effectExtent l="0" t="0" r="0" b="3175"/>
              <wp:wrapNone/>
              <wp:docPr id="62" name="Forme libre : Forme 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460375" cy="454025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3 w 2647519"/>
                          <a:gd name="connsiteY9" fmla="*/ 2520821 h 2612594"/>
                          <a:gd name="connsiteX10" fmla="*/ 1643881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2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1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2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3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5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0 w 2647519"/>
                          <a:gd name="connsiteY143" fmla="*/ 2265793 h 2612594"/>
                          <a:gd name="connsiteX144" fmla="*/ 2099801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79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59 w 2647519"/>
                          <a:gd name="connsiteY154" fmla="*/ 2217355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5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6 h 2612594"/>
                          <a:gd name="connsiteX166" fmla="*/ 477272 w 2647519"/>
                          <a:gd name="connsiteY166" fmla="*/ 2155821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46888 w 2647519"/>
                          <a:gd name="connsiteY180" fmla="*/ 2237422 h 2612594"/>
                          <a:gd name="connsiteX181" fmla="*/ 478787 w 2647519"/>
                          <a:gd name="connsiteY181" fmla="*/ 2272865 h 2612594"/>
                          <a:gd name="connsiteX182" fmla="*/ 482130 w 2647519"/>
                          <a:gd name="connsiteY182" fmla="*/ 2274569 h 2612594"/>
                          <a:gd name="connsiteX183" fmla="*/ 492608 w 2647519"/>
                          <a:gd name="connsiteY183" fmla="*/ 2265997 h 2612594"/>
                          <a:gd name="connsiteX184" fmla="*/ 583095 w 2647519"/>
                          <a:gd name="connsiteY184" fmla="*/ 2337434 h 2612594"/>
                          <a:gd name="connsiteX185" fmla="*/ 564998 w 2647519"/>
                          <a:gd name="connsiteY185" fmla="*/ 2343149 h 2612594"/>
                          <a:gd name="connsiteX186" fmla="*/ 571665 w 2647519"/>
                          <a:gd name="connsiteY186" fmla="*/ 2347912 h 2612594"/>
                          <a:gd name="connsiteX187" fmla="*/ 544995 w 2647519"/>
                          <a:gd name="connsiteY187" fmla="*/ 2348864 h 2612594"/>
                          <a:gd name="connsiteX188" fmla="*/ 527850 w 2647519"/>
                          <a:gd name="connsiteY188" fmla="*/ 2337434 h 2612594"/>
                          <a:gd name="connsiteX189" fmla="*/ 511658 w 2647519"/>
                          <a:gd name="connsiteY189" fmla="*/ 2325052 h 2612594"/>
                          <a:gd name="connsiteX190" fmla="*/ 471653 w 2647519"/>
                          <a:gd name="connsiteY190" fmla="*/ 2291714 h 2612594"/>
                          <a:gd name="connsiteX191" fmla="*/ 434505 w 2647519"/>
                          <a:gd name="connsiteY191" fmla="*/ 2258377 h 2612594"/>
                          <a:gd name="connsiteX192" fmla="*/ 400215 w 2647519"/>
                          <a:gd name="connsiteY192" fmla="*/ 2225039 h 2612594"/>
                          <a:gd name="connsiteX193" fmla="*/ 384023 w 2647519"/>
                          <a:gd name="connsiteY193" fmla="*/ 2208847 h 2612594"/>
                          <a:gd name="connsiteX194" fmla="*/ 368783 w 2647519"/>
                          <a:gd name="connsiteY194" fmla="*/ 2191702 h 2612594"/>
                          <a:gd name="connsiteX195" fmla="*/ 374498 w 2647519"/>
                          <a:gd name="connsiteY195" fmla="*/ 2184082 h 2612594"/>
                          <a:gd name="connsiteX196" fmla="*/ 393548 w 2647519"/>
                          <a:gd name="connsiteY196" fmla="*/ 2201227 h 2612594"/>
                          <a:gd name="connsiteX197" fmla="*/ 414503 w 2647519"/>
                          <a:gd name="connsiteY197" fmla="*/ 2217419 h 2612594"/>
                          <a:gd name="connsiteX198" fmla="*/ 440220 w 2647519"/>
                          <a:gd name="connsiteY198" fmla="*/ 2245042 h 2612594"/>
                          <a:gd name="connsiteX199" fmla="*/ 442406 w 2647519"/>
                          <a:gd name="connsiteY199" fmla="*/ 2246917 h 2612594"/>
                          <a:gd name="connsiteX200" fmla="*/ 414503 w 2647519"/>
                          <a:gd name="connsiteY200" fmla="*/ 2217419 h 2612594"/>
                          <a:gd name="connsiteX201" fmla="*/ 394500 w 2647519"/>
                          <a:gd name="connsiteY201" fmla="*/ 2201227 h 2612594"/>
                          <a:gd name="connsiteX202" fmla="*/ 375450 w 2647519"/>
                          <a:gd name="connsiteY202" fmla="*/ 2184082 h 2612594"/>
                          <a:gd name="connsiteX203" fmla="*/ 354495 w 2647519"/>
                          <a:gd name="connsiteY203" fmla="*/ 2158364 h 2612594"/>
                          <a:gd name="connsiteX204" fmla="*/ 334493 w 2647519"/>
                          <a:gd name="connsiteY204" fmla="*/ 2131694 h 2612594"/>
                          <a:gd name="connsiteX205" fmla="*/ 2432850 w 2647519"/>
                          <a:gd name="connsiteY205" fmla="*/ 1980247 h 2612594"/>
                          <a:gd name="connsiteX206" fmla="*/ 2432367 w 2647519"/>
                          <a:gd name="connsiteY206" fmla="*/ 1980454 h 2612594"/>
                          <a:gd name="connsiteX207" fmla="*/ 2421963 w 2647519"/>
                          <a:gd name="connsiteY207" fmla="*/ 2005422 h 2612594"/>
                          <a:gd name="connsiteX208" fmla="*/ 2422850 w 2647519"/>
                          <a:gd name="connsiteY208" fmla="*/ 1860918 h 2612594"/>
                          <a:gd name="connsiteX209" fmla="*/ 2397608 w 2647519"/>
                          <a:gd name="connsiteY209" fmla="*/ 1897379 h 2612594"/>
                          <a:gd name="connsiteX210" fmla="*/ 2385225 w 2647519"/>
                          <a:gd name="connsiteY210" fmla="*/ 1920239 h 2612594"/>
                          <a:gd name="connsiteX211" fmla="*/ 2372843 w 2647519"/>
                          <a:gd name="connsiteY211" fmla="*/ 1941194 h 2612594"/>
                          <a:gd name="connsiteX212" fmla="*/ 2343315 w 2647519"/>
                          <a:gd name="connsiteY212" fmla="*/ 1980247 h 2612594"/>
                          <a:gd name="connsiteX213" fmla="*/ 2317598 w 2647519"/>
                          <a:gd name="connsiteY213" fmla="*/ 2019299 h 2612594"/>
                          <a:gd name="connsiteX214" fmla="*/ 2294738 w 2647519"/>
                          <a:gd name="connsiteY214" fmla="*/ 2050732 h 2612594"/>
                          <a:gd name="connsiteX215" fmla="*/ 2292831 w 2647519"/>
                          <a:gd name="connsiteY215" fmla="*/ 2051897 h 2612594"/>
                          <a:gd name="connsiteX216" fmla="*/ 2291271 w 2647519"/>
                          <a:gd name="connsiteY216" fmla="*/ 2054208 h 2612594"/>
                          <a:gd name="connsiteX217" fmla="*/ 2293785 w 2647519"/>
                          <a:gd name="connsiteY217" fmla="*/ 2052637 h 2612594"/>
                          <a:gd name="connsiteX218" fmla="*/ 2316645 w 2647519"/>
                          <a:gd name="connsiteY218" fmla="*/ 2021205 h 2612594"/>
                          <a:gd name="connsiteX219" fmla="*/ 2342363 w 2647519"/>
                          <a:gd name="connsiteY219" fmla="*/ 1982152 h 2612594"/>
                          <a:gd name="connsiteX220" fmla="*/ 2371890 w 2647519"/>
                          <a:gd name="connsiteY220" fmla="*/ 1943100 h 2612594"/>
                          <a:gd name="connsiteX221" fmla="*/ 2384273 w 2647519"/>
                          <a:gd name="connsiteY221" fmla="*/ 1922145 h 2612594"/>
                          <a:gd name="connsiteX222" fmla="*/ 2396655 w 2647519"/>
                          <a:gd name="connsiteY222" fmla="*/ 1899285 h 2612594"/>
                          <a:gd name="connsiteX223" fmla="*/ 2422373 w 2647519"/>
                          <a:gd name="connsiteY223" fmla="*/ 1862137 h 2612594"/>
                          <a:gd name="connsiteX224" fmla="*/ 2498930 w 2647519"/>
                          <a:gd name="connsiteY224" fmla="*/ 1857612 h 2612594"/>
                          <a:gd name="connsiteX225" fmla="*/ 2490953 w 2647519"/>
                          <a:gd name="connsiteY225" fmla="*/ 1875472 h 2612594"/>
                          <a:gd name="connsiteX226" fmla="*/ 2473808 w 2647519"/>
                          <a:gd name="connsiteY226" fmla="*/ 1909762 h 2612594"/>
                          <a:gd name="connsiteX227" fmla="*/ 2490953 w 2647519"/>
                          <a:gd name="connsiteY227" fmla="*/ 1875472 h 2612594"/>
                          <a:gd name="connsiteX228" fmla="*/ 2498930 w 2647519"/>
                          <a:gd name="connsiteY228" fmla="*/ 1857612 h 2612594"/>
                          <a:gd name="connsiteX229" fmla="*/ 2521433 w 2647519"/>
                          <a:gd name="connsiteY229" fmla="*/ 1847850 h 2612594"/>
                          <a:gd name="connsiteX230" fmla="*/ 2509050 w 2647519"/>
                          <a:gd name="connsiteY230" fmla="*/ 1884997 h 2612594"/>
                          <a:gd name="connsiteX231" fmla="*/ 2487143 w 2647519"/>
                          <a:gd name="connsiteY231" fmla="*/ 1925002 h 2612594"/>
                          <a:gd name="connsiteX232" fmla="*/ 2465235 w 2647519"/>
                          <a:gd name="connsiteY232" fmla="*/ 1965960 h 2612594"/>
                          <a:gd name="connsiteX233" fmla="*/ 2445233 w 2647519"/>
                          <a:gd name="connsiteY233" fmla="*/ 1991677 h 2612594"/>
                          <a:gd name="connsiteX234" fmla="*/ 2458568 w 2647519"/>
                          <a:gd name="connsiteY234" fmla="*/ 1965007 h 2612594"/>
                          <a:gd name="connsiteX235" fmla="*/ 2469998 w 2647519"/>
                          <a:gd name="connsiteY235" fmla="*/ 1938337 h 2612594"/>
                          <a:gd name="connsiteX236" fmla="*/ 2478570 w 2647519"/>
                          <a:gd name="connsiteY236" fmla="*/ 1924050 h 2612594"/>
                          <a:gd name="connsiteX237" fmla="*/ 2490000 w 2647519"/>
                          <a:gd name="connsiteY237" fmla="*/ 1905000 h 2612594"/>
                          <a:gd name="connsiteX238" fmla="*/ 2500478 w 2647519"/>
                          <a:gd name="connsiteY238" fmla="*/ 1885950 h 2612594"/>
                          <a:gd name="connsiteX239" fmla="*/ 2521433 w 2647519"/>
                          <a:gd name="connsiteY239" fmla="*/ 1847850 h 2612594"/>
                          <a:gd name="connsiteX240" fmla="*/ 2459780 w 2647519"/>
                          <a:gd name="connsiteY240" fmla="*/ 1766202 h 2612594"/>
                          <a:gd name="connsiteX241" fmla="*/ 2436660 w 2647519"/>
                          <a:gd name="connsiteY241" fmla="*/ 1806892 h 2612594"/>
                          <a:gd name="connsiteX242" fmla="*/ 2436235 w 2647519"/>
                          <a:gd name="connsiteY242" fmla="*/ 1807870 h 2612594"/>
                          <a:gd name="connsiteX243" fmla="*/ 2459520 w 2647519"/>
                          <a:gd name="connsiteY243" fmla="*/ 1766887 h 2612594"/>
                          <a:gd name="connsiteX244" fmla="*/ 2472460 w 2647519"/>
                          <a:gd name="connsiteY244" fmla="*/ 1674043 h 2612594"/>
                          <a:gd name="connsiteX245" fmla="*/ 2444672 w 2647519"/>
                          <a:gd name="connsiteY245" fmla="*/ 1749965 h 2612594"/>
                          <a:gd name="connsiteX246" fmla="*/ 2386218 w 2647519"/>
                          <a:gd name="connsiteY246" fmla="*/ 1869449 h 2612594"/>
                          <a:gd name="connsiteX247" fmla="*/ 2377659 w 2647519"/>
                          <a:gd name="connsiteY247" fmla="*/ 1882980 h 2612594"/>
                          <a:gd name="connsiteX248" fmla="*/ 2377605 w 2647519"/>
                          <a:gd name="connsiteY248" fmla="*/ 1883092 h 2612594"/>
                          <a:gd name="connsiteX249" fmla="*/ 2357602 w 2647519"/>
                          <a:gd name="connsiteY249" fmla="*/ 1917382 h 2612594"/>
                          <a:gd name="connsiteX250" fmla="*/ 2337600 w 2647519"/>
                          <a:gd name="connsiteY250" fmla="*/ 1954530 h 2612594"/>
                          <a:gd name="connsiteX251" fmla="*/ 2314740 w 2647519"/>
                          <a:gd name="connsiteY251" fmla="*/ 1983105 h 2612594"/>
                          <a:gd name="connsiteX252" fmla="*/ 2295690 w 2647519"/>
                          <a:gd name="connsiteY252" fmla="*/ 2015490 h 2612594"/>
                          <a:gd name="connsiteX253" fmla="*/ 2183295 w 2647519"/>
                          <a:gd name="connsiteY253" fmla="*/ 2142172 h 2612594"/>
                          <a:gd name="connsiteX254" fmla="*/ 2146147 w 2647519"/>
                          <a:gd name="connsiteY254" fmla="*/ 2173605 h 2612594"/>
                          <a:gd name="connsiteX255" fmla="*/ 2142583 w 2647519"/>
                          <a:gd name="connsiteY255" fmla="*/ 2176314 h 2612594"/>
                          <a:gd name="connsiteX256" fmla="*/ 2141045 w 2647519"/>
                          <a:gd name="connsiteY256" fmla="*/ 2177871 h 2612594"/>
                          <a:gd name="connsiteX257" fmla="*/ 2125512 w 2647519"/>
                          <a:gd name="connsiteY257" fmla="*/ 2190534 h 2612594"/>
                          <a:gd name="connsiteX258" fmla="*/ 2112810 w 2647519"/>
                          <a:gd name="connsiteY258" fmla="*/ 2205037 h 2612594"/>
                          <a:gd name="connsiteX259" fmla="*/ 2066137 w 2647519"/>
                          <a:gd name="connsiteY259" fmla="*/ 2240280 h 2612594"/>
                          <a:gd name="connsiteX260" fmla="*/ 2058824 w 2647519"/>
                          <a:gd name="connsiteY260" fmla="*/ 2244899 h 2612594"/>
                          <a:gd name="connsiteX261" fmla="*/ 2038960 w 2647519"/>
                          <a:gd name="connsiteY261" fmla="*/ 2261093 h 2612594"/>
                          <a:gd name="connsiteX262" fmla="*/ 2036091 w 2647519"/>
                          <a:gd name="connsiteY262" fmla="*/ 2262956 h 2612594"/>
                          <a:gd name="connsiteX263" fmla="*/ 2031847 w 2647519"/>
                          <a:gd name="connsiteY263" fmla="*/ 2266950 h 2612594"/>
                          <a:gd name="connsiteX264" fmla="*/ 1994700 w 2647519"/>
                          <a:gd name="connsiteY264" fmla="*/ 2291715 h 2612594"/>
                          <a:gd name="connsiteX265" fmla="*/ 1957552 w 2647519"/>
                          <a:gd name="connsiteY265" fmla="*/ 2314575 h 2612594"/>
                          <a:gd name="connsiteX266" fmla="*/ 1953301 w 2647519"/>
                          <a:gd name="connsiteY266" fmla="*/ 2316730 h 2612594"/>
                          <a:gd name="connsiteX267" fmla="*/ 1928148 w 2647519"/>
                          <a:gd name="connsiteY267" fmla="*/ 2333067 h 2612594"/>
                          <a:gd name="connsiteX268" fmla="*/ 1920350 w 2647519"/>
                          <a:gd name="connsiteY268" fmla="*/ 2337000 h 2612594"/>
                          <a:gd name="connsiteX269" fmla="*/ 1912785 w 2647519"/>
                          <a:gd name="connsiteY269" fmla="*/ 2342197 h 2612594"/>
                          <a:gd name="connsiteX270" fmla="*/ 1887067 w 2647519"/>
                          <a:gd name="connsiteY270" fmla="*/ 2356485 h 2612594"/>
                          <a:gd name="connsiteX271" fmla="*/ 1863039 w 2647519"/>
                          <a:gd name="connsiteY271" fmla="*/ 2365908 h 2612594"/>
                          <a:gd name="connsiteX272" fmla="*/ 1809482 w 2647519"/>
                          <a:gd name="connsiteY272" fmla="*/ 2392922 h 2612594"/>
                          <a:gd name="connsiteX273" fmla="*/ 1683836 w 2647519"/>
                          <a:gd name="connsiteY273" fmla="*/ 2439784 h 2612594"/>
                          <a:gd name="connsiteX274" fmla="*/ 1596280 w 2647519"/>
                          <a:gd name="connsiteY274" fmla="*/ 2462297 h 2612594"/>
                          <a:gd name="connsiteX275" fmla="*/ 1667040 w 2647519"/>
                          <a:gd name="connsiteY275" fmla="*/ 2448877 h 2612594"/>
                          <a:gd name="connsiteX276" fmla="*/ 1680375 w 2647519"/>
                          <a:gd name="connsiteY276" fmla="*/ 2446019 h 2612594"/>
                          <a:gd name="connsiteX277" fmla="*/ 1723237 w 2647519"/>
                          <a:gd name="connsiteY277" fmla="*/ 2430779 h 2612594"/>
                          <a:gd name="connsiteX278" fmla="*/ 1749907 w 2647519"/>
                          <a:gd name="connsiteY278" fmla="*/ 2422207 h 2612594"/>
                          <a:gd name="connsiteX279" fmla="*/ 1792770 w 2647519"/>
                          <a:gd name="connsiteY279" fmla="*/ 2400299 h 2612594"/>
                          <a:gd name="connsiteX280" fmla="*/ 1841347 w 2647519"/>
                          <a:gd name="connsiteY280" fmla="*/ 2383154 h 2612594"/>
                          <a:gd name="connsiteX281" fmla="*/ 1872470 w 2647519"/>
                          <a:gd name="connsiteY281" fmla="*/ 2370949 h 2612594"/>
                          <a:gd name="connsiteX282" fmla="*/ 1886115 w 2647519"/>
                          <a:gd name="connsiteY282" fmla="*/ 2363152 h 2612594"/>
                          <a:gd name="connsiteX283" fmla="*/ 1898496 w 2647519"/>
                          <a:gd name="connsiteY283" fmla="*/ 2359343 h 2612594"/>
                          <a:gd name="connsiteX284" fmla="*/ 1915642 w 2647519"/>
                          <a:gd name="connsiteY284" fmla="*/ 2349817 h 2612594"/>
                          <a:gd name="connsiteX285" fmla="*/ 1920147 w 2647519"/>
                          <a:gd name="connsiteY285" fmla="*/ 2346686 h 2612594"/>
                          <a:gd name="connsiteX286" fmla="*/ 1931835 w 2647519"/>
                          <a:gd name="connsiteY286" fmla="*/ 2335530 h 2612594"/>
                          <a:gd name="connsiteX287" fmla="*/ 1957552 w 2647519"/>
                          <a:gd name="connsiteY287" fmla="*/ 2320290 h 2612594"/>
                          <a:gd name="connsiteX288" fmla="*/ 1986810 w 2647519"/>
                          <a:gd name="connsiteY288" fmla="*/ 2305948 h 2612594"/>
                          <a:gd name="connsiteX289" fmla="*/ 1997557 w 2647519"/>
                          <a:gd name="connsiteY289" fmla="*/ 2299334 h 2612594"/>
                          <a:gd name="connsiteX290" fmla="*/ 2034705 w 2647519"/>
                          <a:gd name="connsiteY290" fmla="*/ 2274569 h 2612594"/>
                          <a:gd name="connsiteX291" fmla="*/ 2050897 w 2647519"/>
                          <a:gd name="connsiteY291" fmla="*/ 2259329 h 2612594"/>
                          <a:gd name="connsiteX292" fmla="*/ 2068995 w 2647519"/>
                          <a:gd name="connsiteY292" fmla="*/ 2247899 h 2612594"/>
                          <a:gd name="connsiteX293" fmla="*/ 2115667 w 2647519"/>
                          <a:gd name="connsiteY293" fmla="*/ 2212657 h 2612594"/>
                          <a:gd name="connsiteX294" fmla="*/ 2149005 w 2647519"/>
                          <a:gd name="connsiteY294" fmla="*/ 2181224 h 2612594"/>
                          <a:gd name="connsiteX295" fmla="*/ 2186152 w 2647519"/>
                          <a:gd name="connsiteY295" fmla="*/ 2149792 h 2612594"/>
                          <a:gd name="connsiteX296" fmla="*/ 2298547 w 2647519"/>
                          <a:gd name="connsiteY296" fmla="*/ 2023109 h 2612594"/>
                          <a:gd name="connsiteX297" fmla="*/ 2314015 w 2647519"/>
                          <a:gd name="connsiteY297" fmla="*/ 1996814 h 2612594"/>
                          <a:gd name="connsiteX298" fmla="*/ 2314740 w 2647519"/>
                          <a:gd name="connsiteY298" fmla="*/ 1994534 h 2612594"/>
                          <a:gd name="connsiteX299" fmla="*/ 2339505 w 2647519"/>
                          <a:gd name="connsiteY299" fmla="*/ 1956434 h 2612594"/>
                          <a:gd name="connsiteX300" fmla="*/ 2347125 w 2647519"/>
                          <a:gd name="connsiteY300" fmla="*/ 1945004 h 2612594"/>
                          <a:gd name="connsiteX301" fmla="*/ 2357257 w 2647519"/>
                          <a:gd name="connsiteY301" fmla="*/ 1930951 h 2612594"/>
                          <a:gd name="connsiteX302" fmla="*/ 2360460 w 2647519"/>
                          <a:gd name="connsiteY302" fmla="*/ 1925002 h 2612594"/>
                          <a:gd name="connsiteX303" fmla="*/ 2380462 w 2647519"/>
                          <a:gd name="connsiteY303" fmla="*/ 1890712 h 2612594"/>
                          <a:gd name="connsiteX304" fmla="*/ 2419515 w 2647519"/>
                          <a:gd name="connsiteY304" fmla="*/ 1809749 h 2612594"/>
                          <a:gd name="connsiteX305" fmla="*/ 2457615 w 2647519"/>
                          <a:gd name="connsiteY305" fmla="*/ 1723072 h 2612594"/>
                          <a:gd name="connsiteX306" fmla="*/ 2468807 w 2647519"/>
                          <a:gd name="connsiteY306" fmla="*/ 1687829 h 2612594"/>
                          <a:gd name="connsiteX307" fmla="*/ 2576677 w 2647519"/>
                          <a:gd name="connsiteY307" fmla="*/ 1589722 h 2612594"/>
                          <a:gd name="connsiteX308" fmla="*/ 2573820 w 2647519"/>
                          <a:gd name="connsiteY308" fmla="*/ 1591627 h 2612594"/>
                          <a:gd name="connsiteX309" fmla="*/ 2573820 w 2647519"/>
                          <a:gd name="connsiteY309" fmla="*/ 1591627 h 2612594"/>
                          <a:gd name="connsiteX310" fmla="*/ 2585674 w 2647519"/>
                          <a:gd name="connsiteY310" fmla="*/ 1533271 h 2612594"/>
                          <a:gd name="connsiteX311" fmla="*/ 2585332 w 2647519"/>
                          <a:gd name="connsiteY311" fmla="*/ 1534956 h 2612594"/>
                          <a:gd name="connsiteX312" fmla="*/ 2588107 w 2647519"/>
                          <a:gd name="connsiteY312" fmla="*/ 1538287 h 2612594"/>
                          <a:gd name="connsiteX313" fmla="*/ 2596680 w 2647519"/>
                          <a:gd name="connsiteY313" fmla="*/ 1547812 h 2612594"/>
                          <a:gd name="connsiteX314" fmla="*/ 2602395 w 2647519"/>
                          <a:gd name="connsiteY314" fmla="*/ 1544002 h 2612594"/>
                          <a:gd name="connsiteX315" fmla="*/ 2602539 w 2647519"/>
                          <a:gd name="connsiteY315" fmla="*/ 1543271 h 2612594"/>
                          <a:gd name="connsiteX316" fmla="*/ 2598585 w 2647519"/>
                          <a:gd name="connsiteY316" fmla="*/ 1545907 h 2612594"/>
                          <a:gd name="connsiteX317" fmla="*/ 2589060 w 2647519"/>
                          <a:gd name="connsiteY317" fmla="*/ 1537334 h 2612594"/>
                          <a:gd name="connsiteX318" fmla="*/ 2577184 w 2647519"/>
                          <a:gd name="connsiteY318" fmla="*/ 1425070 h 2612594"/>
                          <a:gd name="connsiteX319" fmla="*/ 2576519 w 2647519"/>
                          <a:gd name="connsiteY319" fmla="*/ 1425107 h 2612594"/>
                          <a:gd name="connsiteX320" fmla="*/ 2575314 w 2647519"/>
                          <a:gd name="connsiteY320" fmla="*/ 1425174 h 2612594"/>
                          <a:gd name="connsiteX321" fmla="*/ 2575725 w 2647519"/>
                          <a:gd name="connsiteY321" fmla="*/ 1429702 h 2612594"/>
                          <a:gd name="connsiteX322" fmla="*/ 2574773 w 2647519"/>
                          <a:gd name="connsiteY322" fmla="*/ 1453515 h 2612594"/>
                          <a:gd name="connsiteX323" fmla="*/ 2570963 w 2647519"/>
                          <a:gd name="connsiteY323" fmla="*/ 1467802 h 2612594"/>
                          <a:gd name="connsiteX324" fmla="*/ 2548103 w 2647519"/>
                          <a:gd name="connsiteY324" fmla="*/ 1503997 h 2612594"/>
                          <a:gd name="connsiteX325" fmla="*/ 2542388 w 2647519"/>
                          <a:gd name="connsiteY325" fmla="*/ 1535430 h 2612594"/>
                          <a:gd name="connsiteX326" fmla="*/ 2536673 w 2647519"/>
                          <a:gd name="connsiteY326" fmla="*/ 1545907 h 2612594"/>
                          <a:gd name="connsiteX327" fmla="*/ 2527148 w 2647519"/>
                          <a:gd name="connsiteY327" fmla="*/ 1591627 h 2612594"/>
                          <a:gd name="connsiteX328" fmla="*/ 2516670 w 2647519"/>
                          <a:gd name="connsiteY328" fmla="*/ 1627822 h 2612594"/>
                          <a:gd name="connsiteX329" fmla="*/ 2505240 w 2647519"/>
                          <a:gd name="connsiteY329" fmla="*/ 1663065 h 2612594"/>
                          <a:gd name="connsiteX330" fmla="*/ 2498573 w 2647519"/>
                          <a:gd name="connsiteY330" fmla="*/ 1690687 h 2612594"/>
                          <a:gd name="connsiteX331" fmla="*/ 2490953 w 2647519"/>
                          <a:gd name="connsiteY331" fmla="*/ 1719262 h 2612594"/>
                          <a:gd name="connsiteX332" fmla="*/ 2497030 w 2647519"/>
                          <a:gd name="connsiteY332" fmla="*/ 1709809 h 2612594"/>
                          <a:gd name="connsiteX333" fmla="*/ 2502383 w 2647519"/>
                          <a:gd name="connsiteY333" fmla="*/ 1689734 h 2612594"/>
                          <a:gd name="connsiteX334" fmla="*/ 2507145 w 2647519"/>
                          <a:gd name="connsiteY334" fmla="*/ 1661159 h 2612594"/>
                          <a:gd name="connsiteX335" fmla="*/ 2518575 w 2647519"/>
                          <a:gd name="connsiteY335" fmla="*/ 1625917 h 2612594"/>
                          <a:gd name="connsiteX336" fmla="*/ 2529053 w 2647519"/>
                          <a:gd name="connsiteY336" fmla="*/ 1589722 h 2612594"/>
                          <a:gd name="connsiteX337" fmla="*/ 2538578 w 2647519"/>
                          <a:gd name="connsiteY337" fmla="*/ 1544002 h 2612594"/>
                          <a:gd name="connsiteX338" fmla="*/ 2544293 w 2647519"/>
                          <a:gd name="connsiteY338" fmla="*/ 1533524 h 2612594"/>
                          <a:gd name="connsiteX339" fmla="*/ 2550008 w 2647519"/>
                          <a:gd name="connsiteY339" fmla="*/ 1502092 h 2612594"/>
                          <a:gd name="connsiteX340" fmla="*/ 2572868 w 2647519"/>
                          <a:gd name="connsiteY340" fmla="*/ 1465897 h 2612594"/>
                          <a:gd name="connsiteX341" fmla="*/ 2557628 w 2647519"/>
                          <a:gd name="connsiteY341" fmla="*/ 1539239 h 2612594"/>
                          <a:gd name="connsiteX342" fmla="*/ 2546198 w 2647519"/>
                          <a:gd name="connsiteY342" fmla="*/ 1600199 h 2612594"/>
                          <a:gd name="connsiteX343" fmla="*/ 2520480 w 2647519"/>
                          <a:gd name="connsiteY343" fmla="*/ 1678304 h 2612594"/>
                          <a:gd name="connsiteX344" fmla="*/ 2515392 w 2647519"/>
                          <a:gd name="connsiteY344" fmla="*/ 1686218 h 2612594"/>
                          <a:gd name="connsiteX345" fmla="*/ 2513217 w 2647519"/>
                          <a:gd name="connsiteY345" fmla="*/ 1698069 h 2612594"/>
                          <a:gd name="connsiteX346" fmla="*/ 2506193 w 2647519"/>
                          <a:gd name="connsiteY346" fmla="*/ 1718310 h 2612594"/>
                          <a:gd name="connsiteX347" fmla="*/ 2479523 w 2647519"/>
                          <a:gd name="connsiteY347" fmla="*/ 1776412 h 2612594"/>
                          <a:gd name="connsiteX348" fmla="*/ 2467140 w 2647519"/>
                          <a:gd name="connsiteY348" fmla="*/ 1806892 h 2612594"/>
                          <a:gd name="connsiteX349" fmla="*/ 2459520 w 2647519"/>
                          <a:gd name="connsiteY349" fmla="*/ 1823085 h 2612594"/>
                          <a:gd name="connsiteX350" fmla="*/ 2449995 w 2647519"/>
                          <a:gd name="connsiteY350" fmla="*/ 1840230 h 2612594"/>
                          <a:gd name="connsiteX351" fmla="*/ 2424278 w 2647519"/>
                          <a:gd name="connsiteY351" fmla="*/ 1885950 h 2612594"/>
                          <a:gd name="connsiteX352" fmla="*/ 2396655 w 2647519"/>
                          <a:gd name="connsiteY352" fmla="*/ 1930717 h 2612594"/>
                          <a:gd name="connsiteX353" fmla="*/ 2361413 w 2647519"/>
                          <a:gd name="connsiteY353" fmla="*/ 1990725 h 2612594"/>
                          <a:gd name="connsiteX354" fmla="*/ 2322360 w 2647519"/>
                          <a:gd name="connsiteY354" fmla="*/ 2049780 h 2612594"/>
                          <a:gd name="connsiteX355" fmla="*/ 2296643 w 2647519"/>
                          <a:gd name="connsiteY355" fmla="*/ 2083117 h 2612594"/>
                          <a:gd name="connsiteX356" fmla="*/ 2269020 w 2647519"/>
                          <a:gd name="connsiteY356" fmla="*/ 2115502 h 2612594"/>
                          <a:gd name="connsiteX357" fmla="*/ 2259495 w 2647519"/>
                          <a:gd name="connsiteY357" fmla="*/ 2128837 h 2612594"/>
                          <a:gd name="connsiteX358" fmla="*/ 2249018 w 2647519"/>
                          <a:gd name="connsiteY358" fmla="*/ 2142172 h 2612594"/>
                          <a:gd name="connsiteX359" fmla="*/ 2232825 w 2647519"/>
                          <a:gd name="connsiteY359" fmla="*/ 2155507 h 2612594"/>
                          <a:gd name="connsiteX360" fmla="*/ 2206342 w 2647519"/>
                          <a:gd name="connsiteY360" fmla="*/ 2184829 h 2612594"/>
                          <a:gd name="connsiteX361" fmla="*/ 2207107 w 2647519"/>
                          <a:gd name="connsiteY361" fmla="*/ 2187892 h 2612594"/>
                          <a:gd name="connsiteX362" fmla="*/ 2179485 w 2647519"/>
                          <a:gd name="connsiteY362" fmla="*/ 2216467 h 2612594"/>
                          <a:gd name="connsiteX363" fmla="*/ 2149957 w 2647519"/>
                          <a:gd name="connsiteY363" fmla="*/ 2237422 h 2612594"/>
                          <a:gd name="connsiteX364" fmla="*/ 2126145 w 2647519"/>
                          <a:gd name="connsiteY364" fmla="*/ 2256472 h 2612594"/>
                          <a:gd name="connsiteX365" fmla="*/ 2103587 w 2647519"/>
                          <a:gd name="connsiteY365" fmla="*/ 2272957 h 2612594"/>
                          <a:gd name="connsiteX366" fmla="*/ 2107095 w 2647519"/>
                          <a:gd name="connsiteY366" fmla="*/ 2272665 h 2612594"/>
                          <a:gd name="connsiteX367" fmla="*/ 2131860 w 2647519"/>
                          <a:gd name="connsiteY367" fmla="*/ 2254567 h 2612594"/>
                          <a:gd name="connsiteX368" fmla="*/ 2155673 w 2647519"/>
                          <a:gd name="connsiteY368" fmla="*/ 2235517 h 2612594"/>
                          <a:gd name="connsiteX369" fmla="*/ 2185200 w 2647519"/>
                          <a:gd name="connsiteY369" fmla="*/ 2214562 h 2612594"/>
                          <a:gd name="connsiteX370" fmla="*/ 2212823 w 2647519"/>
                          <a:gd name="connsiteY370" fmla="*/ 2185987 h 2612594"/>
                          <a:gd name="connsiteX371" fmla="*/ 2211870 w 2647519"/>
                          <a:gd name="connsiteY371" fmla="*/ 2182177 h 2612594"/>
                          <a:gd name="connsiteX372" fmla="*/ 2238540 w 2647519"/>
                          <a:gd name="connsiteY372" fmla="*/ 2152650 h 2612594"/>
                          <a:gd name="connsiteX373" fmla="*/ 2254733 w 2647519"/>
                          <a:gd name="connsiteY373" fmla="*/ 2139315 h 2612594"/>
                          <a:gd name="connsiteX374" fmla="*/ 2265210 w 2647519"/>
                          <a:gd name="connsiteY374" fmla="*/ 2125980 h 2612594"/>
                          <a:gd name="connsiteX375" fmla="*/ 2274735 w 2647519"/>
                          <a:gd name="connsiteY375" fmla="*/ 2112645 h 2612594"/>
                          <a:gd name="connsiteX376" fmla="*/ 2302358 w 2647519"/>
                          <a:gd name="connsiteY376" fmla="*/ 2080260 h 2612594"/>
                          <a:gd name="connsiteX377" fmla="*/ 2328075 w 2647519"/>
                          <a:gd name="connsiteY377" fmla="*/ 2046922 h 2612594"/>
                          <a:gd name="connsiteX378" fmla="*/ 2367128 w 2647519"/>
                          <a:gd name="connsiteY378" fmla="*/ 1987867 h 2612594"/>
                          <a:gd name="connsiteX379" fmla="*/ 2402370 w 2647519"/>
                          <a:gd name="connsiteY379" fmla="*/ 1927860 h 2612594"/>
                          <a:gd name="connsiteX380" fmla="*/ 2429993 w 2647519"/>
                          <a:gd name="connsiteY380" fmla="*/ 1883092 h 2612594"/>
                          <a:gd name="connsiteX381" fmla="*/ 2455710 w 2647519"/>
                          <a:gd name="connsiteY381" fmla="*/ 1837372 h 2612594"/>
                          <a:gd name="connsiteX382" fmla="*/ 2465235 w 2647519"/>
                          <a:gd name="connsiteY382" fmla="*/ 1820227 h 2612594"/>
                          <a:gd name="connsiteX383" fmla="*/ 2472855 w 2647519"/>
                          <a:gd name="connsiteY383" fmla="*/ 1804035 h 2612594"/>
                          <a:gd name="connsiteX384" fmla="*/ 2485238 w 2647519"/>
                          <a:gd name="connsiteY384" fmla="*/ 1773555 h 2612594"/>
                          <a:gd name="connsiteX385" fmla="*/ 2511908 w 2647519"/>
                          <a:gd name="connsiteY385" fmla="*/ 1715452 h 2612594"/>
                          <a:gd name="connsiteX386" fmla="*/ 2522385 w 2647519"/>
                          <a:gd name="connsiteY386" fmla="*/ 1676400 h 2612594"/>
                          <a:gd name="connsiteX387" fmla="*/ 2548103 w 2647519"/>
                          <a:gd name="connsiteY387" fmla="*/ 1598295 h 2612594"/>
                          <a:gd name="connsiteX388" fmla="*/ 2559533 w 2647519"/>
                          <a:gd name="connsiteY388" fmla="*/ 1537335 h 2612594"/>
                          <a:gd name="connsiteX389" fmla="*/ 2574773 w 2647519"/>
                          <a:gd name="connsiteY389" fmla="*/ 1463992 h 2612594"/>
                          <a:gd name="connsiteX390" fmla="*/ 2578209 w 2647519"/>
                          <a:gd name="connsiteY390" fmla="*/ 1451109 h 2612594"/>
                          <a:gd name="connsiteX391" fmla="*/ 2575725 w 2647519"/>
                          <a:gd name="connsiteY391" fmla="*/ 1450657 h 2612594"/>
                          <a:gd name="connsiteX392" fmla="*/ 2576677 w 2647519"/>
                          <a:gd name="connsiteY392" fmla="*/ 1426845 h 2612594"/>
                          <a:gd name="connsiteX393" fmla="*/ 2597632 w 2647519"/>
                          <a:gd name="connsiteY393" fmla="*/ 1404937 h 2612594"/>
                          <a:gd name="connsiteX394" fmla="*/ 2586540 w 2647519"/>
                          <a:gd name="connsiteY394" fmla="*/ 1451152 h 2612594"/>
                          <a:gd name="connsiteX395" fmla="*/ 2586541 w 2647519"/>
                          <a:gd name="connsiteY395" fmla="*/ 1451152 h 2612594"/>
                          <a:gd name="connsiteX396" fmla="*/ 2597633 w 2647519"/>
                          <a:gd name="connsiteY396" fmla="*/ 1404938 h 2612594"/>
                          <a:gd name="connsiteX397" fmla="*/ 2606205 w 2647519"/>
                          <a:gd name="connsiteY397" fmla="*/ 1395412 h 2612594"/>
                          <a:gd name="connsiteX398" fmla="*/ 2600490 w 2647519"/>
                          <a:gd name="connsiteY398" fmla="*/ 1407795 h 2612594"/>
                          <a:gd name="connsiteX399" fmla="*/ 2600490 w 2647519"/>
                          <a:gd name="connsiteY399" fmla="*/ 1407795 h 2612594"/>
                          <a:gd name="connsiteX400" fmla="*/ 2599180 w 2647519"/>
                          <a:gd name="connsiteY400" fmla="*/ 1433750 h 2612594"/>
                          <a:gd name="connsiteX401" fmla="*/ 2598585 w 2647519"/>
                          <a:gd name="connsiteY401" fmla="*/ 1458277 h 2612594"/>
                          <a:gd name="connsiteX402" fmla="*/ 2589060 w 2647519"/>
                          <a:gd name="connsiteY402" fmla="*/ 1487586 h 2612594"/>
                          <a:gd name="connsiteX403" fmla="*/ 2589060 w 2647519"/>
                          <a:gd name="connsiteY403" fmla="*/ 1490934 h 2612594"/>
                          <a:gd name="connsiteX404" fmla="*/ 2600490 w 2647519"/>
                          <a:gd name="connsiteY404" fmla="*/ 1458277 h 2612594"/>
                          <a:gd name="connsiteX405" fmla="*/ 2602395 w 2647519"/>
                          <a:gd name="connsiteY405" fmla="*/ 1407794 h 2612594"/>
                          <a:gd name="connsiteX406" fmla="*/ 2606836 w 2647519"/>
                          <a:gd name="connsiteY406" fmla="*/ 1398173 h 2612594"/>
                          <a:gd name="connsiteX407" fmla="*/ 2565247 w 2647519"/>
                          <a:gd name="connsiteY407" fmla="*/ 1354454 h 2612594"/>
                          <a:gd name="connsiteX408" fmla="*/ 2559005 w 2647519"/>
                          <a:gd name="connsiteY408" fmla="*/ 1369208 h 2612594"/>
                          <a:gd name="connsiteX409" fmla="*/ 2556675 w 2647519"/>
                          <a:gd name="connsiteY409" fmla="*/ 1390650 h 2612594"/>
                          <a:gd name="connsiteX410" fmla="*/ 2553670 w 2647519"/>
                          <a:gd name="connsiteY410" fmla="*/ 1380633 h 2612594"/>
                          <a:gd name="connsiteX411" fmla="*/ 2552571 w 2647519"/>
                          <a:gd name="connsiteY411" fmla="*/ 1382047 h 2612594"/>
                          <a:gd name="connsiteX412" fmla="*/ 2555723 w 2647519"/>
                          <a:gd name="connsiteY412" fmla="*/ 1392555 h 2612594"/>
                          <a:gd name="connsiteX413" fmla="*/ 2553818 w 2647519"/>
                          <a:gd name="connsiteY413" fmla="*/ 1407795 h 2612594"/>
                          <a:gd name="connsiteX414" fmla="*/ 2557628 w 2647519"/>
                          <a:gd name="connsiteY414" fmla="*/ 1420177 h 2612594"/>
                          <a:gd name="connsiteX415" fmla="*/ 2560581 w 2647519"/>
                          <a:gd name="connsiteY415" fmla="*/ 1420013 h 2612594"/>
                          <a:gd name="connsiteX416" fmla="*/ 2558580 w 2647519"/>
                          <a:gd name="connsiteY416" fmla="*/ 1413509 h 2612594"/>
                          <a:gd name="connsiteX417" fmla="*/ 2560485 w 2647519"/>
                          <a:gd name="connsiteY417" fmla="*/ 1398269 h 2612594"/>
                          <a:gd name="connsiteX418" fmla="*/ 2565247 w 2647519"/>
                          <a:gd name="connsiteY418" fmla="*/ 1354454 h 2612594"/>
                          <a:gd name="connsiteX419" fmla="*/ 2645258 w 2647519"/>
                          <a:gd name="connsiteY419" fmla="*/ 1328737 h 2612594"/>
                          <a:gd name="connsiteX420" fmla="*/ 2647163 w 2647519"/>
                          <a:gd name="connsiteY420" fmla="*/ 1329689 h 2612594"/>
                          <a:gd name="connsiteX421" fmla="*/ 2646210 w 2647519"/>
                          <a:gd name="connsiteY421" fmla="*/ 1369694 h 2612594"/>
                          <a:gd name="connsiteX422" fmla="*/ 2647163 w 2647519"/>
                          <a:gd name="connsiteY422" fmla="*/ 1397317 h 2612594"/>
                          <a:gd name="connsiteX423" fmla="*/ 2644305 w 2647519"/>
                          <a:gd name="connsiteY423" fmla="*/ 1447799 h 2612594"/>
                          <a:gd name="connsiteX424" fmla="*/ 2641448 w 2647519"/>
                          <a:gd name="connsiteY424" fmla="*/ 1476374 h 2612594"/>
                          <a:gd name="connsiteX425" fmla="*/ 2632875 w 2647519"/>
                          <a:gd name="connsiteY425" fmla="*/ 1518284 h 2612594"/>
                          <a:gd name="connsiteX426" fmla="*/ 2630018 w 2647519"/>
                          <a:gd name="connsiteY426" fmla="*/ 1553527 h 2612594"/>
                          <a:gd name="connsiteX427" fmla="*/ 2615730 w 2647519"/>
                          <a:gd name="connsiteY427" fmla="*/ 1618297 h 2612594"/>
                          <a:gd name="connsiteX428" fmla="*/ 2602395 w 2647519"/>
                          <a:gd name="connsiteY428" fmla="*/ 1674494 h 2612594"/>
                          <a:gd name="connsiteX429" fmla="*/ 2578583 w 2647519"/>
                          <a:gd name="connsiteY429" fmla="*/ 1684972 h 2612594"/>
                          <a:gd name="connsiteX430" fmla="*/ 2580488 w 2647519"/>
                          <a:gd name="connsiteY430" fmla="*/ 1679257 h 2612594"/>
                          <a:gd name="connsiteX431" fmla="*/ 2584298 w 2647519"/>
                          <a:gd name="connsiteY431" fmla="*/ 1639252 h 2612594"/>
                          <a:gd name="connsiteX432" fmla="*/ 2598585 w 2647519"/>
                          <a:gd name="connsiteY432" fmla="*/ 1597342 h 2612594"/>
                          <a:gd name="connsiteX433" fmla="*/ 2610015 w 2647519"/>
                          <a:gd name="connsiteY433" fmla="*/ 1590675 h 2612594"/>
                          <a:gd name="connsiteX434" fmla="*/ 2610015 w 2647519"/>
                          <a:gd name="connsiteY434" fmla="*/ 1590674 h 2612594"/>
                          <a:gd name="connsiteX435" fmla="*/ 2622398 w 2647519"/>
                          <a:gd name="connsiteY435" fmla="*/ 1518284 h 2612594"/>
                          <a:gd name="connsiteX436" fmla="*/ 2629065 w 2647519"/>
                          <a:gd name="connsiteY436" fmla="*/ 1483994 h 2612594"/>
                          <a:gd name="connsiteX437" fmla="*/ 2634780 w 2647519"/>
                          <a:gd name="connsiteY437" fmla="*/ 1448752 h 2612594"/>
                          <a:gd name="connsiteX438" fmla="*/ 2639543 w 2647519"/>
                          <a:gd name="connsiteY438" fmla="*/ 1415414 h 2612594"/>
                          <a:gd name="connsiteX439" fmla="*/ 2641448 w 2647519"/>
                          <a:gd name="connsiteY439" fmla="*/ 1383982 h 2612594"/>
                          <a:gd name="connsiteX440" fmla="*/ 2642400 w 2647519"/>
                          <a:gd name="connsiteY440" fmla="*/ 1357312 h 2612594"/>
                          <a:gd name="connsiteX441" fmla="*/ 2644305 w 2647519"/>
                          <a:gd name="connsiteY441" fmla="*/ 1343024 h 2612594"/>
                          <a:gd name="connsiteX442" fmla="*/ 2645258 w 2647519"/>
                          <a:gd name="connsiteY442" fmla="*/ 1328737 h 2612594"/>
                          <a:gd name="connsiteX443" fmla="*/ 134151 w 2647519"/>
                          <a:gd name="connsiteY443" fmla="*/ 887095 h 2612594"/>
                          <a:gd name="connsiteX444" fmla="*/ 134625 w 2647519"/>
                          <a:gd name="connsiteY444" fmla="*/ 887332 h 2612594"/>
                          <a:gd name="connsiteX445" fmla="*/ 134670 w 2647519"/>
                          <a:gd name="connsiteY445" fmla="*/ 887199 h 2612594"/>
                          <a:gd name="connsiteX446" fmla="*/ 191618 w 2647519"/>
                          <a:gd name="connsiteY446" fmla="*/ 750570 h 2612594"/>
                          <a:gd name="connsiteX447" fmla="*/ 170663 w 2647519"/>
                          <a:gd name="connsiteY447" fmla="*/ 789622 h 2612594"/>
                          <a:gd name="connsiteX448" fmla="*/ 153518 w 2647519"/>
                          <a:gd name="connsiteY448" fmla="*/ 803910 h 2612594"/>
                          <a:gd name="connsiteX449" fmla="*/ 153477 w 2647519"/>
                          <a:gd name="connsiteY449" fmla="*/ 804822 h 2612594"/>
                          <a:gd name="connsiteX450" fmla="*/ 151819 w 2647519"/>
                          <a:gd name="connsiteY450" fmla="*/ 841286 h 2612594"/>
                          <a:gd name="connsiteX451" fmla="*/ 151866 w 2647519"/>
                          <a:gd name="connsiteY451" fmla="*/ 841199 h 2612594"/>
                          <a:gd name="connsiteX452" fmla="*/ 153518 w 2647519"/>
                          <a:gd name="connsiteY452" fmla="*/ 804862 h 2612594"/>
                          <a:gd name="connsiteX453" fmla="*/ 170663 w 2647519"/>
                          <a:gd name="connsiteY453" fmla="*/ 790574 h 2612594"/>
                          <a:gd name="connsiteX454" fmla="*/ 191618 w 2647519"/>
                          <a:gd name="connsiteY454" fmla="*/ 751522 h 2612594"/>
                          <a:gd name="connsiteX455" fmla="*/ 192332 w 2647519"/>
                          <a:gd name="connsiteY455" fmla="*/ 751998 h 2612594"/>
                          <a:gd name="connsiteX456" fmla="*/ 192689 w 2647519"/>
                          <a:gd name="connsiteY456" fmla="*/ 751284 h 2612594"/>
                          <a:gd name="connsiteX457" fmla="*/ 203047 w 2647519"/>
                          <a:gd name="connsiteY457" fmla="*/ 667702 h 2612594"/>
                          <a:gd name="connsiteX458" fmla="*/ 189712 w 2647519"/>
                          <a:gd name="connsiteY458" fmla="*/ 677227 h 2612594"/>
                          <a:gd name="connsiteX459" fmla="*/ 169710 w 2647519"/>
                          <a:gd name="connsiteY459" fmla="*/ 719137 h 2612594"/>
                          <a:gd name="connsiteX460" fmla="*/ 174286 w 2647519"/>
                          <a:gd name="connsiteY460" fmla="*/ 722798 h 2612594"/>
                          <a:gd name="connsiteX461" fmla="*/ 174435 w 2647519"/>
                          <a:gd name="connsiteY461" fmla="*/ 722155 h 2612594"/>
                          <a:gd name="connsiteX462" fmla="*/ 170663 w 2647519"/>
                          <a:gd name="connsiteY462" fmla="*/ 719137 h 2612594"/>
                          <a:gd name="connsiteX463" fmla="*/ 190665 w 2647519"/>
                          <a:gd name="connsiteY463" fmla="*/ 677227 h 2612594"/>
                          <a:gd name="connsiteX464" fmla="*/ 202473 w 2647519"/>
                          <a:gd name="connsiteY464" fmla="*/ 668793 h 2612594"/>
                          <a:gd name="connsiteX465" fmla="*/ 276390 w 2647519"/>
                          <a:gd name="connsiteY465" fmla="*/ 613410 h 2612594"/>
                          <a:gd name="connsiteX466" fmla="*/ 275187 w 2647519"/>
                          <a:gd name="connsiteY466" fmla="*/ 614373 h 2612594"/>
                          <a:gd name="connsiteX467" fmla="*/ 270080 w 2647519"/>
                          <a:gd name="connsiteY467" fmla="*/ 634008 h 2612594"/>
                          <a:gd name="connsiteX468" fmla="*/ 266865 w 2647519"/>
                          <a:gd name="connsiteY468" fmla="*/ 643890 h 2612594"/>
                          <a:gd name="connsiteX469" fmla="*/ 179235 w 2647519"/>
                          <a:gd name="connsiteY469" fmla="*/ 803910 h 2612594"/>
                          <a:gd name="connsiteX470" fmla="*/ 166852 w 2647519"/>
                          <a:gd name="connsiteY470" fmla="*/ 842962 h 2612594"/>
                          <a:gd name="connsiteX471" fmla="*/ 155422 w 2647519"/>
                          <a:gd name="connsiteY471" fmla="*/ 882967 h 2612594"/>
                          <a:gd name="connsiteX472" fmla="*/ 130657 w 2647519"/>
                          <a:gd name="connsiteY472" fmla="*/ 966787 h 2612594"/>
                          <a:gd name="connsiteX473" fmla="*/ 114465 w 2647519"/>
                          <a:gd name="connsiteY473" fmla="*/ 1023937 h 2612594"/>
                          <a:gd name="connsiteX474" fmla="*/ 106845 w 2647519"/>
                          <a:gd name="connsiteY474" fmla="*/ 1066800 h 2612594"/>
                          <a:gd name="connsiteX475" fmla="*/ 103035 w 2647519"/>
                          <a:gd name="connsiteY475" fmla="*/ 1088707 h 2612594"/>
                          <a:gd name="connsiteX476" fmla="*/ 100177 w 2647519"/>
                          <a:gd name="connsiteY476" fmla="*/ 1110615 h 2612594"/>
                          <a:gd name="connsiteX477" fmla="*/ 91605 w 2647519"/>
                          <a:gd name="connsiteY477" fmla="*/ 1169670 h 2612594"/>
                          <a:gd name="connsiteX478" fmla="*/ 88747 w 2647519"/>
                          <a:gd name="connsiteY478" fmla="*/ 1205865 h 2612594"/>
                          <a:gd name="connsiteX479" fmla="*/ 93510 w 2647519"/>
                          <a:gd name="connsiteY479" fmla="*/ 1243965 h 2612594"/>
                          <a:gd name="connsiteX480" fmla="*/ 95742 w 2647519"/>
                          <a:gd name="connsiteY480" fmla="*/ 1223205 h 2612594"/>
                          <a:gd name="connsiteX481" fmla="*/ 95415 w 2647519"/>
                          <a:gd name="connsiteY481" fmla="*/ 1216342 h 2612594"/>
                          <a:gd name="connsiteX482" fmla="*/ 99225 w 2647519"/>
                          <a:gd name="connsiteY482" fmla="*/ 1176337 h 2612594"/>
                          <a:gd name="connsiteX483" fmla="*/ 107797 w 2647519"/>
                          <a:gd name="connsiteY483" fmla="*/ 1117282 h 2612594"/>
                          <a:gd name="connsiteX484" fmla="*/ 114596 w 2647519"/>
                          <a:gd name="connsiteY484" fmla="*/ 1109123 h 2612594"/>
                          <a:gd name="connsiteX485" fmla="*/ 124469 w 2647519"/>
                          <a:gd name="connsiteY485" fmla="*/ 1043051 h 2612594"/>
                          <a:gd name="connsiteX486" fmla="*/ 123990 w 2647519"/>
                          <a:gd name="connsiteY486" fmla="*/ 1031557 h 2612594"/>
                          <a:gd name="connsiteX487" fmla="*/ 133400 w 2647519"/>
                          <a:gd name="connsiteY487" fmla="*/ 1004581 h 2612594"/>
                          <a:gd name="connsiteX488" fmla="*/ 138999 w 2647519"/>
                          <a:gd name="connsiteY488" fmla="*/ 981931 h 2612594"/>
                          <a:gd name="connsiteX489" fmla="*/ 137325 w 2647519"/>
                          <a:gd name="connsiteY489" fmla="*/ 985837 h 2612594"/>
                          <a:gd name="connsiteX490" fmla="*/ 131610 w 2647519"/>
                          <a:gd name="connsiteY490" fmla="*/ 983932 h 2612594"/>
                          <a:gd name="connsiteX491" fmla="*/ 117322 w 2647519"/>
                          <a:gd name="connsiteY491" fmla="*/ 1024890 h 2612594"/>
                          <a:gd name="connsiteX492" fmla="*/ 118275 w 2647519"/>
                          <a:gd name="connsiteY492" fmla="*/ 1047750 h 2612594"/>
                          <a:gd name="connsiteX493" fmla="*/ 111607 w 2647519"/>
                          <a:gd name="connsiteY493" fmla="*/ 1091565 h 2612594"/>
                          <a:gd name="connsiteX494" fmla="*/ 110655 w 2647519"/>
                          <a:gd name="connsiteY494" fmla="*/ 1099185 h 2612594"/>
                          <a:gd name="connsiteX495" fmla="*/ 101130 w 2647519"/>
                          <a:gd name="connsiteY495" fmla="*/ 1110615 h 2612594"/>
                          <a:gd name="connsiteX496" fmla="*/ 103987 w 2647519"/>
                          <a:gd name="connsiteY496" fmla="*/ 1088707 h 2612594"/>
                          <a:gd name="connsiteX497" fmla="*/ 107797 w 2647519"/>
                          <a:gd name="connsiteY497" fmla="*/ 1066800 h 2612594"/>
                          <a:gd name="connsiteX498" fmla="*/ 115417 w 2647519"/>
                          <a:gd name="connsiteY498" fmla="*/ 1023937 h 2612594"/>
                          <a:gd name="connsiteX499" fmla="*/ 131610 w 2647519"/>
                          <a:gd name="connsiteY499" fmla="*/ 966787 h 2612594"/>
                          <a:gd name="connsiteX500" fmla="*/ 156375 w 2647519"/>
                          <a:gd name="connsiteY500" fmla="*/ 882967 h 2612594"/>
                          <a:gd name="connsiteX501" fmla="*/ 167805 w 2647519"/>
                          <a:gd name="connsiteY501" fmla="*/ 842962 h 2612594"/>
                          <a:gd name="connsiteX502" fmla="*/ 180187 w 2647519"/>
                          <a:gd name="connsiteY502" fmla="*/ 803910 h 2612594"/>
                          <a:gd name="connsiteX503" fmla="*/ 267817 w 2647519"/>
                          <a:gd name="connsiteY503" fmla="*/ 643890 h 2612594"/>
                          <a:gd name="connsiteX504" fmla="*/ 276390 w 2647519"/>
                          <a:gd name="connsiteY504" fmla="*/ 613410 h 2612594"/>
                          <a:gd name="connsiteX505" fmla="*/ 293536 w 2647519"/>
                          <a:gd name="connsiteY505" fmla="*/ 518160 h 2612594"/>
                          <a:gd name="connsiteX506" fmla="*/ 293535 w 2647519"/>
                          <a:gd name="connsiteY506" fmla="*/ 518160 h 2612594"/>
                          <a:gd name="connsiteX507" fmla="*/ 298297 w 2647519"/>
                          <a:gd name="connsiteY507" fmla="*/ 521970 h 2612594"/>
                          <a:gd name="connsiteX508" fmla="*/ 298297 w 2647519"/>
                          <a:gd name="connsiteY508" fmla="*/ 521969 h 2612594"/>
                          <a:gd name="connsiteX509" fmla="*/ 465169 w 2647519"/>
                          <a:gd name="connsiteY509" fmla="*/ 382550 h 2612594"/>
                          <a:gd name="connsiteX510" fmla="*/ 464986 w 2647519"/>
                          <a:gd name="connsiteY510" fmla="*/ 382696 h 2612594"/>
                          <a:gd name="connsiteX511" fmla="*/ 464431 w 2647519"/>
                          <a:gd name="connsiteY511" fmla="*/ 383323 h 2612594"/>
                          <a:gd name="connsiteX512" fmla="*/ 456650 w 2647519"/>
                          <a:gd name="connsiteY512" fmla="*/ 391477 h 2612594"/>
                          <a:gd name="connsiteX513" fmla="*/ 454683 w 2647519"/>
                          <a:gd name="connsiteY513" fmla="*/ 394339 h 2612594"/>
                          <a:gd name="connsiteX514" fmla="*/ 453399 w 2647519"/>
                          <a:gd name="connsiteY514" fmla="*/ 395790 h 2612594"/>
                          <a:gd name="connsiteX515" fmla="*/ 447840 w 2647519"/>
                          <a:gd name="connsiteY515" fmla="*/ 403860 h 2612594"/>
                          <a:gd name="connsiteX516" fmla="*/ 389738 w 2647519"/>
                          <a:gd name="connsiteY516" fmla="*/ 472440 h 2612594"/>
                          <a:gd name="connsiteX517" fmla="*/ 373545 w 2647519"/>
                          <a:gd name="connsiteY517" fmla="*/ 491490 h 2612594"/>
                          <a:gd name="connsiteX518" fmla="*/ 357353 w 2647519"/>
                          <a:gd name="connsiteY518" fmla="*/ 511492 h 2612594"/>
                          <a:gd name="connsiteX519" fmla="*/ 285782 w 2647519"/>
                          <a:gd name="connsiteY519" fmla="*/ 590597 h 2612594"/>
                          <a:gd name="connsiteX520" fmla="*/ 358305 w 2647519"/>
                          <a:gd name="connsiteY520" fmla="*/ 510540 h 2612594"/>
                          <a:gd name="connsiteX521" fmla="*/ 374497 w 2647519"/>
                          <a:gd name="connsiteY521" fmla="*/ 490537 h 2612594"/>
                          <a:gd name="connsiteX522" fmla="*/ 390690 w 2647519"/>
                          <a:gd name="connsiteY522" fmla="*/ 471487 h 2612594"/>
                          <a:gd name="connsiteX523" fmla="*/ 448792 w 2647519"/>
                          <a:gd name="connsiteY523" fmla="*/ 402907 h 2612594"/>
                          <a:gd name="connsiteX524" fmla="*/ 454683 w 2647519"/>
                          <a:gd name="connsiteY524" fmla="*/ 394339 h 2612594"/>
                          <a:gd name="connsiteX525" fmla="*/ 464431 w 2647519"/>
                          <a:gd name="connsiteY525" fmla="*/ 383323 h 2612594"/>
                          <a:gd name="connsiteX526" fmla="*/ 489348 w 2647519"/>
                          <a:gd name="connsiteY526" fmla="*/ 316869 h 2612594"/>
                          <a:gd name="connsiteX527" fmla="*/ 481127 w 2647519"/>
                          <a:gd name="connsiteY527" fmla="*/ 319733 h 2612594"/>
                          <a:gd name="connsiteX528" fmla="*/ 475013 w 2647519"/>
                          <a:gd name="connsiteY528" fmla="*/ 322003 h 2612594"/>
                          <a:gd name="connsiteX529" fmla="*/ 473558 w 2647519"/>
                          <a:gd name="connsiteY529" fmla="*/ 323849 h 2612594"/>
                          <a:gd name="connsiteX530" fmla="*/ 463080 w 2647519"/>
                          <a:gd name="connsiteY530" fmla="*/ 333374 h 2612594"/>
                          <a:gd name="connsiteX531" fmla="*/ 436410 w 2647519"/>
                          <a:gd name="connsiteY531" fmla="*/ 350519 h 2612594"/>
                          <a:gd name="connsiteX532" fmla="*/ 418313 w 2647519"/>
                          <a:gd name="connsiteY532" fmla="*/ 370522 h 2612594"/>
                          <a:gd name="connsiteX533" fmla="*/ 401168 w 2647519"/>
                          <a:gd name="connsiteY533" fmla="*/ 390524 h 2612594"/>
                          <a:gd name="connsiteX534" fmla="*/ 389738 w 2647519"/>
                          <a:gd name="connsiteY534" fmla="*/ 401002 h 2612594"/>
                          <a:gd name="connsiteX535" fmla="*/ 389349 w 2647519"/>
                          <a:gd name="connsiteY535" fmla="*/ 400516 h 2612594"/>
                          <a:gd name="connsiteX536" fmla="*/ 378546 w 2647519"/>
                          <a:gd name="connsiteY536" fmla="*/ 413504 h 2612594"/>
                          <a:gd name="connsiteX537" fmla="*/ 360210 w 2647519"/>
                          <a:gd name="connsiteY537" fmla="*/ 436245 h 2612594"/>
                          <a:gd name="connsiteX538" fmla="*/ 330683 w 2647519"/>
                          <a:gd name="connsiteY538" fmla="*/ 468630 h 2612594"/>
                          <a:gd name="connsiteX539" fmla="*/ 335445 w 2647519"/>
                          <a:gd name="connsiteY539" fmla="*/ 474344 h 2612594"/>
                          <a:gd name="connsiteX540" fmla="*/ 335536 w 2647519"/>
                          <a:gd name="connsiteY540" fmla="*/ 474264 h 2612594"/>
                          <a:gd name="connsiteX541" fmla="*/ 331635 w 2647519"/>
                          <a:gd name="connsiteY541" fmla="*/ 469582 h 2612594"/>
                          <a:gd name="connsiteX542" fmla="*/ 361162 w 2647519"/>
                          <a:gd name="connsiteY542" fmla="*/ 437197 h 2612594"/>
                          <a:gd name="connsiteX543" fmla="*/ 390690 w 2647519"/>
                          <a:gd name="connsiteY543" fmla="*/ 401002 h 2612594"/>
                          <a:gd name="connsiteX544" fmla="*/ 402120 w 2647519"/>
                          <a:gd name="connsiteY544" fmla="*/ 390525 h 2612594"/>
                          <a:gd name="connsiteX545" fmla="*/ 419265 w 2647519"/>
                          <a:gd name="connsiteY545" fmla="*/ 370522 h 2612594"/>
                          <a:gd name="connsiteX546" fmla="*/ 437362 w 2647519"/>
                          <a:gd name="connsiteY546" fmla="*/ 350520 h 2612594"/>
                          <a:gd name="connsiteX547" fmla="*/ 464032 w 2647519"/>
                          <a:gd name="connsiteY547" fmla="*/ 333375 h 2612594"/>
                          <a:gd name="connsiteX548" fmla="*/ 474510 w 2647519"/>
                          <a:gd name="connsiteY548" fmla="*/ 323850 h 2612594"/>
                          <a:gd name="connsiteX549" fmla="*/ 485940 w 2647519"/>
                          <a:gd name="connsiteY549" fmla="*/ 319564 h 2612594"/>
                          <a:gd name="connsiteX550" fmla="*/ 489548 w 2647519"/>
                          <a:gd name="connsiteY550" fmla="*/ 318444 h 2612594"/>
                          <a:gd name="connsiteX551" fmla="*/ 1868970 w 2647519"/>
                          <a:gd name="connsiteY551" fmla="*/ 144780 h 2612594"/>
                          <a:gd name="connsiteX552" fmla="*/ 1917547 w 2647519"/>
                          <a:gd name="connsiteY552" fmla="*/ 166687 h 2612594"/>
                          <a:gd name="connsiteX553" fmla="*/ 1938502 w 2647519"/>
                          <a:gd name="connsiteY553" fmla="*/ 183832 h 2612594"/>
                          <a:gd name="connsiteX554" fmla="*/ 1891830 w 2647519"/>
                          <a:gd name="connsiteY554" fmla="*/ 160972 h 2612594"/>
                          <a:gd name="connsiteX555" fmla="*/ 1868970 w 2647519"/>
                          <a:gd name="connsiteY555" fmla="*/ 144780 h 2612594"/>
                          <a:gd name="connsiteX556" fmla="*/ 1710855 w 2647519"/>
                          <a:gd name="connsiteY556" fmla="*/ 75247 h 2612594"/>
                          <a:gd name="connsiteX557" fmla="*/ 1748955 w 2647519"/>
                          <a:gd name="connsiteY557" fmla="*/ 83819 h 2612594"/>
                          <a:gd name="connsiteX558" fmla="*/ 1802295 w 2647519"/>
                          <a:gd name="connsiteY558" fmla="*/ 110489 h 2612594"/>
                          <a:gd name="connsiteX559" fmla="*/ 1710855 w 2647519"/>
                          <a:gd name="connsiteY559" fmla="*/ 75247 h 2612594"/>
                          <a:gd name="connsiteX560" fmla="*/ 1137451 w 2647519"/>
                          <a:gd name="connsiteY560" fmla="*/ 68937 h 2612594"/>
                          <a:gd name="connsiteX561" fmla="*/ 1117448 w 2647519"/>
                          <a:gd name="connsiteY561" fmla="*/ 71437 h 2612594"/>
                          <a:gd name="connsiteX562" fmla="*/ 1074585 w 2647519"/>
                          <a:gd name="connsiteY562" fmla="*/ 77152 h 2612594"/>
                          <a:gd name="connsiteX563" fmla="*/ 1032675 w 2647519"/>
                          <a:gd name="connsiteY563" fmla="*/ 86677 h 2612594"/>
                          <a:gd name="connsiteX564" fmla="*/ 1014578 w 2647519"/>
                          <a:gd name="connsiteY564" fmla="*/ 92392 h 2612594"/>
                          <a:gd name="connsiteX565" fmla="*/ 993623 w 2647519"/>
                          <a:gd name="connsiteY565" fmla="*/ 98107 h 2612594"/>
                          <a:gd name="connsiteX566" fmla="*/ 947769 w 2647519"/>
                          <a:gd name="connsiteY566" fmla="*/ 107115 h 2612594"/>
                          <a:gd name="connsiteX567" fmla="*/ 939330 w 2647519"/>
                          <a:gd name="connsiteY567" fmla="*/ 110490 h 2612594"/>
                          <a:gd name="connsiteX568" fmla="*/ 881228 w 2647519"/>
                          <a:gd name="connsiteY568" fmla="*/ 130492 h 2612594"/>
                          <a:gd name="connsiteX569" fmla="*/ 824078 w 2647519"/>
                          <a:gd name="connsiteY569" fmla="*/ 153352 h 2612594"/>
                          <a:gd name="connsiteX570" fmla="*/ 784073 w 2647519"/>
                          <a:gd name="connsiteY570" fmla="*/ 171450 h 2612594"/>
                          <a:gd name="connsiteX571" fmla="*/ 757403 w 2647519"/>
                          <a:gd name="connsiteY571" fmla="*/ 181927 h 2612594"/>
                          <a:gd name="connsiteX572" fmla="*/ 691680 w 2647519"/>
                          <a:gd name="connsiteY572" fmla="*/ 212407 h 2612594"/>
                          <a:gd name="connsiteX573" fmla="*/ 660248 w 2647519"/>
                          <a:gd name="connsiteY573" fmla="*/ 232410 h 2612594"/>
                          <a:gd name="connsiteX574" fmla="*/ 629768 w 2647519"/>
                          <a:gd name="connsiteY574" fmla="*/ 252412 h 2612594"/>
                          <a:gd name="connsiteX575" fmla="*/ 581190 w 2647519"/>
                          <a:gd name="connsiteY575" fmla="*/ 288607 h 2612594"/>
                          <a:gd name="connsiteX576" fmla="*/ 535470 w 2647519"/>
                          <a:gd name="connsiteY576" fmla="*/ 324802 h 2612594"/>
                          <a:gd name="connsiteX577" fmla="*/ 491713 w 2647519"/>
                          <a:gd name="connsiteY577" fmla="*/ 362974 h 2612594"/>
                          <a:gd name="connsiteX578" fmla="*/ 495465 w 2647519"/>
                          <a:gd name="connsiteY578" fmla="*/ 367665 h 2612594"/>
                          <a:gd name="connsiteX579" fmla="*/ 504752 w 2647519"/>
                          <a:gd name="connsiteY579" fmla="*/ 361295 h 2612594"/>
                          <a:gd name="connsiteX580" fmla="*/ 512656 w 2647519"/>
                          <a:gd name="connsiteY580" fmla="*/ 355403 h 2612594"/>
                          <a:gd name="connsiteX581" fmla="*/ 541185 w 2647519"/>
                          <a:gd name="connsiteY581" fmla="*/ 330517 h 2612594"/>
                          <a:gd name="connsiteX582" fmla="*/ 586905 w 2647519"/>
                          <a:gd name="connsiteY582" fmla="*/ 294322 h 2612594"/>
                          <a:gd name="connsiteX583" fmla="*/ 635482 w 2647519"/>
                          <a:gd name="connsiteY583" fmla="*/ 258127 h 2612594"/>
                          <a:gd name="connsiteX584" fmla="*/ 665962 w 2647519"/>
                          <a:gd name="connsiteY584" fmla="*/ 238124 h 2612594"/>
                          <a:gd name="connsiteX585" fmla="*/ 697395 w 2647519"/>
                          <a:gd name="connsiteY585" fmla="*/ 218122 h 2612594"/>
                          <a:gd name="connsiteX586" fmla="*/ 763117 w 2647519"/>
                          <a:gd name="connsiteY586" fmla="*/ 187642 h 2612594"/>
                          <a:gd name="connsiteX587" fmla="*/ 788835 w 2647519"/>
                          <a:gd name="connsiteY587" fmla="*/ 174307 h 2612594"/>
                          <a:gd name="connsiteX588" fmla="*/ 828840 w 2647519"/>
                          <a:gd name="connsiteY588" fmla="*/ 156209 h 2612594"/>
                          <a:gd name="connsiteX589" fmla="*/ 885990 w 2647519"/>
                          <a:gd name="connsiteY589" fmla="*/ 133349 h 2612594"/>
                          <a:gd name="connsiteX590" fmla="*/ 944092 w 2647519"/>
                          <a:gd name="connsiteY590" fmla="*/ 113347 h 2612594"/>
                          <a:gd name="connsiteX591" fmla="*/ 968499 w 2647519"/>
                          <a:gd name="connsiteY591" fmla="*/ 108553 h 2612594"/>
                          <a:gd name="connsiteX592" fmla="*/ 980289 w 2647519"/>
                          <a:gd name="connsiteY592" fmla="*/ 104524 h 2612594"/>
                          <a:gd name="connsiteX593" fmla="*/ 1140765 w 2647519"/>
                          <a:gd name="connsiteY593" fmla="*/ 69904 h 2612594"/>
                          <a:gd name="connsiteX594" fmla="*/ 1478087 w 2647519"/>
                          <a:gd name="connsiteY594" fmla="*/ 48458 h 2612594"/>
                          <a:gd name="connsiteX595" fmla="*/ 1498447 w 2647519"/>
                          <a:gd name="connsiteY595" fmla="*/ 50482 h 2612594"/>
                          <a:gd name="connsiteX596" fmla="*/ 1526070 w 2647519"/>
                          <a:gd name="connsiteY596" fmla="*/ 60007 h 2612594"/>
                          <a:gd name="connsiteX597" fmla="*/ 1505115 w 2647519"/>
                          <a:gd name="connsiteY597" fmla="*/ 57150 h 2612594"/>
                          <a:gd name="connsiteX598" fmla="*/ 1461300 w 2647519"/>
                          <a:gd name="connsiteY598" fmla="*/ 48577 h 2612594"/>
                          <a:gd name="connsiteX599" fmla="*/ 1478087 w 2647519"/>
                          <a:gd name="connsiteY599" fmla="*/ 48458 h 2612594"/>
                          <a:gd name="connsiteX600" fmla="*/ 1588935 w 2647519"/>
                          <a:gd name="connsiteY600" fmla="*/ 40957 h 2612594"/>
                          <a:gd name="connsiteX601" fmla="*/ 1627987 w 2647519"/>
                          <a:gd name="connsiteY601" fmla="*/ 43814 h 2612594"/>
                          <a:gd name="connsiteX602" fmla="*/ 1675612 w 2647519"/>
                          <a:gd name="connsiteY602" fmla="*/ 62864 h 2612594"/>
                          <a:gd name="connsiteX603" fmla="*/ 1616557 w 2647519"/>
                          <a:gd name="connsiteY603" fmla="*/ 52387 h 2612594"/>
                          <a:gd name="connsiteX604" fmla="*/ 1588935 w 2647519"/>
                          <a:gd name="connsiteY604" fmla="*/ 40957 h 2612594"/>
                          <a:gd name="connsiteX605" fmla="*/ 1270324 w 2647519"/>
                          <a:gd name="connsiteY605" fmla="*/ 40719 h 2612594"/>
                          <a:gd name="connsiteX606" fmla="*/ 1160310 w 2647519"/>
                          <a:gd name="connsiteY606" fmla="*/ 46672 h 2612594"/>
                          <a:gd name="connsiteX607" fmla="*/ 1084110 w 2647519"/>
                          <a:gd name="connsiteY607" fmla="*/ 57149 h 2612594"/>
                          <a:gd name="connsiteX608" fmla="*/ 1047915 w 2647519"/>
                          <a:gd name="connsiteY608" fmla="*/ 66674 h 2612594"/>
                          <a:gd name="connsiteX609" fmla="*/ 1016482 w 2647519"/>
                          <a:gd name="connsiteY609" fmla="*/ 78104 h 2612594"/>
                          <a:gd name="connsiteX610" fmla="*/ 972667 w 2647519"/>
                          <a:gd name="connsiteY610" fmla="*/ 83819 h 2612594"/>
                          <a:gd name="connsiteX611" fmla="*/ 806932 w 2647519"/>
                          <a:gd name="connsiteY611" fmla="*/ 147637 h 2612594"/>
                          <a:gd name="connsiteX612" fmla="*/ 746925 w 2647519"/>
                          <a:gd name="connsiteY612" fmla="*/ 174307 h 2612594"/>
                          <a:gd name="connsiteX613" fmla="*/ 728827 w 2647519"/>
                          <a:gd name="connsiteY613" fmla="*/ 180974 h 2612594"/>
                          <a:gd name="connsiteX614" fmla="*/ 712635 w 2647519"/>
                          <a:gd name="connsiteY614" fmla="*/ 189547 h 2612594"/>
                          <a:gd name="connsiteX615" fmla="*/ 682155 w 2647519"/>
                          <a:gd name="connsiteY615" fmla="*/ 205739 h 2612594"/>
                          <a:gd name="connsiteX616" fmla="*/ 634530 w 2647519"/>
                          <a:gd name="connsiteY616" fmla="*/ 230504 h 2612594"/>
                          <a:gd name="connsiteX617" fmla="*/ 598335 w 2647519"/>
                          <a:gd name="connsiteY617" fmla="*/ 259079 h 2612594"/>
                          <a:gd name="connsiteX618" fmla="*/ 493560 w 2647519"/>
                          <a:gd name="connsiteY618" fmla="*/ 340994 h 2612594"/>
                          <a:gd name="connsiteX619" fmla="*/ 471664 w 2647519"/>
                          <a:gd name="connsiteY619" fmla="*/ 360034 h 2612594"/>
                          <a:gd name="connsiteX620" fmla="*/ 450243 w 2647519"/>
                          <a:gd name="connsiteY620" fmla="*/ 379593 h 2612594"/>
                          <a:gd name="connsiteX621" fmla="*/ 450697 w 2647519"/>
                          <a:gd name="connsiteY621" fmla="*/ 380047 h 2612594"/>
                          <a:gd name="connsiteX622" fmla="*/ 285915 w 2647519"/>
                          <a:gd name="connsiteY622" fmla="*/ 573404 h 2612594"/>
                          <a:gd name="connsiteX623" fmla="*/ 252577 w 2647519"/>
                          <a:gd name="connsiteY623" fmla="*/ 619124 h 2612594"/>
                          <a:gd name="connsiteX624" fmla="*/ 237337 w 2647519"/>
                          <a:gd name="connsiteY624" fmla="*/ 646747 h 2612594"/>
                          <a:gd name="connsiteX625" fmla="*/ 222097 w 2647519"/>
                          <a:gd name="connsiteY625" fmla="*/ 672464 h 2612594"/>
                          <a:gd name="connsiteX626" fmla="*/ 193522 w 2647519"/>
                          <a:gd name="connsiteY626" fmla="*/ 725804 h 2612594"/>
                          <a:gd name="connsiteX627" fmla="*/ 162439 w 2647519"/>
                          <a:gd name="connsiteY627" fmla="*/ 774784 h 2612594"/>
                          <a:gd name="connsiteX628" fmla="*/ 162090 w 2647519"/>
                          <a:gd name="connsiteY628" fmla="*/ 776287 h 2612594"/>
                          <a:gd name="connsiteX629" fmla="*/ 151612 w 2647519"/>
                          <a:gd name="connsiteY629" fmla="*/ 804862 h 2612594"/>
                          <a:gd name="connsiteX630" fmla="*/ 143992 w 2647519"/>
                          <a:gd name="connsiteY630" fmla="*/ 818197 h 2612594"/>
                          <a:gd name="connsiteX631" fmla="*/ 142087 w 2647519"/>
                          <a:gd name="connsiteY631" fmla="*/ 820102 h 2612594"/>
                          <a:gd name="connsiteX632" fmla="*/ 133634 w 2647519"/>
                          <a:gd name="connsiteY632" fmla="*/ 848201 h 2612594"/>
                          <a:gd name="connsiteX633" fmla="*/ 131610 w 2647519"/>
                          <a:gd name="connsiteY633" fmla="*/ 864870 h 2612594"/>
                          <a:gd name="connsiteX634" fmla="*/ 129705 w 2647519"/>
                          <a:gd name="connsiteY634" fmla="*/ 888682 h 2612594"/>
                          <a:gd name="connsiteX635" fmla="*/ 116370 w 2647519"/>
                          <a:gd name="connsiteY635" fmla="*/ 927735 h 2612594"/>
                          <a:gd name="connsiteX636" fmla="*/ 103987 w 2647519"/>
                          <a:gd name="connsiteY636" fmla="*/ 966787 h 2612594"/>
                          <a:gd name="connsiteX637" fmla="*/ 90652 w 2647519"/>
                          <a:gd name="connsiteY637" fmla="*/ 1023937 h 2612594"/>
                          <a:gd name="connsiteX638" fmla="*/ 83032 w 2647519"/>
                          <a:gd name="connsiteY638" fmla="*/ 1076325 h 2612594"/>
                          <a:gd name="connsiteX639" fmla="*/ 78270 w 2647519"/>
                          <a:gd name="connsiteY639" fmla="*/ 1128712 h 2612594"/>
                          <a:gd name="connsiteX640" fmla="*/ 84937 w 2647519"/>
                          <a:gd name="connsiteY640" fmla="*/ 1092517 h 2612594"/>
                          <a:gd name="connsiteX641" fmla="*/ 85555 w 2647519"/>
                          <a:gd name="connsiteY641" fmla="*/ 1089530 h 2612594"/>
                          <a:gd name="connsiteX642" fmla="*/ 86842 w 2647519"/>
                          <a:gd name="connsiteY642" fmla="*/ 1075372 h 2612594"/>
                          <a:gd name="connsiteX643" fmla="*/ 94462 w 2647519"/>
                          <a:gd name="connsiteY643" fmla="*/ 1022985 h 2612594"/>
                          <a:gd name="connsiteX644" fmla="*/ 96848 w 2647519"/>
                          <a:gd name="connsiteY644" fmla="*/ 1023781 h 2612594"/>
                          <a:gd name="connsiteX645" fmla="*/ 97055 w 2647519"/>
                          <a:gd name="connsiteY645" fmla="*/ 1022896 h 2612594"/>
                          <a:gd name="connsiteX646" fmla="*/ 94463 w 2647519"/>
                          <a:gd name="connsiteY646" fmla="*/ 1022032 h 2612594"/>
                          <a:gd name="connsiteX647" fmla="*/ 107798 w 2647519"/>
                          <a:gd name="connsiteY647" fmla="*/ 964882 h 2612594"/>
                          <a:gd name="connsiteX648" fmla="*/ 120180 w 2647519"/>
                          <a:gd name="connsiteY648" fmla="*/ 925829 h 2612594"/>
                          <a:gd name="connsiteX649" fmla="*/ 133454 w 2647519"/>
                          <a:gd name="connsiteY649" fmla="*/ 886956 h 2612594"/>
                          <a:gd name="connsiteX650" fmla="*/ 132563 w 2647519"/>
                          <a:gd name="connsiteY650" fmla="*/ 886777 h 2612594"/>
                          <a:gd name="connsiteX651" fmla="*/ 134468 w 2647519"/>
                          <a:gd name="connsiteY651" fmla="*/ 862965 h 2612594"/>
                          <a:gd name="connsiteX652" fmla="*/ 144945 w 2647519"/>
                          <a:gd name="connsiteY652" fmla="*/ 818197 h 2612594"/>
                          <a:gd name="connsiteX653" fmla="*/ 152565 w 2647519"/>
                          <a:gd name="connsiteY653" fmla="*/ 804862 h 2612594"/>
                          <a:gd name="connsiteX654" fmla="*/ 152821 w 2647519"/>
                          <a:gd name="connsiteY654" fmla="*/ 804166 h 2612594"/>
                          <a:gd name="connsiteX655" fmla="*/ 163043 w 2647519"/>
                          <a:gd name="connsiteY655" fmla="*/ 776287 h 2612594"/>
                          <a:gd name="connsiteX656" fmla="*/ 194475 w 2647519"/>
                          <a:gd name="connsiteY656" fmla="*/ 726757 h 2612594"/>
                          <a:gd name="connsiteX657" fmla="*/ 223050 w 2647519"/>
                          <a:gd name="connsiteY657" fmla="*/ 673417 h 2612594"/>
                          <a:gd name="connsiteX658" fmla="*/ 238290 w 2647519"/>
                          <a:gd name="connsiteY658" fmla="*/ 647700 h 2612594"/>
                          <a:gd name="connsiteX659" fmla="*/ 253530 w 2647519"/>
                          <a:gd name="connsiteY659" fmla="*/ 620077 h 2612594"/>
                          <a:gd name="connsiteX660" fmla="*/ 286868 w 2647519"/>
                          <a:gd name="connsiteY660" fmla="*/ 574357 h 2612594"/>
                          <a:gd name="connsiteX661" fmla="*/ 451650 w 2647519"/>
                          <a:gd name="connsiteY661" fmla="*/ 381000 h 2612594"/>
                          <a:gd name="connsiteX662" fmla="*/ 495465 w 2647519"/>
                          <a:gd name="connsiteY662" fmla="*/ 340995 h 2612594"/>
                          <a:gd name="connsiteX663" fmla="*/ 600240 w 2647519"/>
                          <a:gd name="connsiteY663" fmla="*/ 259080 h 2612594"/>
                          <a:gd name="connsiteX664" fmla="*/ 636435 w 2647519"/>
                          <a:gd name="connsiteY664" fmla="*/ 230505 h 2612594"/>
                          <a:gd name="connsiteX665" fmla="*/ 684060 w 2647519"/>
                          <a:gd name="connsiteY665" fmla="*/ 205740 h 2612594"/>
                          <a:gd name="connsiteX666" fmla="*/ 714540 w 2647519"/>
                          <a:gd name="connsiteY666" fmla="*/ 189547 h 2612594"/>
                          <a:gd name="connsiteX667" fmla="*/ 730733 w 2647519"/>
                          <a:gd name="connsiteY667" fmla="*/ 180975 h 2612594"/>
                          <a:gd name="connsiteX668" fmla="*/ 748830 w 2647519"/>
                          <a:gd name="connsiteY668" fmla="*/ 174307 h 2612594"/>
                          <a:gd name="connsiteX669" fmla="*/ 808838 w 2647519"/>
                          <a:gd name="connsiteY669" fmla="*/ 147637 h 2612594"/>
                          <a:gd name="connsiteX670" fmla="*/ 974573 w 2647519"/>
                          <a:gd name="connsiteY670" fmla="*/ 83820 h 2612594"/>
                          <a:gd name="connsiteX671" fmla="*/ 1018388 w 2647519"/>
                          <a:gd name="connsiteY671" fmla="*/ 78105 h 2612594"/>
                          <a:gd name="connsiteX672" fmla="*/ 1049820 w 2647519"/>
                          <a:gd name="connsiteY672" fmla="*/ 66675 h 2612594"/>
                          <a:gd name="connsiteX673" fmla="*/ 1086015 w 2647519"/>
                          <a:gd name="connsiteY673" fmla="*/ 57150 h 2612594"/>
                          <a:gd name="connsiteX674" fmla="*/ 1162215 w 2647519"/>
                          <a:gd name="connsiteY674" fmla="*/ 46672 h 2612594"/>
                          <a:gd name="connsiteX675" fmla="*/ 1272229 w 2647519"/>
                          <a:gd name="connsiteY675" fmla="*/ 41076 h 2612594"/>
                          <a:gd name="connsiteX676" fmla="*/ 1360655 w 2647519"/>
                          <a:gd name="connsiteY676" fmla="*/ 44043 h 2612594"/>
                          <a:gd name="connsiteX677" fmla="*/ 1404150 w 2647519"/>
                          <a:gd name="connsiteY677" fmla="*/ 0 h 2612594"/>
                          <a:gd name="connsiteX678" fmla="*/ 1448917 w 2647519"/>
                          <a:gd name="connsiteY678" fmla="*/ 2857 h 2612594"/>
                          <a:gd name="connsiteX679" fmla="*/ 1494637 w 2647519"/>
                          <a:gd name="connsiteY679" fmla="*/ 7620 h 2612594"/>
                          <a:gd name="connsiteX680" fmla="*/ 1525117 w 2647519"/>
                          <a:gd name="connsiteY680" fmla="*/ 15240 h 2612594"/>
                          <a:gd name="connsiteX681" fmla="*/ 1545120 w 2647519"/>
                          <a:gd name="connsiteY681" fmla="*/ 24765 h 2612594"/>
                          <a:gd name="connsiteX682" fmla="*/ 1569885 w 2647519"/>
                          <a:gd name="connsiteY682" fmla="*/ 20002 h 2612594"/>
                          <a:gd name="connsiteX683" fmla="*/ 1607032 w 2647519"/>
                          <a:gd name="connsiteY683" fmla="*/ 28575 h 2612594"/>
                          <a:gd name="connsiteX684" fmla="*/ 1629892 w 2647519"/>
                          <a:gd name="connsiteY684" fmla="*/ 35242 h 2612594"/>
                          <a:gd name="connsiteX685" fmla="*/ 1628940 w 2647519"/>
                          <a:gd name="connsiteY685" fmla="*/ 36195 h 2612594"/>
                          <a:gd name="connsiteX686" fmla="*/ 1627987 w 2647519"/>
                          <a:gd name="connsiteY686" fmla="*/ 42862 h 2612594"/>
                          <a:gd name="connsiteX687" fmla="*/ 1588935 w 2647519"/>
                          <a:gd name="connsiteY687" fmla="*/ 40005 h 2612594"/>
                          <a:gd name="connsiteX688" fmla="*/ 1575600 w 2647519"/>
                          <a:gd name="connsiteY688" fmla="*/ 36195 h 2612594"/>
                          <a:gd name="connsiteX689" fmla="*/ 1562265 w 2647519"/>
                          <a:gd name="connsiteY689" fmla="*/ 33337 h 2612594"/>
                          <a:gd name="connsiteX690" fmla="*/ 1536547 w 2647519"/>
                          <a:gd name="connsiteY690" fmla="*/ 27622 h 2612594"/>
                          <a:gd name="connsiteX691" fmla="*/ 1510830 w 2647519"/>
                          <a:gd name="connsiteY691" fmla="*/ 21907 h 2612594"/>
                          <a:gd name="connsiteX692" fmla="*/ 1484160 w 2647519"/>
                          <a:gd name="connsiteY692" fmla="*/ 18097 h 2612594"/>
                          <a:gd name="connsiteX693" fmla="*/ 1454633 w 2647519"/>
                          <a:gd name="connsiteY693" fmla="*/ 18097 h 2612594"/>
                          <a:gd name="connsiteX694" fmla="*/ 1430820 w 2647519"/>
                          <a:gd name="connsiteY694" fmla="*/ 18097 h 2612594"/>
                          <a:gd name="connsiteX695" fmla="*/ 1393673 w 2647519"/>
                          <a:gd name="connsiteY695" fmla="*/ 18097 h 2612594"/>
                          <a:gd name="connsiteX696" fmla="*/ 1391928 w 2647519"/>
                          <a:gd name="connsiteY696" fmla="*/ 17540 h 2612594"/>
                          <a:gd name="connsiteX697" fmla="*/ 1375575 w 2647519"/>
                          <a:gd name="connsiteY697" fmla="*/ 25717 h 2612594"/>
                          <a:gd name="connsiteX698" fmla="*/ 1381290 w 2647519"/>
                          <a:gd name="connsiteY698" fmla="*/ 35242 h 2612594"/>
                          <a:gd name="connsiteX699" fmla="*/ 1438440 w 2647519"/>
                          <a:gd name="connsiteY699" fmla="*/ 46672 h 2612594"/>
                          <a:gd name="connsiteX700" fmla="*/ 1413008 w 2647519"/>
                          <a:gd name="connsiteY700" fmla="*/ 47116 h 2612594"/>
                          <a:gd name="connsiteX701" fmla="*/ 1413437 w 2647519"/>
                          <a:gd name="connsiteY701" fmla="*/ 47149 h 2612594"/>
                          <a:gd name="connsiteX702" fmla="*/ 1440345 w 2647519"/>
                          <a:gd name="connsiteY702" fmla="*/ 46672 h 2612594"/>
                          <a:gd name="connsiteX703" fmla="*/ 1463205 w 2647519"/>
                          <a:gd name="connsiteY703" fmla="*/ 49530 h 2612594"/>
                          <a:gd name="connsiteX704" fmla="*/ 1507020 w 2647519"/>
                          <a:gd name="connsiteY704" fmla="*/ 58102 h 2612594"/>
                          <a:gd name="connsiteX705" fmla="*/ 1527975 w 2647519"/>
                          <a:gd name="connsiteY705" fmla="*/ 60960 h 2612594"/>
                          <a:gd name="connsiteX706" fmla="*/ 1563218 w 2647519"/>
                          <a:gd name="connsiteY706" fmla="*/ 68580 h 2612594"/>
                          <a:gd name="connsiteX707" fmla="*/ 1599413 w 2647519"/>
                          <a:gd name="connsiteY707" fmla="*/ 76200 h 2612594"/>
                          <a:gd name="connsiteX708" fmla="*/ 1634655 w 2647519"/>
                          <a:gd name="connsiteY708" fmla="*/ 84772 h 2612594"/>
                          <a:gd name="connsiteX709" fmla="*/ 1669898 w 2647519"/>
                          <a:gd name="connsiteY709" fmla="*/ 95250 h 2612594"/>
                          <a:gd name="connsiteX710" fmla="*/ 1687043 w 2647519"/>
                          <a:gd name="connsiteY710" fmla="*/ 100012 h 2612594"/>
                          <a:gd name="connsiteX711" fmla="*/ 1704188 w 2647519"/>
                          <a:gd name="connsiteY711" fmla="*/ 105727 h 2612594"/>
                          <a:gd name="connsiteX712" fmla="*/ 1704409 w 2647519"/>
                          <a:gd name="connsiteY712" fmla="*/ 105929 h 2612594"/>
                          <a:gd name="connsiteX713" fmla="*/ 1716704 w 2647519"/>
                          <a:gd name="connsiteY713" fmla="*/ 108049 h 2612594"/>
                          <a:gd name="connsiteX714" fmla="*/ 1746499 w 2647519"/>
                          <a:gd name="connsiteY714" fmla="*/ 119121 h 2612594"/>
                          <a:gd name="connsiteX715" fmla="*/ 1750661 w 2647519"/>
                          <a:gd name="connsiteY715" fmla="*/ 125427 h 2612594"/>
                          <a:gd name="connsiteX716" fmla="*/ 1751813 w 2647519"/>
                          <a:gd name="connsiteY716" fmla="*/ 125730 h 2612594"/>
                          <a:gd name="connsiteX717" fmla="*/ 1778483 w 2647519"/>
                          <a:gd name="connsiteY717" fmla="*/ 136207 h 2612594"/>
                          <a:gd name="connsiteX718" fmla="*/ 1801343 w 2647519"/>
                          <a:gd name="connsiteY718" fmla="*/ 145732 h 2612594"/>
                          <a:gd name="connsiteX719" fmla="*/ 1824203 w 2647519"/>
                          <a:gd name="connsiteY719" fmla="*/ 156210 h 2612594"/>
                          <a:gd name="connsiteX720" fmla="*/ 1841348 w 2647519"/>
                          <a:gd name="connsiteY720" fmla="*/ 165735 h 2612594"/>
                          <a:gd name="connsiteX721" fmla="*/ 1852778 w 2647519"/>
                          <a:gd name="connsiteY721" fmla="*/ 171450 h 2612594"/>
                          <a:gd name="connsiteX722" fmla="*/ 1865160 w 2647519"/>
                          <a:gd name="connsiteY722" fmla="*/ 178117 h 2612594"/>
                          <a:gd name="connsiteX723" fmla="*/ 1907070 w 2647519"/>
                          <a:gd name="connsiteY723" fmla="*/ 201930 h 2612594"/>
                          <a:gd name="connsiteX724" fmla="*/ 1960410 w 2647519"/>
                          <a:gd name="connsiteY724" fmla="*/ 236220 h 2612594"/>
                          <a:gd name="connsiteX725" fmla="*/ 1988033 w 2647519"/>
                          <a:gd name="connsiteY725" fmla="*/ 255270 h 2612594"/>
                          <a:gd name="connsiteX726" fmla="*/ 1988832 w 2647519"/>
                          <a:gd name="connsiteY726" fmla="*/ 255841 h 2612594"/>
                          <a:gd name="connsiteX727" fmla="*/ 2002949 w 2647519"/>
                          <a:gd name="connsiteY727" fmla="*/ 264417 h 2612594"/>
                          <a:gd name="connsiteX728" fmla="*/ 2540483 w 2647519"/>
                          <a:gd name="connsiteY728" fmla="*/ 1275397 h 2612594"/>
                          <a:gd name="connsiteX729" fmla="*/ 2540080 w 2647519"/>
                          <a:gd name="connsiteY729" fmla="*/ 1283368 h 2612594"/>
                          <a:gd name="connsiteX730" fmla="*/ 2550960 w 2647519"/>
                          <a:gd name="connsiteY730" fmla="*/ 1284922 h 2612594"/>
                          <a:gd name="connsiteX731" fmla="*/ 2561437 w 2647519"/>
                          <a:gd name="connsiteY731" fmla="*/ 1292542 h 2612594"/>
                          <a:gd name="connsiteX732" fmla="*/ 2566200 w 2647519"/>
                          <a:gd name="connsiteY732" fmla="*/ 1318259 h 2612594"/>
                          <a:gd name="connsiteX733" fmla="*/ 2584297 w 2647519"/>
                          <a:gd name="connsiteY733" fmla="*/ 1348739 h 2612594"/>
                          <a:gd name="connsiteX734" fmla="*/ 2591918 w 2647519"/>
                          <a:gd name="connsiteY734" fmla="*/ 1349432 h 2612594"/>
                          <a:gd name="connsiteX735" fmla="*/ 2591918 w 2647519"/>
                          <a:gd name="connsiteY735" fmla="*/ 1342072 h 2612594"/>
                          <a:gd name="connsiteX736" fmla="*/ 2599661 w 2647519"/>
                          <a:gd name="connsiteY736" fmla="*/ 1320563 h 2612594"/>
                          <a:gd name="connsiteX737" fmla="*/ 2599537 w 2647519"/>
                          <a:gd name="connsiteY737" fmla="*/ 1316355 h 2612594"/>
                          <a:gd name="connsiteX738" fmla="*/ 2607157 w 2647519"/>
                          <a:gd name="connsiteY738" fmla="*/ 1290637 h 2612594"/>
                          <a:gd name="connsiteX739" fmla="*/ 2617635 w 2647519"/>
                          <a:gd name="connsiteY739" fmla="*/ 1290637 h 2612594"/>
                          <a:gd name="connsiteX740" fmla="*/ 2633827 w 2647519"/>
                          <a:gd name="connsiteY740" fmla="*/ 1280160 h 2612594"/>
                          <a:gd name="connsiteX741" fmla="*/ 2635732 w 2647519"/>
                          <a:gd name="connsiteY741" fmla="*/ 1322070 h 2612594"/>
                          <a:gd name="connsiteX742" fmla="*/ 2630970 w 2647519"/>
                          <a:gd name="connsiteY742" fmla="*/ 1342072 h 2612594"/>
                          <a:gd name="connsiteX743" fmla="*/ 2625255 w 2647519"/>
                          <a:gd name="connsiteY743" fmla="*/ 1361122 h 2612594"/>
                          <a:gd name="connsiteX744" fmla="*/ 2622397 w 2647519"/>
                          <a:gd name="connsiteY744" fmla="*/ 1392555 h 2612594"/>
                          <a:gd name="connsiteX745" fmla="*/ 2621445 w 2647519"/>
                          <a:gd name="connsiteY745" fmla="*/ 1408747 h 2612594"/>
                          <a:gd name="connsiteX746" fmla="*/ 2619540 w 2647519"/>
                          <a:gd name="connsiteY746" fmla="*/ 1424940 h 2612594"/>
                          <a:gd name="connsiteX747" fmla="*/ 2615478 w 2647519"/>
                          <a:gd name="connsiteY747" fmla="*/ 1427648 h 2612594"/>
                          <a:gd name="connsiteX748" fmla="*/ 2615730 w 2647519"/>
                          <a:gd name="connsiteY748" fmla="*/ 1428749 h 2612594"/>
                          <a:gd name="connsiteX749" fmla="*/ 2619621 w 2647519"/>
                          <a:gd name="connsiteY749" fmla="*/ 1426155 h 2612594"/>
                          <a:gd name="connsiteX750" fmla="*/ 2621445 w 2647519"/>
                          <a:gd name="connsiteY750" fmla="*/ 1410652 h 2612594"/>
                          <a:gd name="connsiteX751" fmla="*/ 2622397 w 2647519"/>
                          <a:gd name="connsiteY751" fmla="*/ 1394460 h 2612594"/>
                          <a:gd name="connsiteX752" fmla="*/ 2625255 w 2647519"/>
                          <a:gd name="connsiteY752" fmla="*/ 1363027 h 2612594"/>
                          <a:gd name="connsiteX753" fmla="*/ 2630970 w 2647519"/>
                          <a:gd name="connsiteY753" fmla="*/ 1343977 h 2612594"/>
                          <a:gd name="connsiteX754" fmla="*/ 2635732 w 2647519"/>
                          <a:gd name="connsiteY754" fmla="*/ 1323975 h 2612594"/>
                          <a:gd name="connsiteX755" fmla="*/ 2643352 w 2647519"/>
                          <a:gd name="connsiteY755" fmla="*/ 1329690 h 2612594"/>
                          <a:gd name="connsiteX756" fmla="*/ 2642400 w 2647519"/>
                          <a:gd name="connsiteY756" fmla="*/ 1343977 h 2612594"/>
                          <a:gd name="connsiteX757" fmla="*/ 2640495 w 2647519"/>
                          <a:gd name="connsiteY757" fmla="*/ 1358265 h 2612594"/>
                          <a:gd name="connsiteX758" fmla="*/ 2639542 w 2647519"/>
                          <a:gd name="connsiteY758" fmla="*/ 1384935 h 2612594"/>
                          <a:gd name="connsiteX759" fmla="*/ 2637637 w 2647519"/>
                          <a:gd name="connsiteY759" fmla="*/ 1416367 h 2612594"/>
                          <a:gd name="connsiteX760" fmla="*/ 2632875 w 2647519"/>
                          <a:gd name="connsiteY760" fmla="*/ 1449705 h 2612594"/>
                          <a:gd name="connsiteX761" fmla="*/ 2627160 w 2647519"/>
                          <a:gd name="connsiteY761" fmla="*/ 1484947 h 2612594"/>
                          <a:gd name="connsiteX762" fmla="*/ 2620492 w 2647519"/>
                          <a:gd name="connsiteY762" fmla="*/ 1519237 h 2612594"/>
                          <a:gd name="connsiteX763" fmla="*/ 2608110 w 2647519"/>
                          <a:gd name="connsiteY763" fmla="*/ 1591627 h 2612594"/>
                          <a:gd name="connsiteX764" fmla="*/ 2596680 w 2647519"/>
                          <a:gd name="connsiteY764" fmla="*/ 1598295 h 2612594"/>
                          <a:gd name="connsiteX765" fmla="*/ 2582392 w 2647519"/>
                          <a:gd name="connsiteY765" fmla="*/ 1640205 h 2612594"/>
                          <a:gd name="connsiteX766" fmla="*/ 2578582 w 2647519"/>
                          <a:gd name="connsiteY766" fmla="*/ 1680210 h 2612594"/>
                          <a:gd name="connsiteX767" fmla="*/ 2576677 w 2647519"/>
                          <a:gd name="connsiteY767" fmla="*/ 1685925 h 2612594"/>
                          <a:gd name="connsiteX768" fmla="*/ 2560485 w 2647519"/>
                          <a:gd name="connsiteY768" fmla="*/ 1729740 h 2612594"/>
                          <a:gd name="connsiteX769" fmla="*/ 2555722 w 2647519"/>
                          <a:gd name="connsiteY769" fmla="*/ 1733550 h 2612594"/>
                          <a:gd name="connsiteX770" fmla="*/ 2535720 w 2647519"/>
                          <a:gd name="connsiteY770" fmla="*/ 1780222 h 2612594"/>
                          <a:gd name="connsiteX771" fmla="*/ 2556675 w 2647519"/>
                          <a:gd name="connsiteY771" fmla="*/ 1733550 h 2612594"/>
                          <a:gd name="connsiteX772" fmla="*/ 2561437 w 2647519"/>
                          <a:gd name="connsiteY772" fmla="*/ 1729740 h 2612594"/>
                          <a:gd name="connsiteX773" fmla="*/ 2530957 w 2647519"/>
                          <a:gd name="connsiteY773" fmla="*/ 1816417 h 2612594"/>
                          <a:gd name="connsiteX774" fmla="*/ 2514765 w 2647519"/>
                          <a:gd name="connsiteY774" fmla="*/ 1824990 h 2612594"/>
                          <a:gd name="connsiteX775" fmla="*/ 2511407 w 2647519"/>
                          <a:gd name="connsiteY775" fmla="*/ 1831707 h 2612594"/>
                          <a:gd name="connsiteX776" fmla="*/ 2511908 w 2647519"/>
                          <a:gd name="connsiteY776" fmla="*/ 1832609 h 2612594"/>
                          <a:gd name="connsiteX777" fmla="*/ 2515718 w 2647519"/>
                          <a:gd name="connsiteY777" fmla="*/ 1824989 h 2612594"/>
                          <a:gd name="connsiteX778" fmla="*/ 2531910 w 2647519"/>
                          <a:gd name="connsiteY778" fmla="*/ 1816417 h 2612594"/>
                          <a:gd name="connsiteX779" fmla="*/ 2520480 w 2647519"/>
                          <a:gd name="connsiteY779" fmla="*/ 1848802 h 2612594"/>
                          <a:gd name="connsiteX780" fmla="*/ 2499525 w 2647519"/>
                          <a:gd name="connsiteY780" fmla="*/ 1886902 h 2612594"/>
                          <a:gd name="connsiteX781" fmla="*/ 2489048 w 2647519"/>
                          <a:gd name="connsiteY781" fmla="*/ 1905952 h 2612594"/>
                          <a:gd name="connsiteX782" fmla="*/ 2477618 w 2647519"/>
                          <a:gd name="connsiteY782" fmla="*/ 1925002 h 2612594"/>
                          <a:gd name="connsiteX783" fmla="*/ 2469045 w 2647519"/>
                          <a:gd name="connsiteY783" fmla="*/ 1939289 h 2612594"/>
                          <a:gd name="connsiteX784" fmla="*/ 2456663 w 2647519"/>
                          <a:gd name="connsiteY784" fmla="*/ 1966912 h 2612594"/>
                          <a:gd name="connsiteX785" fmla="*/ 2443328 w 2647519"/>
                          <a:gd name="connsiteY785" fmla="*/ 1993582 h 2612594"/>
                          <a:gd name="connsiteX786" fmla="*/ 2422373 w 2647519"/>
                          <a:gd name="connsiteY786" fmla="*/ 2022157 h 2612594"/>
                          <a:gd name="connsiteX787" fmla="*/ 2401418 w 2647519"/>
                          <a:gd name="connsiteY787" fmla="*/ 2048827 h 2612594"/>
                          <a:gd name="connsiteX788" fmla="*/ 2402291 w 2647519"/>
                          <a:gd name="connsiteY788" fmla="*/ 2047029 h 2612594"/>
                          <a:gd name="connsiteX789" fmla="*/ 2378557 w 2647519"/>
                          <a:gd name="connsiteY789" fmla="*/ 2079307 h 2612594"/>
                          <a:gd name="connsiteX790" fmla="*/ 2327122 w 2647519"/>
                          <a:gd name="connsiteY790" fmla="*/ 2135505 h 2612594"/>
                          <a:gd name="connsiteX791" fmla="*/ 2316995 w 2647519"/>
                          <a:gd name="connsiteY791" fmla="*/ 2151085 h 2612594"/>
                          <a:gd name="connsiteX792" fmla="*/ 2327122 w 2647519"/>
                          <a:gd name="connsiteY792" fmla="*/ 2136457 h 2612594"/>
                          <a:gd name="connsiteX793" fmla="*/ 2378557 w 2647519"/>
                          <a:gd name="connsiteY793" fmla="*/ 2080259 h 2612594"/>
                          <a:gd name="connsiteX794" fmla="*/ 2339505 w 2647519"/>
                          <a:gd name="connsiteY794" fmla="*/ 2139314 h 2612594"/>
                          <a:gd name="connsiteX795" fmla="*/ 2319383 w 2647519"/>
                          <a:gd name="connsiteY795" fmla="*/ 2160388 h 2612594"/>
                          <a:gd name="connsiteX796" fmla="*/ 2303229 w 2647519"/>
                          <a:gd name="connsiteY796" fmla="*/ 2172263 h 2612594"/>
                          <a:gd name="connsiteX797" fmla="*/ 2302357 w 2647519"/>
                          <a:gd name="connsiteY797" fmla="*/ 2173605 h 2612594"/>
                          <a:gd name="connsiteX798" fmla="*/ 2292258 w 2647519"/>
                          <a:gd name="connsiteY798" fmla="*/ 2181374 h 2612594"/>
                          <a:gd name="connsiteX799" fmla="*/ 2291880 w 2647519"/>
                          <a:gd name="connsiteY799" fmla="*/ 2184082 h 2612594"/>
                          <a:gd name="connsiteX800" fmla="*/ 2247112 w 2647519"/>
                          <a:gd name="connsiteY800" fmla="*/ 2229802 h 2612594"/>
                          <a:gd name="connsiteX801" fmla="*/ 2199487 w 2647519"/>
                          <a:gd name="connsiteY801" fmla="*/ 2273617 h 2612594"/>
                          <a:gd name="connsiteX802" fmla="*/ 2197284 w 2647519"/>
                          <a:gd name="connsiteY802" fmla="*/ 2275215 h 2612594"/>
                          <a:gd name="connsiteX803" fmla="*/ 2181390 w 2647519"/>
                          <a:gd name="connsiteY803" fmla="*/ 2295524 h 2612594"/>
                          <a:gd name="connsiteX804" fmla="*/ 2143290 w 2647519"/>
                          <a:gd name="connsiteY804" fmla="*/ 2324099 h 2612594"/>
                          <a:gd name="connsiteX805" fmla="*/ 2107680 w 2647519"/>
                          <a:gd name="connsiteY805" fmla="*/ 2350806 h 2612594"/>
                          <a:gd name="connsiteX806" fmla="*/ 2107553 w 2647519"/>
                          <a:gd name="connsiteY806" fmla="*/ 2350961 h 2612594"/>
                          <a:gd name="connsiteX807" fmla="*/ 2143290 w 2647519"/>
                          <a:gd name="connsiteY807" fmla="*/ 2325052 h 2612594"/>
                          <a:gd name="connsiteX808" fmla="*/ 2181390 w 2647519"/>
                          <a:gd name="connsiteY808" fmla="*/ 2296477 h 2612594"/>
                          <a:gd name="connsiteX809" fmla="*/ 2149957 w 2647519"/>
                          <a:gd name="connsiteY809" fmla="*/ 2327909 h 2612594"/>
                          <a:gd name="connsiteX810" fmla="*/ 2124359 w 2647519"/>
                          <a:gd name="connsiteY810" fmla="*/ 2344578 h 2612594"/>
                          <a:gd name="connsiteX811" fmla="*/ 2106651 w 2647519"/>
                          <a:gd name="connsiteY811" fmla="*/ 2352057 h 2612594"/>
                          <a:gd name="connsiteX812" fmla="*/ 2106142 w 2647519"/>
                          <a:gd name="connsiteY812" fmla="*/ 2352675 h 2612594"/>
                          <a:gd name="connsiteX813" fmla="*/ 2087092 w 2647519"/>
                          <a:gd name="connsiteY813" fmla="*/ 2365057 h 2612594"/>
                          <a:gd name="connsiteX814" fmla="*/ 2079913 w 2647519"/>
                          <a:gd name="connsiteY814" fmla="*/ 2368384 h 2612594"/>
                          <a:gd name="connsiteX815" fmla="*/ 2061852 w 2647519"/>
                          <a:gd name="connsiteY815" fmla="*/ 2383036 h 2612594"/>
                          <a:gd name="connsiteX816" fmla="*/ 2044230 w 2647519"/>
                          <a:gd name="connsiteY816" fmla="*/ 2395537 h 2612594"/>
                          <a:gd name="connsiteX817" fmla="*/ 2017560 w 2647519"/>
                          <a:gd name="connsiteY817" fmla="*/ 2412682 h 2612594"/>
                          <a:gd name="connsiteX818" fmla="*/ 2008988 w 2647519"/>
                          <a:gd name="connsiteY818" fmla="*/ 2413635 h 2612594"/>
                          <a:gd name="connsiteX819" fmla="*/ 1999459 w 2647519"/>
                          <a:gd name="connsiteY819" fmla="*/ 2417870 h 2612594"/>
                          <a:gd name="connsiteX820" fmla="*/ 1997978 w 2647519"/>
                          <a:gd name="connsiteY820" fmla="*/ 2418994 h 2612594"/>
                          <a:gd name="connsiteX821" fmla="*/ 2009940 w 2647519"/>
                          <a:gd name="connsiteY821" fmla="*/ 2414587 h 2612594"/>
                          <a:gd name="connsiteX822" fmla="*/ 2018513 w 2647519"/>
                          <a:gd name="connsiteY822" fmla="*/ 2413635 h 2612594"/>
                          <a:gd name="connsiteX823" fmla="*/ 1984223 w 2647519"/>
                          <a:gd name="connsiteY823" fmla="*/ 2439352 h 2612594"/>
                          <a:gd name="connsiteX824" fmla="*/ 1962315 w 2647519"/>
                          <a:gd name="connsiteY824" fmla="*/ 2450783 h 2612594"/>
                          <a:gd name="connsiteX825" fmla="*/ 1940408 w 2647519"/>
                          <a:gd name="connsiteY825" fmla="*/ 2461260 h 2612594"/>
                          <a:gd name="connsiteX826" fmla="*/ 1924934 w 2647519"/>
                          <a:gd name="connsiteY826" fmla="*/ 2463581 h 2612594"/>
                          <a:gd name="connsiteX827" fmla="*/ 1922310 w 2647519"/>
                          <a:gd name="connsiteY827" fmla="*/ 2465070 h 2612594"/>
                          <a:gd name="connsiteX828" fmla="*/ 1849920 w 2647519"/>
                          <a:gd name="connsiteY828" fmla="*/ 2496502 h 2612594"/>
                          <a:gd name="connsiteX829" fmla="*/ 1846229 w 2647519"/>
                          <a:gd name="connsiteY829" fmla="*/ 2497341 h 2612594"/>
                          <a:gd name="connsiteX830" fmla="*/ 1824203 w 2647519"/>
                          <a:gd name="connsiteY830" fmla="*/ 2511742 h 2612594"/>
                          <a:gd name="connsiteX831" fmla="*/ 1836585 w 2647519"/>
                          <a:gd name="connsiteY831" fmla="*/ 2515552 h 2612594"/>
                          <a:gd name="connsiteX832" fmla="*/ 1790865 w 2647519"/>
                          <a:gd name="connsiteY832" fmla="*/ 2535555 h 2612594"/>
                          <a:gd name="connsiteX833" fmla="*/ 1794675 w 2647519"/>
                          <a:gd name="connsiteY833" fmla="*/ 2522220 h 2612594"/>
                          <a:gd name="connsiteX834" fmla="*/ 1779435 w 2647519"/>
                          <a:gd name="connsiteY834" fmla="*/ 2527935 h 2612594"/>
                          <a:gd name="connsiteX835" fmla="*/ 1765148 w 2647519"/>
                          <a:gd name="connsiteY835" fmla="*/ 2532697 h 2612594"/>
                          <a:gd name="connsiteX836" fmla="*/ 1735620 w 2647519"/>
                          <a:gd name="connsiteY836" fmla="*/ 2542222 h 2612594"/>
                          <a:gd name="connsiteX837" fmla="*/ 1731675 w 2647519"/>
                          <a:gd name="connsiteY837" fmla="*/ 2537487 h 2612594"/>
                          <a:gd name="connsiteX838" fmla="*/ 1717522 w 2647519"/>
                          <a:gd name="connsiteY838" fmla="*/ 2540317 h 2612594"/>
                          <a:gd name="connsiteX839" fmla="*/ 1700377 w 2647519"/>
                          <a:gd name="connsiteY839" fmla="*/ 2544127 h 2612594"/>
                          <a:gd name="connsiteX840" fmla="*/ 1665135 w 2647519"/>
                          <a:gd name="connsiteY840" fmla="*/ 2552700 h 2612594"/>
                          <a:gd name="connsiteX841" fmla="*/ 1663973 w 2647519"/>
                          <a:gd name="connsiteY841" fmla="*/ 2553240 h 2612594"/>
                          <a:gd name="connsiteX842" fmla="*/ 1697520 w 2647519"/>
                          <a:gd name="connsiteY842" fmla="*/ 2545079 h 2612594"/>
                          <a:gd name="connsiteX843" fmla="*/ 1714665 w 2647519"/>
                          <a:gd name="connsiteY843" fmla="*/ 2541269 h 2612594"/>
                          <a:gd name="connsiteX844" fmla="*/ 1728952 w 2647519"/>
                          <a:gd name="connsiteY844" fmla="*/ 2538412 h 2612594"/>
                          <a:gd name="connsiteX845" fmla="*/ 1734667 w 2647519"/>
                          <a:gd name="connsiteY845" fmla="*/ 2543174 h 2612594"/>
                          <a:gd name="connsiteX846" fmla="*/ 1764195 w 2647519"/>
                          <a:gd name="connsiteY846" fmla="*/ 2533649 h 2612594"/>
                          <a:gd name="connsiteX847" fmla="*/ 1778482 w 2647519"/>
                          <a:gd name="connsiteY847" fmla="*/ 2528887 h 2612594"/>
                          <a:gd name="connsiteX848" fmla="*/ 1793722 w 2647519"/>
                          <a:gd name="connsiteY848" fmla="*/ 2523172 h 2612594"/>
                          <a:gd name="connsiteX849" fmla="*/ 1789912 w 2647519"/>
                          <a:gd name="connsiteY849" fmla="*/ 2536507 h 2612594"/>
                          <a:gd name="connsiteX850" fmla="*/ 1749907 w 2647519"/>
                          <a:gd name="connsiteY850" fmla="*/ 2555557 h 2612594"/>
                          <a:gd name="connsiteX851" fmla="*/ 1747946 w 2647519"/>
                          <a:gd name="connsiteY851" fmla="*/ 2555008 h 2612594"/>
                          <a:gd name="connsiteX852" fmla="*/ 1720380 w 2647519"/>
                          <a:gd name="connsiteY852" fmla="*/ 2566034 h 2612594"/>
                          <a:gd name="connsiteX853" fmla="*/ 1697520 w 2647519"/>
                          <a:gd name="connsiteY853" fmla="*/ 2572702 h 2612594"/>
                          <a:gd name="connsiteX854" fmla="*/ 1663230 w 2647519"/>
                          <a:gd name="connsiteY854" fmla="*/ 2581274 h 2612594"/>
                          <a:gd name="connsiteX855" fmla="*/ 1649062 w 2647519"/>
                          <a:gd name="connsiteY855" fmla="*/ 2580084 h 2612594"/>
                          <a:gd name="connsiteX856" fmla="*/ 1619428 w 2647519"/>
                          <a:gd name="connsiteY856" fmla="*/ 2585850 h 2612594"/>
                          <a:gd name="connsiteX857" fmla="*/ 1618462 w 2647519"/>
                          <a:gd name="connsiteY857" fmla="*/ 2587942 h 2612594"/>
                          <a:gd name="connsiteX858" fmla="*/ 1539405 w 2647519"/>
                          <a:gd name="connsiteY858" fmla="*/ 2603182 h 2612594"/>
                          <a:gd name="connsiteX859" fmla="*/ 1521307 w 2647519"/>
                          <a:gd name="connsiteY859" fmla="*/ 2598419 h 2612594"/>
                          <a:gd name="connsiteX860" fmla="*/ 1506067 w 2647519"/>
                          <a:gd name="connsiteY860" fmla="*/ 2598419 h 2612594"/>
                          <a:gd name="connsiteX861" fmla="*/ 1479397 w 2647519"/>
                          <a:gd name="connsiteY861" fmla="*/ 2606992 h 2612594"/>
                          <a:gd name="connsiteX862" fmla="*/ 1455585 w 2647519"/>
                          <a:gd name="connsiteY862" fmla="*/ 2608897 h 2612594"/>
                          <a:gd name="connsiteX863" fmla="*/ 1431772 w 2647519"/>
                          <a:gd name="connsiteY863" fmla="*/ 2609849 h 2612594"/>
                          <a:gd name="connsiteX864" fmla="*/ 1429185 w 2647519"/>
                          <a:gd name="connsiteY864" fmla="*/ 2608741 h 2612594"/>
                          <a:gd name="connsiteX865" fmla="*/ 1407484 w 2647519"/>
                          <a:gd name="connsiteY865" fmla="*/ 2612588 h 2612594"/>
                          <a:gd name="connsiteX866" fmla="*/ 1381290 w 2647519"/>
                          <a:gd name="connsiteY866" fmla="*/ 2607944 h 2612594"/>
                          <a:gd name="connsiteX867" fmla="*/ 1382243 w 2647519"/>
                          <a:gd name="connsiteY867" fmla="*/ 2606992 h 2612594"/>
                          <a:gd name="connsiteX868" fmla="*/ 1387005 w 2647519"/>
                          <a:gd name="connsiteY868" fmla="*/ 2600324 h 2612594"/>
                          <a:gd name="connsiteX869" fmla="*/ 1365098 w 2647519"/>
                          <a:gd name="connsiteY869" fmla="*/ 2597467 h 2612594"/>
                          <a:gd name="connsiteX870" fmla="*/ 1375575 w 2647519"/>
                          <a:gd name="connsiteY870" fmla="*/ 2591752 h 2612594"/>
                          <a:gd name="connsiteX871" fmla="*/ 1407008 w 2647519"/>
                          <a:gd name="connsiteY871" fmla="*/ 2590799 h 2612594"/>
                          <a:gd name="connsiteX872" fmla="*/ 1437488 w 2647519"/>
                          <a:gd name="connsiteY872" fmla="*/ 2589847 h 2612594"/>
                          <a:gd name="connsiteX873" fmla="*/ 1481302 w 2647519"/>
                          <a:gd name="connsiteY873" fmla="*/ 2590799 h 2612594"/>
                          <a:gd name="connsiteX874" fmla="*/ 1511782 w 2647519"/>
                          <a:gd name="connsiteY874" fmla="*/ 2587942 h 2612594"/>
                          <a:gd name="connsiteX875" fmla="*/ 1568932 w 2647519"/>
                          <a:gd name="connsiteY875" fmla="*/ 2575559 h 2612594"/>
                          <a:gd name="connsiteX876" fmla="*/ 1607032 w 2647519"/>
                          <a:gd name="connsiteY876" fmla="*/ 2566987 h 2612594"/>
                          <a:gd name="connsiteX877" fmla="*/ 1635607 w 2647519"/>
                          <a:gd name="connsiteY877" fmla="*/ 2566034 h 2612594"/>
                          <a:gd name="connsiteX878" fmla="*/ 1637595 w 2647519"/>
                          <a:gd name="connsiteY878" fmla="*/ 2565111 h 2612594"/>
                          <a:gd name="connsiteX879" fmla="*/ 1609890 w 2647519"/>
                          <a:gd name="connsiteY879" fmla="*/ 2566035 h 2612594"/>
                          <a:gd name="connsiteX880" fmla="*/ 1571790 w 2647519"/>
                          <a:gd name="connsiteY880" fmla="*/ 2574607 h 2612594"/>
                          <a:gd name="connsiteX881" fmla="*/ 1514640 w 2647519"/>
                          <a:gd name="connsiteY881" fmla="*/ 2586990 h 2612594"/>
                          <a:gd name="connsiteX882" fmla="*/ 1484160 w 2647519"/>
                          <a:gd name="connsiteY882" fmla="*/ 2589847 h 2612594"/>
                          <a:gd name="connsiteX883" fmla="*/ 1440345 w 2647519"/>
                          <a:gd name="connsiteY883" fmla="*/ 2588895 h 2612594"/>
                          <a:gd name="connsiteX884" fmla="*/ 1409865 w 2647519"/>
                          <a:gd name="connsiteY884" fmla="*/ 2589847 h 2612594"/>
                          <a:gd name="connsiteX885" fmla="*/ 1378432 w 2647519"/>
                          <a:gd name="connsiteY885" fmla="*/ 2590800 h 2612594"/>
                          <a:gd name="connsiteX886" fmla="*/ 1379385 w 2647519"/>
                          <a:gd name="connsiteY886" fmla="*/ 2586990 h 2612594"/>
                          <a:gd name="connsiteX887" fmla="*/ 1386052 w 2647519"/>
                          <a:gd name="connsiteY887" fmla="*/ 2577465 h 2612594"/>
                          <a:gd name="connsiteX888" fmla="*/ 1679422 w 2647519"/>
                          <a:gd name="connsiteY888" fmla="*/ 2528887 h 2612594"/>
                          <a:gd name="connsiteX889" fmla="*/ 1878495 w 2647519"/>
                          <a:gd name="connsiteY889" fmla="*/ 2453640 h 2612594"/>
                          <a:gd name="connsiteX890" fmla="*/ 1930882 w 2647519"/>
                          <a:gd name="connsiteY890" fmla="*/ 2426017 h 2612594"/>
                          <a:gd name="connsiteX891" fmla="*/ 1960410 w 2647519"/>
                          <a:gd name="connsiteY891" fmla="*/ 2410777 h 2612594"/>
                          <a:gd name="connsiteX892" fmla="*/ 1990890 w 2647519"/>
                          <a:gd name="connsiteY892" fmla="*/ 2394585 h 2612594"/>
                          <a:gd name="connsiteX893" fmla="*/ 2048040 w 2647519"/>
                          <a:gd name="connsiteY893" fmla="*/ 2360295 h 2612594"/>
                          <a:gd name="connsiteX894" fmla="*/ 2093760 w 2647519"/>
                          <a:gd name="connsiteY894" fmla="*/ 2325052 h 2612594"/>
                          <a:gd name="connsiteX895" fmla="*/ 2179485 w 2647519"/>
                          <a:gd name="connsiteY895" fmla="*/ 2258377 h 2612594"/>
                          <a:gd name="connsiteX896" fmla="*/ 2203297 w 2647519"/>
                          <a:gd name="connsiteY896" fmla="*/ 2239327 h 2612594"/>
                          <a:gd name="connsiteX897" fmla="*/ 2226157 w 2647519"/>
                          <a:gd name="connsiteY897" fmla="*/ 2219325 h 2612594"/>
                          <a:gd name="connsiteX898" fmla="*/ 2260447 w 2647519"/>
                          <a:gd name="connsiteY898" fmla="*/ 2187892 h 2612594"/>
                          <a:gd name="connsiteX899" fmla="*/ 2274735 w 2647519"/>
                          <a:gd name="connsiteY899" fmla="*/ 2164080 h 2612594"/>
                          <a:gd name="connsiteX900" fmla="*/ 2295258 w 2647519"/>
                          <a:gd name="connsiteY900" fmla="*/ 2145267 h 2612594"/>
                          <a:gd name="connsiteX901" fmla="*/ 2295423 w 2647519"/>
                          <a:gd name="connsiteY901" fmla="*/ 2144085 h 2612594"/>
                          <a:gd name="connsiteX902" fmla="*/ 2275688 w 2647519"/>
                          <a:gd name="connsiteY902" fmla="*/ 2162175 h 2612594"/>
                          <a:gd name="connsiteX903" fmla="*/ 2261400 w 2647519"/>
                          <a:gd name="connsiteY903" fmla="*/ 2185987 h 2612594"/>
                          <a:gd name="connsiteX904" fmla="*/ 2227110 w 2647519"/>
                          <a:gd name="connsiteY904" fmla="*/ 2217420 h 2612594"/>
                          <a:gd name="connsiteX905" fmla="*/ 2204250 w 2647519"/>
                          <a:gd name="connsiteY905" fmla="*/ 2237422 h 2612594"/>
                          <a:gd name="connsiteX906" fmla="*/ 2180438 w 2647519"/>
                          <a:gd name="connsiteY906" fmla="*/ 2256472 h 2612594"/>
                          <a:gd name="connsiteX907" fmla="*/ 2094713 w 2647519"/>
                          <a:gd name="connsiteY907" fmla="*/ 2323147 h 2612594"/>
                          <a:gd name="connsiteX908" fmla="*/ 2048993 w 2647519"/>
                          <a:gd name="connsiteY908" fmla="*/ 2358390 h 2612594"/>
                          <a:gd name="connsiteX909" fmla="*/ 1991843 w 2647519"/>
                          <a:gd name="connsiteY909" fmla="*/ 2392680 h 2612594"/>
                          <a:gd name="connsiteX910" fmla="*/ 1961363 w 2647519"/>
                          <a:gd name="connsiteY910" fmla="*/ 2408872 h 2612594"/>
                          <a:gd name="connsiteX911" fmla="*/ 1931835 w 2647519"/>
                          <a:gd name="connsiteY911" fmla="*/ 2424112 h 2612594"/>
                          <a:gd name="connsiteX912" fmla="*/ 1879448 w 2647519"/>
                          <a:gd name="connsiteY912" fmla="*/ 2451735 h 2612594"/>
                          <a:gd name="connsiteX913" fmla="*/ 1680375 w 2647519"/>
                          <a:gd name="connsiteY913" fmla="*/ 2526982 h 2612594"/>
                          <a:gd name="connsiteX914" fmla="*/ 1387005 w 2647519"/>
                          <a:gd name="connsiteY914" fmla="*/ 2575560 h 2612594"/>
                          <a:gd name="connsiteX915" fmla="*/ 1365098 w 2647519"/>
                          <a:gd name="connsiteY915" fmla="*/ 2575560 h 2612594"/>
                          <a:gd name="connsiteX916" fmla="*/ 1362240 w 2647519"/>
                          <a:gd name="connsiteY916" fmla="*/ 2567940 h 2612594"/>
                          <a:gd name="connsiteX917" fmla="*/ 1339380 w 2647519"/>
                          <a:gd name="connsiteY917" fmla="*/ 2566987 h 2612594"/>
                          <a:gd name="connsiteX918" fmla="*/ 1318425 w 2647519"/>
                          <a:gd name="connsiteY918" fmla="*/ 2575560 h 2612594"/>
                          <a:gd name="connsiteX919" fmla="*/ 1257465 w 2647519"/>
                          <a:gd name="connsiteY919" fmla="*/ 2576512 h 2612594"/>
                          <a:gd name="connsiteX920" fmla="*/ 1212698 w 2647519"/>
                          <a:gd name="connsiteY920" fmla="*/ 2574607 h 2612594"/>
                          <a:gd name="connsiteX921" fmla="*/ 1190790 w 2647519"/>
                          <a:gd name="connsiteY921" fmla="*/ 2572702 h 2612594"/>
                          <a:gd name="connsiteX922" fmla="*/ 1168883 w 2647519"/>
                          <a:gd name="connsiteY922" fmla="*/ 2568892 h 2612594"/>
                          <a:gd name="connsiteX923" fmla="*/ 1182079 w 2647519"/>
                          <a:gd name="connsiteY923" fmla="*/ 2554816 h 2612594"/>
                          <a:gd name="connsiteX924" fmla="*/ 1179360 w 2647519"/>
                          <a:gd name="connsiteY924" fmla="*/ 2555557 h 2612594"/>
                          <a:gd name="connsiteX925" fmla="*/ 1130192 w 2647519"/>
                          <a:gd name="connsiteY925" fmla="*/ 2546452 h 2612594"/>
                          <a:gd name="connsiteX926" fmla="*/ 1127925 w 2647519"/>
                          <a:gd name="connsiteY926" fmla="*/ 2546985 h 2612594"/>
                          <a:gd name="connsiteX927" fmla="*/ 1033628 w 2647519"/>
                          <a:gd name="connsiteY927" fmla="*/ 2529840 h 2612594"/>
                          <a:gd name="connsiteX928" fmla="*/ 996480 w 2647519"/>
                          <a:gd name="connsiteY928" fmla="*/ 2522220 h 2612594"/>
                          <a:gd name="connsiteX929" fmla="*/ 964095 w 2647519"/>
                          <a:gd name="connsiteY929" fmla="*/ 2516505 h 2612594"/>
                          <a:gd name="connsiteX930" fmla="*/ 925043 w 2647519"/>
                          <a:gd name="connsiteY930" fmla="*/ 2498407 h 2612594"/>
                          <a:gd name="connsiteX931" fmla="*/ 876465 w 2647519"/>
                          <a:gd name="connsiteY931" fmla="*/ 2480310 h 2612594"/>
                          <a:gd name="connsiteX932" fmla="*/ 825983 w 2647519"/>
                          <a:gd name="connsiteY932" fmla="*/ 2460307 h 2612594"/>
                          <a:gd name="connsiteX933" fmla="*/ 834555 w 2647519"/>
                          <a:gd name="connsiteY933" fmla="*/ 2453640 h 2612594"/>
                          <a:gd name="connsiteX934" fmla="*/ 869798 w 2647519"/>
                          <a:gd name="connsiteY934" fmla="*/ 2460307 h 2612594"/>
                          <a:gd name="connsiteX935" fmla="*/ 885038 w 2647519"/>
                          <a:gd name="connsiteY935" fmla="*/ 2473642 h 2612594"/>
                          <a:gd name="connsiteX936" fmla="*/ 937425 w 2647519"/>
                          <a:gd name="connsiteY936" fmla="*/ 2488882 h 2612594"/>
                          <a:gd name="connsiteX937" fmla="*/ 1041248 w 2647519"/>
                          <a:gd name="connsiteY937" fmla="*/ 2515552 h 2612594"/>
                          <a:gd name="connsiteX938" fmla="*/ 1066965 w 2647519"/>
                          <a:gd name="connsiteY938" fmla="*/ 2520315 h 2612594"/>
                          <a:gd name="connsiteX939" fmla="*/ 1094588 w 2647519"/>
                          <a:gd name="connsiteY939" fmla="*/ 2525077 h 2612594"/>
                          <a:gd name="connsiteX940" fmla="*/ 1125068 w 2647519"/>
                          <a:gd name="connsiteY940" fmla="*/ 2531745 h 2612594"/>
                          <a:gd name="connsiteX941" fmla="*/ 1158657 w 2647519"/>
                          <a:gd name="connsiteY941" fmla="*/ 2539008 h 2612594"/>
                          <a:gd name="connsiteX942" fmla="*/ 1161262 w 2647519"/>
                          <a:gd name="connsiteY942" fmla="*/ 2538412 h 2612594"/>
                          <a:gd name="connsiteX943" fmla="*/ 1192695 w 2647519"/>
                          <a:gd name="connsiteY943" fmla="*/ 2543175 h 2612594"/>
                          <a:gd name="connsiteX944" fmla="*/ 1193647 w 2647519"/>
                          <a:gd name="connsiteY944" fmla="*/ 2541270 h 2612594"/>
                          <a:gd name="connsiteX945" fmla="*/ 1239367 w 2647519"/>
                          <a:gd name="connsiteY945" fmla="*/ 2543175 h 2612594"/>
                          <a:gd name="connsiteX946" fmla="*/ 1246987 w 2647519"/>
                          <a:gd name="connsiteY946" fmla="*/ 2544127 h 2612594"/>
                          <a:gd name="connsiteX947" fmla="*/ 1317472 w 2647519"/>
                          <a:gd name="connsiteY947" fmla="*/ 2544127 h 2612594"/>
                          <a:gd name="connsiteX948" fmla="*/ 1368907 w 2647519"/>
                          <a:gd name="connsiteY948" fmla="*/ 2546032 h 2612594"/>
                          <a:gd name="connsiteX949" fmla="*/ 1429867 w 2647519"/>
                          <a:gd name="connsiteY949" fmla="*/ 2541270 h 2612594"/>
                          <a:gd name="connsiteX950" fmla="*/ 1437487 w 2647519"/>
                          <a:gd name="connsiteY950" fmla="*/ 2541270 h 2612594"/>
                          <a:gd name="connsiteX951" fmla="*/ 1440345 w 2647519"/>
                          <a:gd name="connsiteY951" fmla="*/ 2548890 h 2612594"/>
                          <a:gd name="connsiteX952" fmla="*/ 1500352 w 2647519"/>
                          <a:gd name="connsiteY952" fmla="*/ 2541270 h 2612594"/>
                          <a:gd name="connsiteX953" fmla="*/ 1540357 w 2647519"/>
                          <a:gd name="connsiteY953" fmla="*/ 2531745 h 2612594"/>
                          <a:gd name="connsiteX954" fmla="*/ 1563217 w 2647519"/>
                          <a:gd name="connsiteY954" fmla="*/ 2527935 h 2612594"/>
                          <a:gd name="connsiteX955" fmla="*/ 1577505 w 2647519"/>
                          <a:gd name="connsiteY955" fmla="*/ 2526030 h 2612594"/>
                          <a:gd name="connsiteX956" fmla="*/ 1608937 w 2647519"/>
                          <a:gd name="connsiteY956" fmla="*/ 2518410 h 2612594"/>
                          <a:gd name="connsiteX957" fmla="*/ 1634655 w 2647519"/>
                          <a:gd name="connsiteY957" fmla="*/ 2512695 h 2612594"/>
                          <a:gd name="connsiteX958" fmla="*/ 1660372 w 2647519"/>
                          <a:gd name="connsiteY958" fmla="*/ 2506027 h 2612594"/>
                          <a:gd name="connsiteX959" fmla="*/ 1707545 w 2647519"/>
                          <a:gd name="connsiteY959" fmla="*/ 2497863 h 2612594"/>
                          <a:gd name="connsiteX960" fmla="*/ 1713713 w 2647519"/>
                          <a:gd name="connsiteY960" fmla="*/ 2495550 h 2612594"/>
                          <a:gd name="connsiteX961" fmla="*/ 1664183 w 2647519"/>
                          <a:gd name="connsiteY961" fmla="*/ 2504122 h 2612594"/>
                          <a:gd name="connsiteX962" fmla="*/ 1638465 w 2647519"/>
                          <a:gd name="connsiteY962" fmla="*/ 2510790 h 2612594"/>
                          <a:gd name="connsiteX963" fmla="*/ 1612748 w 2647519"/>
                          <a:gd name="connsiteY963" fmla="*/ 2516505 h 2612594"/>
                          <a:gd name="connsiteX964" fmla="*/ 1581315 w 2647519"/>
                          <a:gd name="connsiteY964" fmla="*/ 2524125 h 2612594"/>
                          <a:gd name="connsiteX965" fmla="*/ 1567028 w 2647519"/>
                          <a:gd name="connsiteY965" fmla="*/ 2526030 h 2612594"/>
                          <a:gd name="connsiteX966" fmla="*/ 1544168 w 2647519"/>
                          <a:gd name="connsiteY966" fmla="*/ 2529840 h 2612594"/>
                          <a:gd name="connsiteX967" fmla="*/ 1482255 w 2647519"/>
                          <a:gd name="connsiteY967" fmla="*/ 2535555 h 2612594"/>
                          <a:gd name="connsiteX968" fmla="*/ 1440345 w 2647519"/>
                          <a:gd name="connsiteY968" fmla="*/ 2539365 h 2612594"/>
                          <a:gd name="connsiteX969" fmla="*/ 1432725 w 2647519"/>
                          <a:gd name="connsiteY969" fmla="*/ 2539365 h 2612594"/>
                          <a:gd name="connsiteX970" fmla="*/ 1371765 w 2647519"/>
                          <a:gd name="connsiteY970" fmla="*/ 2544127 h 2612594"/>
                          <a:gd name="connsiteX971" fmla="*/ 1320330 w 2647519"/>
                          <a:gd name="connsiteY971" fmla="*/ 2542222 h 2612594"/>
                          <a:gd name="connsiteX972" fmla="*/ 1249845 w 2647519"/>
                          <a:gd name="connsiteY972" fmla="*/ 2542222 h 2612594"/>
                          <a:gd name="connsiteX973" fmla="*/ 1242225 w 2647519"/>
                          <a:gd name="connsiteY973" fmla="*/ 2541270 h 2612594"/>
                          <a:gd name="connsiteX974" fmla="*/ 1212698 w 2647519"/>
                          <a:gd name="connsiteY974" fmla="*/ 2528887 h 2612594"/>
                          <a:gd name="connsiteX975" fmla="*/ 1196505 w 2647519"/>
                          <a:gd name="connsiteY975" fmla="*/ 2539365 h 2612594"/>
                          <a:gd name="connsiteX976" fmla="*/ 1196464 w 2647519"/>
                          <a:gd name="connsiteY976" fmla="*/ 2539447 h 2612594"/>
                          <a:gd name="connsiteX977" fmla="*/ 1209840 w 2647519"/>
                          <a:gd name="connsiteY977" fmla="*/ 2530792 h 2612594"/>
                          <a:gd name="connsiteX978" fmla="*/ 1239368 w 2647519"/>
                          <a:gd name="connsiteY978" fmla="*/ 2543174 h 2612594"/>
                          <a:gd name="connsiteX979" fmla="*/ 1193648 w 2647519"/>
                          <a:gd name="connsiteY979" fmla="*/ 2541269 h 2612594"/>
                          <a:gd name="connsiteX980" fmla="*/ 1194008 w 2647519"/>
                          <a:gd name="connsiteY980" fmla="*/ 2541036 h 2612594"/>
                          <a:gd name="connsiteX981" fmla="*/ 1164120 w 2647519"/>
                          <a:gd name="connsiteY981" fmla="*/ 2536507 h 2612594"/>
                          <a:gd name="connsiteX982" fmla="*/ 1128878 w 2647519"/>
                          <a:gd name="connsiteY982" fmla="*/ 2528887 h 2612594"/>
                          <a:gd name="connsiteX983" fmla="*/ 1098398 w 2647519"/>
                          <a:gd name="connsiteY983" fmla="*/ 2522220 h 2612594"/>
                          <a:gd name="connsiteX984" fmla="*/ 1070775 w 2647519"/>
                          <a:gd name="connsiteY984" fmla="*/ 2517457 h 2612594"/>
                          <a:gd name="connsiteX985" fmla="*/ 1045058 w 2647519"/>
                          <a:gd name="connsiteY985" fmla="*/ 2512695 h 2612594"/>
                          <a:gd name="connsiteX986" fmla="*/ 941235 w 2647519"/>
                          <a:gd name="connsiteY986" fmla="*/ 2486025 h 2612594"/>
                          <a:gd name="connsiteX987" fmla="*/ 888848 w 2647519"/>
                          <a:gd name="connsiteY987" fmla="*/ 2470785 h 2612594"/>
                          <a:gd name="connsiteX988" fmla="*/ 873608 w 2647519"/>
                          <a:gd name="connsiteY988" fmla="*/ 2457450 h 2612594"/>
                          <a:gd name="connsiteX989" fmla="*/ 838365 w 2647519"/>
                          <a:gd name="connsiteY989" fmla="*/ 2450782 h 2612594"/>
                          <a:gd name="connsiteX990" fmla="*/ 785978 w 2647519"/>
                          <a:gd name="connsiteY990" fmla="*/ 2424112 h 2612594"/>
                          <a:gd name="connsiteX991" fmla="*/ 770738 w 2647519"/>
                          <a:gd name="connsiteY991" fmla="*/ 2425065 h 2612594"/>
                          <a:gd name="connsiteX992" fmla="*/ 716445 w 2647519"/>
                          <a:gd name="connsiteY992" fmla="*/ 2397442 h 2612594"/>
                          <a:gd name="connsiteX993" fmla="*/ 706920 w 2647519"/>
                          <a:gd name="connsiteY993" fmla="*/ 2380297 h 2612594"/>
                          <a:gd name="connsiteX994" fmla="*/ 708825 w 2647519"/>
                          <a:gd name="connsiteY994" fmla="*/ 2379345 h 2612594"/>
                          <a:gd name="connsiteX995" fmla="*/ 742163 w 2647519"/>
                          <a:gd name="connsiteY995" fmla="*/ 2397442 h 2612594"/>
                          <a:gd name="connsiteX996" fmla="*/ 775500 w 2647519"/>
                          <a:gd name="connsiteY996" fmla="*/ 2415540 h 2612594"/>
                          <a:gd name="connsiteX997" fmla="*/ 785025 w 2647519"/>
                          <a:gd name="connsiteY997" fmla="*/ 2409825 h 2612594"/>
                          <a:gd name="connsiteX998" fmla="*/ 745973 w 2647519"/>
                          <a:gd name="connsiteY998" fmla="*/ 2384107 h 2612594"/>
                          <a:gd name="connsiteX999" fmla="*/ 713588 w 2647519"/>
                          <a:gd name="connsiteY999" fmla="*/ 2369820 h 2612594"/>
                          <a:gd name="connsiteX1000" fmla="*/ 668820 w 2647519"/>
                          <a:gd name="connsiteY1000" fmla="*/ 2344102 h 2612594"/>
                          <a:gd name="connsiteX1001" fmla="*/ 630720 w 2647519"/>
                          <a:gd name="connsiteY1001" fmla="*/ 2319337 h 2612594"/>
                          <a:gd name="connsiteX1002" fmla="*/ 570713 w 2647519"/>
                          <a:gd name="connsiteY1002" fmla="*/ 2293620 h 2612594"/>
                          <a:gd name="connsiteX1003" fmla="*/ 547853 w 2647519"/>
                          <a:gd name="connsiteY1003" fmla="*/ 2274570 h 2612594"/>
                          <a:gd name="connsiteX1004" fmla="*/ 552615 w 2647519"/>
                          <a:gd name="connsiteY1004" fmla="*/ 2272665 h 2612594"/>
                          <a:gd name="connsiteX1005" fmla="*/ 575475 w 2647519"/>
                          <a:gd name="connsiteY1005" fmla="*/ 2279332 h 2612594"/>
                          <a:gd name="connsiteX1006" fmla="*/ 527850 w 2647519"/>
                          <a:gd name="connsiteY1006" fmla="*/ 2229802 h 2612594"/>
                          <a:gd name="connsiteX1007" fmla="*/ 501180 w 2647519"/>
                          <a:gd name="connsiteY1007" fmla="*/ 2207895 h 2612594"/>
                          <a:gd name="connsiteX1008" fmla="*/ 476415 w 2647519"/>
                          <a:gd name="connsiteY1008" fmla="*/ 2185987 h 2612594"/>
                          <a:gd name="connsiteX1009" fmla="*/ 444983 w 2647519"/>
                          <a:gd name="connsiteY1009" fmla="*/ 2160270 h 2612594"/>
                          <a:gd name="connsiteX1010" fmla="*/ 399263 w 2647519"/>
                          <a:gd name="connsiteY1010" fmla="*/ 2109787 h 2612594"/>
                          <a:gd name="connsiteX1011" fmla="*/ 396126 w 2647519"/>
                          <a:gd name="connsiteY1011" fmla="*/ 2099983 h 2612594"/>
                          <a:gd name="connsiteX1012" fmla="*/ 386880 w 2647519"/>
                          <a:gd name="connsiteY1012" fmla="*/ 2090737 h 2612594"/>
                          <a:gd name="connsiteX1013" fmla="*/ 355448 w 2647519"/>
                          <a:gd name="connsiteY1013" fmla="*/ 2056447 h 2612594"/>
                          <a:gd name="connsiteX1014" fmla="*/ 351638 w 2647519"/>
                          <a:gd name="connsiteY1014" fmla="*/ 2039302 h 2612594"/>
                          <a:gd name="connsiteX1015" fmla="*/ 339255 w 2647519"/>
                          <a:gd name="connsiteY1015" fmla="*/ 2022157 h 2612594"/>
                          <a:gd name="connsiteX1016" fmla="*/ 337780 w 2647519"/>
                          <a:gd name="connsiteY1016" fmla="*/ 2019844 h 2612594"/>
                          <a:gd name="connsiteX1017" fmla="*/ 323062 w 2647519"/>
                          <a:gd name="connsiteY1017" fmla="*/ 2009774 h 2612594"/>
                          <a:gd name="connsiteX1018" fmla="*/ 294487 w 2647519"/>
                          <a:gd name="connsiteY1018" fmla="*/ 1968817 h 2612594"/>
                          <a:gd name="connsiteX1019" fmla="*/ 278295 w 2647519"/>
                          <a:gd name="connsiteY1019" fmla="*/ 1930717 h 2612594"/>
                          <a:gd name="connsiteX1020" fmla="*/ 276390 w 2647519"/>
                          <a:gd name="connsiteY1020" fmla="*/ 1930717 h 2612594"/>
                          <a:gd name="connsiteX1021" fmla="*/ 254483 w 2647519"/>
                          <a:gd name="connsiteY1021" fmla="*/ 1888807 h 2612594"/>
                          <a:gd name="connsiteX1022" fmla="*/ 233528 w 2647519"/>
                          <a:gd name="connsiteY1022" fmla="*/ 1846897 h 2612594"/>
                          <a:gd name="connsiteX1023" fmla="*/ 211620 w 2647519"/>
                          <a:gd name="connsiteY1023" fmla="*/ 1798320 h 2612594"/>
                          <a:gd name="connsiteX1024" fmla="*/ 191618 w 2647519"/>
                          <a:gd name="connsiteY1024" fmla="*/ 1748790 h 2612594"/>
                          <a:gd name="connsiteX1025" fmla="*/ 211620 w 2647519"/>
                          <a:gd name="connsiteY1025" fmla="*/ 1782127 h 2612594"/>
                          <a:gd name="connsiteX1026" fmla="*/ 231623 w 2647519"/>
                          <a:gd name="connsiteY1026" fmla="*/ 1824037 h 2612594"/>
                          <a:gd name="connsiteX1027" fmla="*/ 238290 w 2647519"/>
                          <a:gd name="connsiteY1027" fmla="*/ 1846897 h 2612594"/>
                          <a:gd name="connsiteX1028" fmla="*/ 241045 w 2647519"/>
                          <a:gd name="connsiteY1028" fmla="*/ 1850938 h 2612594"/>
                          <a:gd name="connsiteX1029" fmla="*/ 237654 w 2647519"/>
                          <a:gd name="connsiteY1029" fmla="*/ 1833304 h 2612594"/>
                          <a:gd name="connsiteX1030" fmla="*/ 228808 w 2647519"/>
                          <a:gd name="connsiteY1030" fmla="*/ 1817251 h 2612594"/>
                          <a:gd name="connsiteX1031" fmla="*/ 214410 w 2647519"/>
                          <a:gd name="connsiteY1031" fmla="*/ 1784873 h 2612594"/>
                          <a:gd name="connsiteX1032" fmla="*/ 197332 w 2647519"/>
                          <a:gd name="connsiteY1032" fmla="*/ 1756409 h 2612594"/>
                          <a:gd name="connsiteX1033" fmla="*/ 176377 w 2647519"/>
                          <a:gd name="connsiteY1033" fmla="*/ 1699259 h 2612594"/>
                          <a:gd name="connsiteX1034" fmla="*/ 158426 w 2647519"/>
                          <a:gd name="connsiteY1034" fmla="*/ 1640679 h 2612594"/>
                          <a:gd name="connsiteX1035" fmla="*/ 152529 w 2647519"/>
                          <a:gd name="connsiteY1035" fmla="*/ 1623596 h 2612594"/>
                          <a:gd name="connsiteX1036" fmla="*/ 126853 w 2647519"/>
                          <a:gd name="connsiteY1036" fmla="*/ 1521108 h 2612594"/>
                          <a:gd name="connsiteX1037" fmla="*/ 115498 w 2647519"/>
                          <a:gd name="connsiteY1037" fmla="*/ 1446707 h 2612594"/>
                          <a:gd name="connsiteX1038" fmla="*/ 115417 w 2647519"/>
                          <a:gd name="connsiteY1038" fmla="*/ 1448752 h 2612594"/>
                          <a:gd name="connsiteX1039" fmla="*/ 116370 w 2647519"/>
                          <a:gd name="connsiteY1039" fmla="*/ 1463992 h 2612594"/>
                          <a:gd name="connsiteX1040" fmla="*/ 121132 w 2647519"/>
                          <a:gd name="connsiteY1040" fmla="*/ 1499235 h 2612594"/>
                          <a:gd name="connsiteX1041" fmla="*/ 126847 w 2647519"/>
                          <a:gd name="connsiteY1041" fmla="*/ 1535430 h 2612594"/>
                          <a:gd name="connsiteX1042" fmla="*/ 117322 w 2647519"/>
                          <a:gd name="connsiteY1042" fmla="*/ 1503997 h 2612594"/>
                          <a:gd name="connsiteX1043" fmla="*/ 110655 w 2647519"/>
                          <a:gd name="connsiteY1043" fmla="*/ 1463992 h 2612594"/>
                          <a:gd name="connsiteX1044" fmla="*/ 103035 w 2647519"/>
                          <a:gd name="connsiteY1044" fmla="*/ 1463992 h 2612594"/>
                          <a:gd name="connsiteX1045" fmla="*/ 98272 w 2647519"/>
                          <a:gd name="connsiteY1045" fmla="*/ 1427797 h 2612594"/>
                          <a:gd name="connsiteX1046" fmla="*/ 91605 w 2647519"/>
                          <a:gd name="connsiteY1046" fmla="*/ 1404937 h 2612594"/>
                          <a:gd name="connsiteX1047" fmla="*/ 85890 w 2647519"/>
                          <a:gd name="connsiteY1047" fmla="*/ 1383030 h 2612594"/>
                          <a:gd name="connsiteX1048" fmla="*/ 69697 w 2647519"/>
                          <a:gd name="connsiteY1048" fmla="*/ 1365885 h 2612594"/>
                          <a:gd name="connsiteX1049" fmla="*/ 64935 w 2647519"/>
                          <a:gd name="connsiteY1049" fmla="*/ 1365885 h 2612594"/>
                          <a:gd name="connsiteX1050" fmla="*/ 60172 w 2647519"/>
                          <a:gd name="connsiteY1050" fmla="*/ 1342072 h 2612594"/>
                          <a:gd name="connsiteX1051" fmla="*/ 58267 w 2647519"/>
                          <a:gd name="connsiteY1051" fmla="*/ 1311592 h 2612594"/>
                          <a:gd name="connsiteX1052" fmla="*/ 62077 w 2647519"/>
                          <a:gd name="connsiteY1052" fmla="*/ 1268730 h 2612594"/>
                          <a:gd name="connsiteX1053" fmla="*/ 63982 w 2647519"/>
                          <a:gd name="connsiteY1053" fmla="*/ 1253490 h 2612594"/>
                          <a:gd name="connsiteX1054" fmla="*/ 67226 w 2647519"/>
                          <a:gd name="connsiteY1054" fmla="*/ 1243037 h 2612594"/>
                          <a:gd name="connsiteX1055" fmla="*/ 65649 w 2647519"/>
                          <a:gd name="connsiteY1055" fmla="*/ 1219200 h 2612594"/>
                          <a:gd name="connsiteX1056" fmla="*/ 67792 w 2647519"/>
                          <a:gd name="connsiteY1056" fmla="*/ 1183957 h 2612594"/>
                          <a:gd name="connsiteX1057" fmla="*/ 71602 w 2647519"/>
                          <a:gd name="connsiteY1057" fmla="*/ 1176814 h 2612594"/>
                          <a:gd name="connsiteX1058" fmla="*/ 71602 w 2647519"/>
                          <a:gd name="connsiteY1058" fmla="*/ 1172527 h 2612594"/>
                          <a:gd name="connsiteX1059" fmla="*/ 63982 w 2647519"/>
                          <a:gd name="connsiteY1059" fmla="*/ 1186815 h 2612594"/>
                          <a:gd name="connsiteX1060" fmla="*/ 57315 w 2647519"/>
                          <a:gd name="connsiteY1060" fmla="*/ 1177290 h 2612594"/>
                          <a:gd name="connsiteX1061" fmla="*/ 44932 w 2647519"/>
                          <a:gd name="connsiteY1061" fmla="*/ 1160145 h 2612594"/>
                          <a:gd name="connsiteX1062" fmla="*/ 42670 w 2647519"/>
                          <a:gd name="connsiteY1062" fmla="*/ 1146572 h 2612594"/>
                          <a:gd name="connsiteX1063" fmla="*/ 42075 w 2647519"/>
                          <a:gd name="connsiteY1063" fmla="*/ 1147762 h 2612594"/>
                          <a:gd name="connsiteX1064" fmla="*/ 38265 w 2647519"/>
                          <a:gd name="connsiteY1064" fmla="*/ 1185862 h 2612594"/>
                          <a:gd name="connsiteX1065" fmla="*/ 35407 w 2647519"/>
                          <a:gd name="connsiteY1065" fmla="*/ 1223962 h 2612594"/>
                          <a:gd name="connsiteX1066" fmla="*/ 32550 w 2647519"/>
                          <a:gd name="connsiteY1066" fmla="*/ 1253490 h 2612594"/>
                          <a:gd name="connsiteX1067" fmla="*/ 32550 w 2647519"/>
                          <a:gd name="connsiteY1067" fmla="*/ 1314449 h 2612594"/>
                          <a:gd name="connsiteX1068" fmla="*/ 33502 w 2647519"/>
                          <a:gd name="connsiteY1068" fmla="*/ 1345882 h 2612594"/>
                          <a:gd name="connsiteX1069" fmla="*/ 35407 w 2647519"/>
                          <a:gd name="connsiteY1069" fmla="*/ 1377314 h 2612594"/>
                          <a:gd name="connsiteX1070" fmla="*/ 26835 w 2647519"/>
                          <a:gd name="connsiteY1070" fmla="*/ 1406842 h 2612594"/>
                          <a:gd name="connsiteX1071" fmla="*/ 24930 w 2647519"/>
                          <a:gd name="connsiteY1071" fmla="*/ 1406842 h 2612594"/>
                          <a:gd name="connsiteX1072" fmla="*/ 19215 w 2647519"/>
                          <a:gd name="connsiteY1072" fmla="*/ 1349692 h 2612594"/>
                          <a:gd name="connsiteX1073" fmla="*/ 19215 w 2647519"/>
                          <a:gd name="connsiteY1073" fmla="*/ 1290637 h 2612594"/>
                          <a:gd name="connsiteX1074" fmla="*/ 23977 w 2647519"/>
                          <a:gd name="connsiteY1074" fmla="*/ 1244917 h 2612594"/>
                          <a:gd name="connsiteX1075" fmla="*/ 32546 w 2647519"/>
                          <a:gd name="connsiteY1075" fmla="*/ 1253485 h 2612594"/>
                          <a:gd name="connsiteX1076" fmla="*/ 24930 w 2647519"/>
                          <a:gd name="connsiteY1076" fmla="*/ 1243965 h 2612594"/>
                          <a:gd name="connsiteX1077" fmla="*/ 23025 w 2647519"/>
                          <a:gd name="connsiteY1077" fmla="*/ 1209675 h 2612594"/>
                          <a:gd name="connsiteX1078" fmla="*/ 24930 w 2647519"/>
                          <a:gd name="connsiteY1078" fmla="*/ 1157287 h 2612594"/>
                          <a:gd name="connsiteX1079" fmla="*/ 25882 w 2647519"/>
                          <a:gd name="connsiteY1079" fmla="*/ 1143000 h 2612594"/>
                          <a:gd name="connsiteX1080" fmla="*/ 28740 w 2647519"/>
                          <a:gd name="connsiteY1080" fmla="*/ 1119187 h 2612594"/>
                          <a:gd name="connsiteX1081" fmla="*/ 40170 w 2647519"/>
                          <a:gd name="connsiteY1081" fmla="*/ 1076325 h 2612594"/>
                          <a:gd name="connsiteX1082" fmla="*/ 45865 w 2647519"/>
                          <a:gd name="connsiteY1082" fmla="*/ 1047851 h 2612594"/>
                          <a:gd name="connsiteX1083" fmla="*/ 43980 w 2647519"/>
                          <a:gd name="connsiteY1083" fmla="*/ 1041082 h 2612594"/>
                          <a:gd name="connsiteX1084" fmla="*/ 37312 w 2647519"/>
                          <a:gd name="connsiteY1084" fmla="*/ 1079182 h 2612594"/>
                          <a:gd name="connsiteX1085" fmla="*/ 25882 w 2647519"/>
                          <a:gd name="connsiteY1085" fmla="*/ 1122045 h 2612594"/>
                          <a:gd name="connsiteX1086" fmla="*/ 23025 w 2647519"/>
                          <a:gd name="connsiteY1086" fmla="*/ 1145857 h 2612594"/>
                          <a:gd name="connsiteX1087" fmla="*/ 22072 w 2647519"/>
                          <a:gd name="connsiteY1087" fmla="*/ 1160145 h 2612594"/>
                          <a:gd name="connsiteX1088" fmla="*/ 20167 w 2647519"/>
                          <a:gd name="connsiteY1088" fmla="*/ 1212532 h 2612594"/>
                          <a:gd name="connsiteX1089" fmla="*/ 22072 w 2647519"/>
                          <a:gd name="connsiteY1089" fmla="*/ 1246822 h 2612594"/>
                          <a:gd name="connsiteX1090" fmla="*/ 17310 w 2647519"/>
                          <a:gd name="connsiteY1090" fmla="*/ 1292542 h 2612594"/>
                          <a:gd name="connsiteX1091" fmla="*/ 17310 w 2647519"/>
                          <a:gd name="connsiteY1091" fmla="*/ 1351597 h 2612594"/>
                          <a:gd name="connsiteX1092" fmla="*/ 23025 w 2647519"/>
                          <a:gd name="connsiteY1092" fmla="*/ 1408747 h 2612594"/>
                          <a:gd name="connsiteX1093" fmla="*/ 24930 w 2647519"/>
                          <a:gd name="connsiteY1093" fmla="*/ 1408747 h 2612594"/>
                          <a:gd name="connsiteX1094" fmla="*/ 37312 w 2647519"/>
                          <a:gd name="connsiteY1094" fmla="*/ 1463040 h 2612594"/>
                          <a:gd name="connsiteX1095" fmla="*/ 43980 w 2647519"/>
                          <a:gd name="connsiteY1095" fmla="*/ 1507807 h 2612594"/>
                          <a:gd name="connsiteX1096" fmla="*/ 58267 w 2647519"/>
                          <a:gd name="connsiteY1096" fmla="*/ 1553527 h 2612594"/>
                          <a:gd name="connsiteX1097" fmla="*/ 80770 w 2647519"/>
                          <a:gd name="connsiteY1097" fmla="*/ 1651843 h 2612594"/>
                          <a:gd name="connsiteX1098" fmla="*/ 82734 w 2647519"/>
                          <a:gd name="connsiteY1098" fmla="*/ 1670685 h 2612594"/>
                          <a:gd name="connsiteX1099" fmla="*/ 86843 w 2647519"/>
                          <a:gd name="connsiteY1099" fmla="*/ 1670685 h 2612594"/>
                          <a:gd name="connsiteX1100" fmla="*/ 107798 w 2647519"/>
                          <a:gd name="connsiteY1100" fmla="*/ 1721167 h 2612594"/>
                          <a:gd name="connsiteX1101" fmla="*/ 115418 w 2647519"/>
                          <a:gd name="connsiteY1101" fmla="*/ 1746885 h 2612594"/>
                          <a:gd name="connsiteX1102" fmla="*/ 101130 w 2647519"/>
                          <a:gd name="connsiteY1102" fmla="*/ 1724977 h 2612594"/>
                          <a:gd name="connsiteX1103" fmla="*/ 85890 w 2647519"/>
                          <a:gd name="connsiteY1103" fmla="*/ 1690687 h 2612594"/>
                          <a:gd name="connsiteX1104" fmla="*/ 84938 w 2647519"/>
                          <a:gd name="connsiteY1104" fmla="*/ 1700212 h 2612594"/>
                          <a:gd name="connsiteX1105" fmla="*/ 76651 w 2647519"/>
                          <a:gd name="connsiteY1105" fmla="*/ 1674524 h 2612594"/>
                          <a:gd name="connsiteX1106" fmla="*/ 70650 w 2647519"/>
                          <a:gd name="connsiteY1106" fmla="*/ 1675447 h 2612594"/>
                          <a:gd name="connsiteX1107" fmla="*/ 63982 w 2647519"/>
                          <a:gd name="connsiteY1107" fmla="*/ 1653540 h 2612594"/>
                          <a:gd name="connsiteX1108" fmla="*/ 41122 w 2647519"/>
                          <a:gd name="connsiteY1108" fmla="*/ 1601152 h 2612594"/>
                          <a:gd name="connsiteX1109" fmla="*/ 26835 w 2647519"/>
                          <a:gd name="connsiteY1109" fmla="*/ 1554480 h 2612594"/>
                          <a:gd name="connsiteX1110" fmla="*/ 25882 w 2647519"/>
                          <a:gd name="connsiteY1110" fmla="*/ 1515427 h 2612594"/>
                          <a:gd name="connsiteX1111" fmla="*/ 19215 w 2647519"/>
                          <a:gd name="connsiteY1111" fmla="*/ 1469707 h 2612594"/>
                          <a:gd name="connsiteX1112" fmla="*/ 14452 w 2647519"/>
                          <a:gd name="connsiteY1112" fmla="*/ 1423987 h 2612594"/>
                          <a:gd name="connsiteX1113" fmla="*/ 3975 w 2647519"/>
                          <a:gd name="connsiteY1113" fmla="*/ 1390650 h 2612594"/>
                          <a:gd name="connsiteX1114" fmla="*/ 10642 w 2647519"/>
                          <a:gd name="connsiteY1114" fmla="*/ 1213485 h 2612594"/>
                          <a:gd name="connsiteX1115" fmla="*/ 17310 w 2647519"/>
                          <a:gd name="connsiteY1115" fmla="*/ 1167765 h 2612594"/>
                          <a:gd name="connsiteX1116" fmla="*/ 11595 w 2647519"/>
                          <a:gd name="connsiteY1116" fmla="*/ 1143000 h 2612594"/>
                          <a:gd name="connsiteX1117" fmla="*/ 23025 w 2647519"/>
                          <a:gd name="connsiteY1117" fmla="*/ 1074420 h 2612594"/>
                          <a:gd name="connsiteX1118" fmla="*/ 25882 w 2647519"/>
                          <a:gd name="connsiteY1118" fmla="*/ 1058227 h 2612594"/>
                          <a:gd name="connsiteX1119" fmla="*/ 33502 w 2647519"/>
                          <a:gd name="connsiteY1119" fmla="*/ 1002982 h 2612594"/>
                          <a:gd name="connsiteX1120" fmla="*/ 53505 w 2647519"/>
                          <a:gd name="connsiteY1120" fmla="*/ 962977 h 2612594"/>
                          <a:gd name="connsiteX1121" fmla="*/ 48742 w 2647519"/>
                          <a:gd name="connsiteY1121" fmla="*/ 1017270 h 2612594"/>
                          <a:gd name="connsiteX1122" fmla="*/ 53503 w 2647519"/>
                          <a:gd name="connsiteY1122" fmla="*/ 1007964 h 2612594"/>
                          <a:gd name="connsiteX1123" fmla="*/ 56362 w 2647519"/>
                          <a:gd name="connsiteY1123" fmla="*/ 985718 h 2612594"/>
                          <a:gd name="connsiteX1124" fmla="*/ 57315 w 2647519"/>
                          <a:gd name="connsiteY1124" fmla="*/ 961072 h 2612594"/>
                          <a:gd name="connsiteX1125" fmla="*/ 65887 w 2647519"/>
                          <a:gd name="connsiteY1125" fmla="*/ 929639 h 2612594"/>
                          <a:gd name="connsiteX1126" fmla="*/ 79222 w 2647519"/>
                          <a:gd name="connsiteY1126" fmla="*/ 882014 h 2612594"/>
                          <a:gd name="connsiteX1127" fmla="*/ 95415 w 2647519"/>
                          <a:gd name="connsiteY1127" fmla="*/ 833437 h 2612594"/>
                          <a:gd name="connsiteX1128" fmla="*/ 96628 w 2647519"/>
                          <a:gd name="connsiteY1128" fmla="*/ 832072 h 2612594"/>
                          <a:gd name="connsiteX1129" fmla="*/ 103988 w 2647519"/>
                          <a:gd name="connsiteY1129" fmla="*/ 793432 h 2612594"/>
                          <a:gd name="connsiteX1130" fmla="*/ 114465 w 2647519"/>
                          <a:gd name="connsiteY1130" fmla="*/ 765809 h 2612594"/>
                          <a:gd name="connsiteX1131" fmla="*/ 126848 w 2647519"/>
                          <a:gd name="connsiteY1131" fmla="*/ 742949 h 2612594"/>
                          <a:gd name="connsiteX1132" fmla="*/ 151613 w 2647519"/>
                          <a:gd name="connsiteY1132" fmla="*/ 695324 h 2612594"/>
                          <a:gd name="connsiteX1133" fmla="*/ 171615 w 2647519"/>
                          <a:gd name="connsiteY1133" fmla="*/ 652462 h 2612594"/>
                          <a:gd name="connsiteX1134" fmla="*/ 200190 w 2647519"/>
                          <a:gd name="connsiteY1134" fmla="*/ 597217 h 2612594"/>
                          <a:gd name="connsiteX1135" fmla="*/ 221145 w 2647519"/>
                          <a:gd name="connsiteY1135" fmla="*/ 573404 h 2612594"/>
                          <a:gd name="connsiteX1136" fmla="*/ 238290 w 2647519"/>
                          <a:gd name="connsiteY1136" fmla="*/ 540067 h 2612594"/>
                          <a:gd name="connsiteX1137" fmla="*/ 252578 w 2647519"/>
                          <a:gd name="connsiteY1137" fmla="*/ 519112 h 2612594"/>
                          <a:gd name="connsiteX1138" fmla="*/ 267818 w 2647519"/>
                          <a:gd name="connsiteY1138" fmla="*/ 511492 h 2612594"/>
                          <a:gd name="connsiteX1139" fmla="*/ 271628 w 2647519"/>
                          <a:gd name="connsiteY1139" fmla="*/ 505777 h 2612594"/>
                          <a:gd name="connsiteX1140" fmla="*/ 286868 w 2647519"/>
                          <a:gd name="connsiteY1140" fmla="*/ 475297 h 2612594"/>
                          <a:gd name="connsiteX1141" fmla="*/ 316395 w 2647519"/>
                          <a:gd name="connsiteY1141" fmla="*/ 441007 h 2612594"/>
                          <a:gd name="connsiteX1142" fmla="*/ 317199 w 2647519"/>
                          <a:gd name="connsiteY1142" fmla="*/ 455339 h 2612594"/>
                          <a:gd name="connsiteX1143" fmla="*/ 315045 w 2647519"/>
                          <a:gd name="connsiteY1143" fmla="*/ 461363 h 2612594"/>
                          <a:gd name="connsiteX1144" fmla="*/ 345922 w 2647519"/>
                          <a:gd name="connsiteY1144" fmla="*/ 429577 h 2612594"/>
                          <a:gd name="connsiteX1145" fmla="*/ 361162 w 2647519"/>
                          <a:gd name="connsiteY1145" fmla="*/ 409575 h 2612594"/>
                          <a:gd name="connsiteX1146" fmla="*/ 381165 w 2647519"/>
                          <a:gd name="connsiteY1146" fmla="*/ 390525 h 2612594"/>
                          <a:gd name="connsiteX1147" fmla="*/ 382888 w 2647519"/>
                          <a:gd name="connsiteY1147" fmla="*/ 392440 h 2612594"/>
                          <a:gd name="connsiteX1148" fmla="*/ 382118 w 2647519"/>
                          <a:gd name="connsiteY1148" fmla="*/ 391477 h 2612594"/>
                          <a:gd name="connsiteX1149" fmla="*/ 406883 w 2647519"/>
                          <a:gd name="connsiteY1149" fmla="*/ 366712 h 2612594"/>
                          <a:gd name="connsiteX1150" fmla="*/ 431648 w 2647519"/>
                          <a:gd name="connsiteY1150" fmla="*/ 343852 h 2612594"/>
                          <a:gd name="connsiteX1151" fmla="*/ 458318 w 2647519"/>
                          <a:gd name="connsiteY1151" fmla="*/ 315277 h 2612594"/>
                          <a:gd name="connsiteX1152" fmla="*/ 495465 w 2647519"/>
                          <a:gd name="connsiteY1152" fmla="*/ 287654 h 2612594"/>
                          <a:gd name="connsiteX1153" fmla="*/ 535470 w 2647519"/>
                          <a:gd name="connsiteY1153" fmla="*/ 258127 h 2612594"/>
                          <a:gd name="connsiteX1154" fmla="*/ 559389 w 2647519"/>
                          <a:gd name="connsiteY1154" fmla="*/ 241440 h 2612594"/>
                          <a:gd name="connsiteX1155" fmla="*/ 575475 w 2647519"/>
                          <a:gd name="connsiteY1155" fmla="*/ 226694 h 2612594"/>
                          <a:gd name="connsiteX1156" fmla="*/ 604050 w 2647519"/>
                          <a:gd name="connsiteY1156" fmla="*/ 209549 h 2612594"/>
                          <a:gd name="connsiteX1157" fmla="*/ 634530 w 2647519"/>
                          <a:gd name="connsiteY1157" fmla="*/ 193357 h 2612594"/>
                          <a:gd name="connsiteX1158" fmla="*/ 638565 w 2647519"/>
                          <a:gd name="connsiteY1158" fmla="*/ 191282 h 2612594"/>
                          <a:gd name="connsiteX1159" fmla="*/ 648937 w 2647519"/>
                          <a:gd name="connsiteY1159" fmla="*/ 181094 h 2612594"/>
                          <a:gd name="connsiteX1160" fmla="*/ 665963 w 2647519"/>
                          <a:gd name="connsiteY1160" fmla="*/ 168592 h 2612594"/>
                          <a:gd name="connsiteX1161" fmla="*/ 684656 w 2647519"/>
                          <a:gd name="connsiteY1161" fmla="*/ 159067 h 2612594"/>
                          <a:gd name="connsiteX1162" fmla="*/ 697880 w 2647519"/>
                          <a:gd name="connsiteY1162" fmla="*/ 156023 h 2612594"/>
                          <a:gd name="connsiteX1163" fmla="*/ 700252 w 2647519"/>
                          <a:gd name="connsiteY1163" fmla="*/ 154304 h 2612594"/>
                          <a:gd name="connsiteX1164" fmla="*/ 959332 w 2647519"/>
                          <a:gd name="connsiteY1164" fmla="*/ 49529 h 2612594"/>
                          <a:gd name="connsiteX1165" fmla="*/ 968944 w 2647519"/>
                          <a:gd name="connsiteY1165" fmla="*/ 47439 h 2612594"/>
                          <a:gd name="connsiteX1166" fmla="*/ 995527 w 2647519"/>
                          <a:gd name="connsiteY1166" fmla="*/ 38099 h 2612594"/>
                          <a:gd name="connsiteX1167" fmla="*/ 1013863 w 2647519"/>
                          <a:gd name="connsiteY1167" fmla="*/ 34408 h 2612594"/>
                          <a:gd name="connsiteX1168" fmla="*/ 1023424 w 2647519"/>
                          <a:gd name="connsiteY1168" fmla="*/ 34327 h 2612594"/>
                          <a:gd name="connsiteX1169" fmla="*/ 1026960 w 2647519"/>
                          <a:gd name="connsiteY1169" fmla="*/ 33337 h 2612594"/>
                          <a:gd name="connsiteX1170" fmla="*/ 1244130 w 2647519"/>
                          <a:gd name="connsiteY1170" fmla="*/ 4762 h 2612594"/>
                          <a:gd name="connsiteX1171" fmla="*/ 1305804 w 2647519"/>
                          <a:gd name="connsiteY1171" fmla="*/ 4524 h 2612594"/>
                          <a:gd name="connsiteX1172" fmla="*/ 1371765 w 2647519"/>
                          <a:gd name="connsiteY1172" fmla="*/ 5714 h 2612594"/>
                          <a:gd name="connsiteX1173" fmla="*/ 1372993 w 2647519"/>
                          <a:gd name="connsiteY1173" fmla="*/ 6635 h 2612594"/>
                          <a:gd name="connsiteX1174" fmla="*/ 1405103 w 2647519"/>
                          <a:gd name="connsiteY1174" fmla="*/ 2857 h 2612594"/>
                          <a:gd name="connsiteX1175" fmla="*/ 1434630 w 2647519"/>
                          <a:gd name="connsiteY1175" fmla="*/ 7619 h 2612594"/>
                          <a:gd name="connsiteX1176" fmla="*/ 1464158 w 2647519"/>
                          <a:gd name="connsiteY1176" fmla="*/ 13334 h 2612594"/>
                          <a:gd name="connsiteX1177" fmla="*/ 1479392 w 2647519"/>
                          <a:gd name="connsiteY1177" fmla="*/ 16797 h 2612594"/>
                          <a:gd name="connsiteX1178" fmla="*/ 1463205 w 2647519"/>
                          <a:gd name="connsiteY1178" fmla="*/ 12382 h 2612594"/>
                          <a:gd name="connsiteX1179" fmla="*/ 1433677 w 2647519"/>
                          <a:gd name="connsiteY1179" fmla="*/ 6667 h 2612594"/>
                          <a:gd name="connsiteX1180" fmla="*/ 1404150 w 2647519"/>
                          <a:gd name="connsiteY1180" fmla="*/ 1905 h 2612594"/>
                          <a:gd name="connsiteX1181" fmla="*/ 1404150 w 2647519"/>
                          <a:gd name="connsiteY1181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  <a:cxn ang="0">
                            <a:pos x="connsiteX1175" y="connsiteY1175"/>
                          </a:cxn>
                          <a:cxn ang="0">
                            <a:pos x="connsiteX1176" y="connsiteY1176"/>
                          </a:cxn>
                          <a:cxn ang="0">
                            <a:pos x="connsiteX1177" y="connsiteY1177"/>
                          </a:cxn>
                          <a:cxn ang="0">
                            <a:pos x="connsiteX1178" y="connsiteY1178"/>
                          </a:cxn>
                          <a:cxn ang="0">
                            <a:pos x="connsiteX1179" y="connsiteY1179"/>
                          </a:cxn>
                          <a:cxn ang="0">
                            <a:pos x="connsiteX1180" y="connsiteY1180"/>
                          </a:cxn>
                          <a:cxn ang="0">
                            <a:pos x="connsiteX1181" y="connsiteY1181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3" y="2520821"/>
                            </a:moveTo>
                            <a:lnTo>
                              <a:pt x="1643881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2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1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5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2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3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5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0" y="2265793"/>
                            </a:lnTo>
                            <a:close/>
                            <a:moveTo>
                              <a:pt x="2099801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79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59" y="2217355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5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4" y="2175510"/>
                              <a:pt x="2187820" y="2174974"/>
                            </a:cubicBezTo>
                            <a:close/>
                            <a:moveTo>
                              <a:pt x="475386" y="2153526"/>
                            </a:moveTo>
                            <a:lnTo>
                              <a:pt x="477272" y="2155821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3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1" y="2051897"/>
                            </a:lnTo>
                            <a:lnTo>
                              <a:pt x="2291271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498930" y="1857612"/>
                            </a:moveTo>
                            <a:cubicBezTo>
                              <a:pt x="2494525" y="1865709"/>
                              <a:pt x="2490953" y="1872615"/>
                              <a:pt x="2490953" y="1875472"/>
                            </a:cubicBezTo>
                            <a:cubicBezTo>
                              <a:pt x="2486190" y="1885949"/>
                              <a:pt x="2480475" y="1898332"/>
                              <a:pt x="2473808" y="1909762"/>
                            </a:cubicBezTo>
                            <a:cubicBezTo>
                              <a:pt x="2480475" y="1897379"/>
                              <a:pt x="2486190" y="1885949"/>
                              <a:pt x="2490953" y="1875472"/>
                            </a:cubicBezTo>
                            <a:cubicBezTo>
                              <a:pt x="2490953" y="1872615"/>
                              <a:pt x="2494525" y="1865709"/>
                              <a:pt x="2498930" y="1857612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0" y="1790989"/>
                              <a:pt x="2407787" y="1830865"/>
                              <a:pt x="2386218" y="1869449"/>
                            </a:cubicBezTo>
                            <a:lnTo>
                              <a:pt x="2377659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4"/>
                            </a:lnTo>
                            <a:lnTo>
                              <a:pt x="2141045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899"/>
                            </a:lnTo>
                            <a:lnTo>
                              <a:pt x="2038960" y="2261093"/>
                            </a:lnTo>
                            <a:lnTo>
                              <a:pt x="2036091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1" y="2316730"/>
                            </a:lnTo>
                            <a:lnTo>
                              <a:pt x="1928148" y="2333067"/>
                            </a:lnTo>
                            <a:lnTo>
                              <a:pt x="1920350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9" y="2365908"/>
                            </a:lnTo>
                            <a:lnTo>
                              <a:pt x="1809482" y="2392922"/>
                            </a:lnTo>
                            <a:cubicBezTo>
                              <a:pt x="1768715" y="2410757"/>
                              <a:pt x="1726784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09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2" y="1686218"/>
                            </a:lnTo>
                            <a:lnTo>
                              <a:pt x="2513217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0" y="1451152"/>
                            </a:lnTo>
                            <a:lnTo>
                              <a:pt x="2586541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600490" y="1407795"/>
                            </a:lnTo>
                            <a:lnTo>
                              <a:pt x="2599180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5" y="1369208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6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1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1" y="383323"/>
                            </a:lnTo>
                            <a:lnTo>
                              <a:pt x="456650" y="391477"/>
                            </a:lnTo>
                            <a:lnTo>
                              <a:pt x="454683" y="394339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82" y="590597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3" y="394339"/>
                            </a:lnTo>
                            <a:lnTo>
                              <a:pt x="464431" y="383323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5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49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3" y="364272"/>
                              <a:pt x="504752" y="361295"/>
                            </a:cubicBezTo>
                            <a:lnTo>
                              <a:pt x="512656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7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7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2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4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6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2" y="255841"/>
                            </a:lnTo>
                            <a:lnTo>
                              <a:pt x="2002949" y="264417"/>
                            </a:lnTo>
                            <a:cubicBezTo>
                              <a:pt x="2327258" y="483516"/>
                              <a:pt x="2540483" y="854556"/>
                              <a:pt x="2540483" y="1275397"/>
                            </a:cubicBezTo>
                            <a:lnTo>
                              <a:pt x="2540080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8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lnTo>
                              <a:pt x="2514765" y="1824990"/>
                            </a:ln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5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5" y="2155031"/>
                              <a:pt x="2319383" y="2160388"/>
                            </a:cubicBezTo>
                            <a:lnTo>
                              <a:pt x="2303229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4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0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3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59" y="2417870"/>
                            </a:lnTo>
                            <a:lnTo>
                              <a:pt x="1997978" y="2418994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79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5" y="1850938"/>
                            </a:lnTo>
                            <a:lnTo>
                              <a:pt x="237654" y="1833304"/>
                            </a:lnTo>
                            <a:lnTo>
                              <a:pt x="228808" y="1817251"/>
                            </a:lnTo>
                            <a:lnTo>
                              <a:pt x="214410" y="1784873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6" y="1640679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8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7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1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8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4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accent1">
                          <a:alpha val="38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w14:anchorId="69C50155" id="Forme libre : Forme 18" o:spid="_x0000_s1026" alt="&quot;&quot;" style="position:absolute;margin-left:64.15pt;margin-top:-45.9pt;width:36.25pt;height:35.75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<v:fill opacity="24929f"/>
              <v:stroke joinstyle="miter"/>
              <v:path arrowok="t" o:connecttype="custom" o:connectlocs="250293,451563;248142,452720;248271,452776;268183,439809;261226,441464;250792,442789;250295,441464;257583,440802;268183,439809;286278,438076;285853,438196;286071,438154;156466,435588;163836,437492;166983,437657;175761,441961;179737,442789;179985,442872;180896,441961;184374,442954;187853,443782;194706,445375;194809,445272;202759,446596;206569,447258;210378,447589;218163,447920;228763,447755;229223,447755;230254,447175;232572,446430;234933,446389;236548,446596;236982,447755;240688,447755;239529,449410;238866,450238;236713,451231;232738,451231;227604,450900;216506,450569;208225,449907;200937,448913;193649,447755;182552,446099;173940,443285;174039,443213;168971,441630;164499,439644;159364,437988;154064,436168;156466,435588;253964,432039;251433,432425;233932,433308;239694,434016;241185,433685;251454,432526;253144,432197;269688,429641;261093,430952;264042,431036;268286,430250;301064,429258;274105,436433;287748,433395;128226,425905;147273,434016;154064,436168;159199,437988;164333,439644;168805,441630;167811,442458;165161,441961;155720,438485;151083,436664;146445,434678;140317,432526;135017,430209;130876,428057;128226,425905;136011,421767;145120,426401;143961,427064;133361,421932;136011,421767;102388,410511;113651,416801;115969,419449;110669,416635;106694,414152;102388,410511;122138,406263;122139,406310;122698,406987;122760,406703;364021,395397;363420,395448;353482,402565;343710,407862;336753,412000;332944,413656;328969,415311;324165,417794;320522,419946;315221,422098;309756,424084;308265,425574;305946,426401;300149,427395;292696,429712;285905,431864;278452,434016;269177,436333;256092,438485;255761,438982;249469,440553;249632,440637;256619,438891;256754,438485;269839,436333;279114,434016;286568,431864;293359,429712;300812,427395;306609,426401;302685,428755;302799,428719;306940,426236;309259,425408;309413,425366;310418,424250;315884,422263;321184,420111;324828,417959;329631,415477;333606,413821;336332,412637;337747,411669;344704,407531;354476,402234;79999,393108;80628,393647;80843,393757;365133,388787;365076,388826;365076,388874;365339,388911;365407,388826;368711,386316;367733,386992;367560,387171;368231,386742;66476,377979;72731,385339;67771,379391;380438,377974;380424,377979;380314,378729;377664,381709;374517,385185;374707,385141;377664,381874;380314,378895;380438,377974;82664,374247;82992,374646;83009,374591;58165,370453;62471,373267;62683,373516;64645,373950;69096,378067;75224,383033;77875,386674;79365,388495;85659,393792;83837,395282;77976,388773;77709,388826;77709,388826;83256,394986;83837,395282;85659,393792;101394,406207;98247,407200;99406,408028;94769,408193;91787,406207;88972,404055;82015,398261;75556,392468;69593,386674;66777,383861;64127,380881;65121,379557;68434,382536;72078,385350;76550,390151;76930,390476;72078,385350;68599,382536;65287,379557;61643,375087;58165,370453;423046,344134;422962,344170;421153,348509;421307,323396;416918,329733;414765,333705;412612,337347;407477,344134;403005,350920;399030,356383;398699,356585;398427,356987;398864,356714;402840,351252;407312,344465;412446,337678;414599,334037;416752,330064;421225,323608;434537,322822;433150,325926;430169,331885;433150,325926;434537,322822;438450,321125;436297,327581;432487,334533;428678,341651;425200,346120;427518,341485;429506,336850;430997,334368;432984,331057;434806,327746;438450,321125;427729,306936;423709,314008;423635,314177;427684,307055;429934,290921;425102,304115;414938,324879;413449,327230;413440,327250;409962,333209;406483,339665;402508,344630;399196,350258;379651,372274;373192,377736;372572,378207;372305,378477;369604,380678;367395,383198;359279,389323;358007,390126;354553,392940;354054,393264;353316,393958;346857,398262;340397,402234;339658,402609;335284,405448;333928,406131;332613,407035;328141,409518;323962,411155;314649,415850;292801,423994;277576,427906;289880,425574;292199,425077;299652,422429;304290,420939;311743,417132;320190,414152;325602,412031;327975,410676;330128,410014;333109,408359;333893,407815;335925,405876;340397,403227;345485,400735;347354,399586;353813,395282;356629,392633;359776,390647;367892,384523;373689,379060;380148,373598;399693,351582;402382,347013;402508,346617;406815,339995;408140,338009;409902,335567;410459,334533;413937,328574;420728,314504;427353,299441;429299,293316;448056,276267;447560,276598;447560,276598;449621,266457;449561,266750;450044,267328;451535,268984;452528,268322;452553,268195;451866,268653;450210,267163;448145,247653;448029,247660;447819,247671;447891,248458;447725,252597;447063,255079;443088,261369;442094,266832;441100,268653;439444,276598;437622,282888;435634,289013;434475,293813;433150,298779;434207,297136;435137,293647;435965,288682;437953,282557;439775,276267;441431,268322;442425,266501;443419,261038;447394,254748;444744,267494;442756,278088;438284,291661;437400,293036;437021,295096;435800,298613;431162,308711;429009,314008;427684,316822;426028,319801;421556,327746;416752,335526;410624,345955;403833,356217;399361,362011;394558,367639;392902,369956;391080,372274;388264,374591;383659,379687;383792,380219;378989,385185;373854,388826;369714,392137;365791,395002;366401,394951;370707,391806;374848,388495;379983,384854;384786,379888;384620,379226;389258,374094;392074,371777;393896,369460;395552,367142;400355,361514;404827,355721;411618,345458;417746,335030;422550,327250;427021,319304;428678,316325;430003,313511;432156,308214;436794,298117;438616,291330;443088,277757;445075,267163;447725,254417;448323,252178;447891,252100;448056,247962;451700,244154;449771,252186;449772,252186;451700,244155;453191,242499;452197,244651;452197,244651;451969,249162;451866,253424;450210,258517;450210,259099;452197,253424;452528,244651;453301,242979;446069,235381;444983,237945;444578,241672;444056,239931;443865,240177;444413,242003;444081,244651;444744,246803;445257,246774;444909,245644;445241,242996;446069,235381;459982,230912;460313,231078;460147,238030;460313,242830;459816,251603;459319,256569;457829,263852;457332,269977;454847,281233;452528,290999;448388,292820;448719,291827;449382,284874;451866,277591;453853,276433;453853,276432;456007,263852;457166,257893;458160,251769;458988,245975;459319,240513;459485,235878;459816,233395;459982,230912;23327,154162;23410,154203;23418,154180;33320,130436;29676,137223;26695,139706;26688,139865;26400,146201;26408,146186;26695,139872;29676,137388;33320,130602;33444,130685;33507,130561;35308,116035;32989,117691;29511,124974;30306,125610;30332,125498;29676,124974;33155,117691;35208,116225;48061,106600;47852,106768;46964,110180;46405,111897;31167,139706;29014,146493;27026,153445;22720,168011;19904,177943;18579,185392;17917,189199;17420,193006;15929,203269;15432,209559;16260,216180;16649,212573;16592,211380;17254,204428;18745,194165;19927,192747;21644,181265;21561,179267;23197,174579;24170,170643;23879,171322;22886,170991;20401,178109;20567,182081;19407,189696;19242,191020;17585,193006;18082,189199;18745,185392;20070,177943;22886,168011;27192,153445;29179,146493;31333,139706;46570,111897;48061,106600;51043,90048;51043,90048;51871,90710;51871,90709;80888,66481;80856,66506;80760,66615;79407,68032;79064,68530;78841,68782;77875,70184;67771,82102;64955,85413;62140,88889;49694,102636;62305,88723;65121,85247;67937,81937;78040,70018;79064,68530;80760,66615;85092,55067;83663,55564;82600,55959;82347,56280;80525,57935;75887,60914;72740,64391;69759,67867;67771,69687;67704,69603;65825,71860;62637,75812;57502,81440;58330,82433;58346,82419;57668,81605;62802,75978;67937,69687;69924,67867;72906,64391;76053,60914;80690,57935;82512,56280;84500,55535;85127,55340;324994,25160;333441,28967;337085,31947;328969,27974;324994,25160;297499,13077;304124,14566;313400,19201;297499,13077;197790,11980;194312,12415;186859,13408;179571,15063;176424,16056;172780,17049;164807,18615;163339,19201;153236,22677;143298,26650;136342,29795;131704,31616;120276,36913;114810,40389;109510,43865;101063,50155;93112,56445;85504,63079;86156,63894;87771,62787;89145,61763;94106,57438;102056,51148;110503,44858;115804,41382;121269,37906;132698,32609;137170,30292;144126,27147;154064,23174;164167,19698;168412,18865;170462,18165;198367,12148;257023,8421;260564,8773;265367,10428;261723,9932;254104,8442;257023,8421;276299,7118;283089,7614;291371,10925;281102,9104;276299,7118;220896,7076;201765,8111;188515,9932;182221,11587;176755,13573;169136,14566;140317,25657;129882,30292;126735,31450;123920,32940;118619,35754;110338,40058;104044,45024;85825,59259;82017,62568;78292,65967;78371,66046;49718,99648;43920,107593;41270,112394;38620,116863;33651,126133;28246,134644;28186,134906;26364,139872;25039,142189;24707,142520;23238,147403;22886,150300;22554,154438;20235,161225;18082,168011;15763,177943;14438,187047;13610,196151;14770,189861;14877,189342;15101,186882;16426,177778;16841,177916;16877,177762;16426,177612;18745,167680;20898,160894;23206,154138;23051,154107;23383,149969;25204,142189;26529,139872;26574,139751;28351,134906;33817,126298;38786,117029;41436,112559;44086,107759;49883,99814;78537,66211;86156,59259;104375,45024;110669,40058;118951,35754;124251,32940;127067,31450;130213,30292;140648,25657;169468,14567;177087,13573;182552,11587;188846,9932;202097,8111;221227,7138;236603,7654;244167,0;251951,496;259901,1324;265201,2648;268680,4304;272986,3476;279446,4966;283421,6124;283255,6290;283089,7449;276299,6952;273980,6290;271661,5793;267189,4800;262717,3807;258079,3145;252945,3145;248804,3145;242345,3145;242041,3048;239198,4469;240191,6124;250129,8111;245707,8188;245781,8194;250460,8111;254436,8607;262055,10097;265698,10594;271827,11918;278121,13242;284249,14732;290377,16553;293359,17380;296340,18374;296378,18409;298516,18777;303697,20701;304421,21797;304621,21850;309259,23670;313234,25326;317209,27147;320191,28802;322178,29795;324331,30954;331619,35092;340894,41051;345697,44362;345836,44461;348291,45951;441763,221643;441693,223028;443584,223298;445406,224622;446235,229091;449381,234388;450707,234509;450707,233230;452053,229492;452031,228760;453356,224291;455178,224291;457994,222470;458325,229754;457497,233230;456504,236540;456007,242003;455841,244817;455510,247631;454803,248101;454847,248293;455524,247842;455841,245148;456007,242334;456504,236871;457497,233561;458325,230085;459650,231078;459485,233561;459154,236044;458988,240678;458657,246141;457829,251934;456835,258059;455675,264018;453522,276598;451535,277757;449050,285040;448388,291992;448056,292985;445241,300600;444412,301262;440934,309373;444578,301262;445406,300600;440106,315663;437291,317153;436707,318320;436794,318477;437456,317152;440272,315663;438284,321291;434640,327912;432819,331222;430831,334533;429340,337016;427187,341816;424868,346451;421225,351417;417581,356052;417732,355739;413605,361349;404661,371115;402900,373822;404661,371280;413605,361514;406815,371777;403316,375439;400507,377503;400355,377736;398599,379086;398533,379557;390749,387502;382467,395116;382084,395394;379320,398924;372695,403889;366503,408531;366481,408558;372695,404055;379320,399089;373854,404552;369403,407448;366324,408748;366235,408855;362923,411007;361674,411585;358534,414132;355470,416304;350832,419284;349341,419449;347684,420185;347427,420381;349507,419615;350998,419449;345035,423918;341225,425905;337416,427726;334725,428129;334269,428388;321681,433850;321039,433996;317209,436499;319362,437161;311412,440637;312075,438320;309425,439313;306940,440140;301806,441796;301120,440973;298659,441464;295677,442127;289549,443616;289347,443710;295180,442292;298162,441630;300646,441133;301640,441961;306774,440306;309259,439478;311909,438485;311246,440802;304290,444113;303949,444018;299156,445934;295180,447092;289218,448582;286754,448375;281601,449377;281433,449741;267686,452389;264539,451562;261889,451562;257251,453051;253111,453383;248970,453548;248520,453355;244746,454024;240191,453217;240357,453051;241185,451893;237376,451396;239198,450403;244664,450237;249964,450072;257582,450237;262883,449741;272820,447589;279446,446099;284414,445934;284760,445773;279943,445934;273317,447423;263380,449575;258079,450072;250460,449907;245160,450072;239694,450238;239860,449575;241019,447920;292033,439478;326650,426401;335760,421601;340894,418953;346194,416139;356132,410180;364082,404055;378989,392468;383130,389157;387105,385681;393067,380219;395552,376081;399121,372811;399149,372606;395718,375750;393233,379888;387270,385350;383295,388826;379155,392137;364248,403724;356298,409849;346360,415808;341060,418622;335925,421270;326816,426070;292199,439147;241185,447589;237376,447589;236879,446265;232904,446099;229260,447589;218660,447755;210875,447423;207066,447092;203256,446430;205551,443984;205078,444113;196528,442531;196134,442623;179737,439644;173277,438320;167646,437326;160855,434181;152408,431036;143630,427560;145120,426401;151248,427560;153899,429877;163008,432526;181062,437161;185534,437988;190337,438816;195637,439975;201478,441237;201931,441133;207397,441961;207562,441630;215513,441961;216838,442127;229094,442127;238038,442458;248638,441630;249963,441630;250460,442954;260895,441630;267851,439975;271827,439313;274311,438982;279777,437657;284249,436664;288721,435505;296924,434087;297996,433685;289383,435174;284911,436333;280439,437326;274974,438651;272489,438982;268514,439644;257748,440637;250460,441299;249135,441299;238535,442127;229591,441796;217335,441796;216010,441630;210875,439478;208059,441299;208052,441313;210378,439809;215513,441961;207563,441630;207625,441589;202428,440802;196300,439478;191000,438320;186196,437492;181724,436664;163671,432029;154561,429381;151911,427064;145783,425905;136673,421270;134023,421436;124582,416635;122926,413656;123257,413490;129054,416635;134851,419780;136507,418787;129717,414318;124085,411835;116301,407366;109675,403062;99241,398593;95266,395282;96094,394951;100069,396110;91787,387502;87150,383695;82843,379888;77378,375419;69428,366646;68882,364942;67274,363335;61809,357376;61146,354396;58993,351417;58736,351015;56177,349265;51208,342147;48392,335526;48061,335526;44252,328243;40608,320960;36798,312518;33320,303910;36798,309704;40277,316987;41436,320960;41915,321662;41325,318597;39787,315808;37284,310181;34314,305234;30670,295303;27549,285122;26523,282154;22058,264343;20084,251413;20070,251769;20235,254417;21064,260542;22057,266832;20401,261369;19242,254417;17917,254417;17088,248127;15929,244154;14935,240347;12120,237368;11291,237368;10463,233230;10132,227933;10795,220484;11126,217836;11690,216019;11416,211877;11788,205752;12451,204511;12451,203766;11126,206249;9966,204593;7813,201614;7420,199255;7316,199462;6654,206083;6157,212704;5660,217836;5660,228429;5826,233892;6157,239354;4666,244486;4335,244486;3341,234554;3341,224291;4169,216346;5659,217835;4335,216180;4004,210221;4335,201117;4501,198634;4998,194496;6985,187047;7975,182099;7648,180923;6488,187544;4501,194993;4004,199131;3838,201614;3507,210718;3838,216677;3010,224622;3010,234885;4004,244817;4335,244817;6488,254252;7648,262032;10132,269977;14045,287063;14387,290337;15101,290337;18745,299110;20070,303579;17585,299772;14935,293813;14770,295468;13329,291004;12285,291165;11126,287358;7151,278253;4666,270143;4501,263356;3341,255410;2513,247465;691,241672;1851,210883;3010,202938;2016,198634;4004,186716;4501,183902;5826,174301;9304,167349;8476,176784;9304,175167;9801,171301;9966,167018;11457,161556;13776,153279;16592,144837;16803,144600;18082,137885;19904,133085;22057,129112;26364,120836;29842,113387;34811,103786;38455,99648;41436,93855;43921,90213;46571,88889;47233,87896;49883,82599;55018,76640;55157,79130;54783,80177;60152,74653;62802,71177;66280,67867;66580,68199;66446,68032;70753,63728;75059,59756;79697,54790;86156,49989;93112,44858;97272,41958;100069,39396;105038,36416;110338,33602;111040,33242;112843,31471;115804,29298;119054,27643;121354,27114;121766,26815;166817,8607;168489,8244;173111,6621;176300,5980;177962,5965;178577,5793;216341,828;227065,786;238535,993;238749,1153;244332,496;249467,1324;254601,2317;257250,2919;254436,2152;249301,1159;244167,331;2441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o:lock v:ext="edit" aspectratio="t"/>
            </v:shape>
          </w:pict>
        </mc:Fallback>
      </mc:AlternateContent>
    </w:r>
    <w:r w:rsidR="007F3C4C" w:rsidRPr="00FB5B73"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15425165" wp14:editId="19AE16A9">
              <wp:simplePos x="0" y="0"/>
              <wp:positionH relativeFrom="column">
                <wp:posOffset>437515</wp:posOffset>
              </wp:positionH>
              <wp:positionV relativeFrom="paragraph">
                <wp:posOffset>-1005840</wp:posOffset>
              </wp:positionV>
              <wp:extent cx="236855" cy="233680"/>
              <wp:effectExtent l="0" t="0" r="0" b="0"/>
              <wp:wrapNone/>
              <wp:docPr id="63" name="Forme libre : Forme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36855" cy="233680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3 w 2647519"/>
                          <a:gd name="connsiteY9" fmla="*/ 2520821 h 2612594"/>
                          <a:gd name="connsiteX10" fmla="*/ 1643881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2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1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2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3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5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0 w 2647519"/>
                          <a:gd name="connsiteY143" fmla="*/ 2265793 h 2612594"/>
                          <a:gd name="connsiteX144" fmla="*/ 2099801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79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59 w 2647519"/>
                          <a:gd name="connsiteY154" fmla="*/ 2217355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5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6 h 2612594"/>
                          <a:gd name="connsiteX166" fmla="*/ 477272 w 2647519"/>
                          <a:gd name="connsiteY166" fmla="*/ 2155821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46888 w 2647519"/>
                          <a:gd name="connsiteY180" fmla="*/ 2237422 h 2612594"/>
                          <a:gd name="connsiteX181" fmla="*/ 478787 w 2647519"/>
                          <a:gd name="connsiteY181" fmla="*/ 2272865 h 2612594"/>
                          <a:gd name="connsiteX182" fmla="*/ 482130 w 2647519"/>
                          <a:gd name="connsiteY182" fmla="*/ 2274569 h 2612594"/>
                          <a:gd name="connsiteX183" fmla="*/ 492608 w 2647519"/>
                          <a:gd name="connsiteY183" fmla="*/ 2265997 h 2612594"/>
                          <a:gd name="connsiteX184" fmla="*/ 583095 w 2647519"/>
                          <a:gd name="connsiteY184" fmla="*/ 2337434 h 2612594"/>
                          <a:gd name="connsiteX185" fmla="*/ 564998 w 2647519"/>
                          <a:gd name="connsiteY185" fmla="*/ 2343149 h 2612594"/>
                          <a:gd name="connsiteX186" fmla="*/ 571665 w 2647519"/>
                          <a:gd name="connsiteY186" fmla="*/ 2347912 h 2612594"/>
                          <a:gd name="connsiteX187" fmla="*/ 544995 w 2647519"/>
                          <a:gd name="connsiteY187" fmla="*/ 2348864 h 2612594"/>
                          <a:gd name="connsiteX188" fmla="*/ 527850 w 2647519"/>
                          <a:gd name="connsiteY188" fmla="*/ 2337434 h 2612594"/>
                          <a:gd name="connsiteX189" fmla="*/ 511658 w 2647519"/>
                          <a:gd name="connsiteY189" fmla="*/ 2325052 h 2612594"/>
                          <a:gd name="connsiteX190" fmla="*/ 471653 w 2647519"/>
                          <a:gd name="connsiteY190" fmla="*/ 2291714 h 2612594"/>
                          <a:gd name="connsiteX191" fmla="*/ 434505 w 2647519"/>
                          <a:gd name="connsiteY191" fmla="*/ 2258377 h 2612594"/>
                          <a:gd name="connsiteX192" fmla="*/ 400215 w 2647519"/>
                          <a:gd name="connsiteY192" fmla="*/ 2225039 h 2612594"/>
                          <a:gd name="connsiteX193" fmla="*/ 384023 w 2647519"/>
                          <a:gd name="connsiteY193" fmla="*/ 2208847 h 2612594"/>
                          <a:gd name="connsiteX194" fmla="*/ 368783 w 2647519"/>
                          <a:gd name="connsiteY194" fmla="*/ 2191702 h 2612594"/>
                          <a:gd name="connsiteX195" fmla="*/ 374498 w 2647519"/>
                          <a:gd name="connsiteY195" fmla="*/ 2184082 h 2612594"/>
                          <a:gd name="connsiteX196" fmla="*/ 393548 w 2647519"/>
                          <a:gd name="connsiteY196" fmla="*/ 2201227 h 2612594"/>
                          <a:gd name="connsiteX197" fmla="*/ 414503 w 2647519"/>
                          <a:gd name="connsiteY197" fmla="*/ 2217419 h 2612594"/>
                          <a:gd name="connsiteX198" fmla="*/ 440220 w 2647519"/>
                          <a:gd name="connsiteY198" fmla="*/ 2245042 h 2612594"/>
                          <a:gd name="connsiteX199" fmla="*/ 442406 w 2647519"/>
                          <a:gd name="connsiteY199" fmla="*/ 2246917 h 2612594"/>
                          <a:gd name="connsiteX200" fmla="*/ 414503 w 2647519"/>
                          <a:gd name="connsiteY200" fmla="*/ 2217419 h 2612594"/>
                          <a:gd name="connsiteX201" fmla="*/ 394500 w 2647519"/>
                          <a:gd name="connsiteY201" fmla="*/ 2201227 h 2612594"/>
                          <a:gd name="connsiteX202" fmla="*/ 375450 w 2647519"/>
                          <a:gd name="connsiteY202" fmla="*/ 2184082 h 2612594"/>
                          <a:gd name="connsiteX203" fmla="*/ 354495 w 2647519"/>
                          <a:gd name="connsiteY203" fmla="*/ 2158364 h 2612594"/>
                          <a:gd name="connsiteX204" fmla="*/ 334493 w 2647519"/>
                          <a:gd name="connsiteY204" fmla="*/ 2131694 h 2612594"/>
                          <a:gd name="connsiteX205" fmla="*/ 2432850 w 2647519"/>
                          <a:gd name="connsiteY205" fmla="*/ 1980247 h 2612594"/>
                          <a:gd name="connsiteX206" fmla="*/ 2432367 w 2647519"/>
                          <a:gd name="connsiteY206" fmla="*/ 1980454 h 2612594"/>
                          <a:gd name="connsiteX207" fmla="*/ 2421963 w 2647519"/>
                          <a:gd name="connsiteY207" fmla="*/ 2005422 h 2612594"/>
                          <a:gd name="connsiteX208" fmla="*/ 2422850 w 2647519"/>
                          <a:gd name="connsiteY208" fmla="*/ 1860918 h 2612594"/>
                          <a:gd name="connsiteX209" fmla="*/ 2397608 w 2647519"/>
                          <a:gd name="connsiteY209" fmla="*/ 1897379 h 2612594"/>
                          <a:gd name="connsiteX210" fmla="*/ 2385225 w 2647519"/>
                          <a:gd name="connsiteY210" fmla="*/ 1920239 h 2612594"/>
                          <a:gd name="connsiteX211" fmla="*/ 2372843 w 2647519"/>
                          <a:gd name="connsiteY211" fmla="*/ 1941194 h 2612594"/>
                          <a:gd name="connsiteX212" fmla="*/ 2343315 w 2647519"/>
                          <a:gd name="connsiteY212" fmla="*/ 1980247 h 2612594"/>
                          <a:gd name="connsiteX213" fmla="*/ 2317598 w 2647519"/>
                          <a:gd name="connsiteY213" fmla="*/ 2019299 h 2612594"/>
                          <a:gd name="connsiteX214" fmla="*/ 2294738 w 2647519"/>
                          <a:gd name="connsiteY214" fmla="*/ 2050732 h 2612594"/>
                          <a:gd name="connsiteX215" fmla="*/ 2292831 w 2647519"/>
                          <a:gd name="connsiteY215" fmla="*/ 2051897 h 2612594"/>
                          <a:gd name="connsiteX216" fmla="*/ 2291271 w 2647519"/>
                          <a:gd name="connsiteY216" fmla="*/ 2054208 h 2612594"/>
                          <a:gd name="connsiteX217" fmla="*/ 2293785 w 2647519"/>
                          <a:gd name="connsiteY217" fmla="*/ 2052637 h 2612594"/>
                          <a:gd name="connsiteX218" fmla="*/ 2316645 w 2647519"/>
                          <a:gd name="connsiteY218" fmla="*/ 2021205 h 2612594"/>
                          <a:gd name="connsiteX219" fmla="*/ 2342363 w 2647519"/>
                          <a:gd name="connsiteY219" fmla="*/ 1982152 h 2612594"/>
                          <a:gd name="connsiteX220" fmla="*/ 2371890 w 2647519"/>
                          <a:gd name="connsiteY220" fmla="*/ 1943100 h 2612594"/>
                          <a:gd name="connsiteX221" fmla="*/ 2384273 w 2647519"/>
                          <a:gd name="connsiteY221" fmla="*/ 1922145 h 2612594"/>
                          <a:gd name="connsiteX222" fmla="*/ 2396655 w 2647519"/>
                          <a:gd name="connsiteY222" fmla="*/ 1899285 h 2612594"/>
                          <a:gd name="connsiteX223" fmla="*/ 2422373 w 2647519"/>
                          <a:gd name="connsiteY223" fmla="*/ 1862137 h 2612594"/>
                          <a:gd name="connsiteX224" fmla="*/ 2498930 w 2647519"/>
                          <a:gd name="connsiteY224" fmla="*/ 1857612 h 2612594"/>
                          <a:gd name="connsiteX225" fmla="*/ 2490953 w 2647519"/>
                          <a:gd name="connsiteY225" fmla="*/ 1875472 h 2612594"/>
                          <a:gd name="connsiteX226" fmla="*/ 2473808 w 2647519"/>
                          <a:gd name="connsiteY226" fmla="*/ 1909762 h 2612594"/>
                          <a:gd name="connsiteX227" fmla="*/ 2490953 w 2647519"/>
                          <a:gd name="connsiteY227" fmla="*/ 1875472 h 2612594"/>
                          <a:gd name="connsiteX228" fmla="*/ 2498930 w 2647519"/>
                          <a:gd name="connsiteY228" fmla="*/ 1857612 h 2612594"/>
                          <a:gd name="connsiteX229" fmla="*/ 2521433 w 2647519"/>
                          <a:gd name="connsiteY229" fmla="*/ 1847850 h 2612594"/>
                          <a:gd name="connsiteX230" fmla="*/ 2509050 w 2647519"/>
                          <a:gd name="connsiteY230" fmla="*/ 1884997 h 2612594"/>
                          <a:gd name="connsiteX231" fmla="*/ 2487143 w 2647519"/>
                          <a:gd name="connsiteY231" fmla="*/ 1925002 h 2612594"/>
                          <a:gd name="connsiteX232" fmla="*/ 2465235 w 2647519"/>
                          <a:gd name="connsiteY232" fmla="*/ 1965960 h 2612594"/>
                          <a:gd name="connsiteX233" fmla="*/ 2445233 w 2647519"/>
                          <a:gd name="connsiteY233" fmla="*/ 1991677 h 2612594"/>
                          <a:gd name="connsiteX234" fmla="*/ 2458568 w 2647519"/>
                          <a:gd name="connsiteY234" fmla="*/ 1965007 h 2612594"/>
                          <a:gd name="connsiteX235" fmla="*/ 2469998 w 2647519"/>
                          <a:gd name="connsiteY235" fmla="*/ 1938337 h 2612594"/>
                          <a:gd name="connsiteX236" fmla="*/ 2478570 w 2647519"/>
                          <a:gd name="connsiteY236" fmla="*/ 1924050 h 2612594"/>
                          <a:gd name="connsiteX237" fmla="*/ 2490000 w 2647519"/>
                          <a:gd name="connsiteY237" fmla="*/ 1905000 h 2612594"/>
                          <a:gd name="connsiteX238" fmla="*/ 2500478 w 2647519"/>
                          <a:gd name="connsiteY238" fmla="*/ 1885950 h 2612594"/>
                          <a:gd name="connsiteX239" fmla="*/ 2521433 w 2647519"/>
                          <a:gd name="connsiteY239" fmla="*/ 1847850 h 2612594"/>
                          <a:gd name="connsiteX240" fmla="*/ 2459780 w 2647519"/>
                          <a:gd name="connsiteY240" fmla="*/ 1766202 h 2612594"/>
                          <a:gd name="connsiteX241" fmla="*/ 2436660 w 2647519"/>
                          <a:gd name="connsiteY241" fmla="*/ 1806892 h 2612594"/>
                          <a:gd name="connsiteX242" fmla="*/ 2436235 w 2647519"/>
                          <a:gd name="connsiteY242" fmla="*/ 1807870 h 2612594"/>
                          <a:gd name="connsiteX243" fmla="*/ 2459520 w 2647519"/>
                          <a:gd name="connsiteY243" fmla="*/ 1766887 h 2612594"/>
                          <a:gd name="connsiteX244" fmla="*/ 2472460 w 2647519"/>
                          <a:gd name="connsiteY244" fmla="*/ 1674043 h 2612594"/>
                          <a:gd name="connsiteX245" fmla="*/ 2444672 w 2647519"/>
                          <a:gd name="connsiteY245" fmla="*/ 1749965 h 2612594"/>
                          <a:gd name="connsiteX246" fmla="*/ 2386218 w 2647519"/>
                          <a:gd name="connsiteY246" fmla="*/ 1869449 h 2612594"/>
                          <a:gd name="connsiteX247" fmla="*/ 2377659 w 2647519"/>
                          <a:gd name="connsiteY247" fmla="*/ 1882980 h 2612594"/>
                          <a:gd name="connsiteX248" fmla="*/ 2377605 w 2647519"/>
                          <a:gd name="connsiteY248" fmla="*/ 1883092 h 2612594"/>
                          <a:gd name="connsiteX249" fmla="*/ 2357602 w 2647519"/>
                          <a:gd name="connsiteY249" fmla="*/ 1917382 h 2612594"/>
                          <a:gd name="connsiteX250" fmla="*/ 2337600 w 2647519"/>
                          <a:gd name="connsiteY250" fmla="*/ 1954530 h 2612594"/>
                          <a:gd name="connsiteX251" fmla="*/ 2314740 w 2647519"/>
                          <a:gd name="connsiteY251" fmla="*/ 1983105 h 2612594"/>
                          <a:gd name="connsiteX252" fmla="*/ 2295690 w 2647519"/>
                          <a:gd name="connsiteY252" fmla="*/ 2015490 h 2612594"/>
                          <a:gd name="connsiteX253" fmla="*/ 2183295 w 2647519"/>
                          <a:gd name="connsiteY253" fmla="*/ 2142172 h 2612594"/>
                          <a:gd name="connsiteX254" fmla="*/ 2146147 w 2647519"/>
                          <a:gd name="connsiteY254" fmla="*/ 2173605 h 2612594"/>
                          <a:gd name="connsiteX255" fmla="*/ 2142583 w 2647519"/>
                          <a:gd name="connsiteY255" fmla="*/ 2176314 h 2612594"/>
                          <a:gd name="connsiteX256" fmla="*/ 2141045 w 2647519"/>
                          <a:gd name="connsiteY256" fmla="*/ 2177871 h 2612594"/>
                          <a:gd name="connsiteX257" fmla="*/ 2125512 w 2647519"/>
                          <a:gd name="connsiteY257" fmla="*/ 2190534 h 2612594"/>
                          <a:gd name="connsiteX258" fmla="*/ 2112810 w 2647519"/>
                          <a:gd name="connsiteY258" fmla="*/ 2205037 h 2612594"/>
                          <a:gd name="connsiteX259" fmla="*/ 2066137 w 2647519"/>
                          <a:gd name="connsiteY259" fmla="*/ 2240280 h 2612594"/>
                          <a:gd name="connsiteX260" fmla="*/ 2058824 w 2647519"/>
                          <a:gd name="connsiteY260" fmla="*/ 2244899 h 2612594"/>
                          <a:gd name="connsiteX261" fmla="*/ 2038960 w 2647519"/>
                          <a:gd name="connsiteY261" fmla="*/ 2261093 h 2612594"/>
                          <a:gd name="connsiteX262" fmla="*/ 2036091 w 2647519"/>
                          <a:gd name="connsiteY262" fmla="*/ 2262956 h 2612594"/>
                          <a:gd name="connsiteX263" fmla="*/ 2031847 w 2647519"/>
                          <a:gd name="connsiteY263" fmla="*/ 2266950 h 2612594"/>
                          <a:gd name="connsiteX264" fmla="*/ 1994700 w 2647519"/>
                          <a:gd name="connsiteY264" fmla="*/ 2291715 h 2612594"/>
                          <a:gd name="connsiteX265" fmla="*/ 1957552 w 2647519"/>
                          <a:gd name="connsiteY265" fmla="*/ 2314575 h 2612594"/>
                          <a:gd name="connsiteX266" fmla="*/ 1953301 w 2647519"/>
                          <a:gd name="connsiteY266" fmla="*/ 2316730 h 2612594"/>
                          <a:gd name="connsiteX267" fmla="*/ 1928148 w 2647519"/>
                          <a:gd name="connsiteY267" fmla="*/ 2333067 h 2612594"/>
                          <a:gd name="connsiteX268" fmla="*/ 1920350 w 2647519"/>
                          <a:gd name="connsiteY268" fmla="*/ 2337000 h 2612594"/>
                          <a:gd name="connsiteX269" fmla="*/ 1912785 w 2647519"/>
                          <a:gd name="connsiteY269" fmla="*/ 2342197 h 2612594"/>
                          <a:gd name="connsiteX270" fmla="*/ 1887067 w 2647519"/>
                          <a:gd name="connsiteY270" fmla="*/ 2356485 h 2612594"/>
                          <a:gd name="connsiteX271" fmla="*/ 1863039 w 2647519"/>
                          <a:gd name="connsiteY271" fmla="*/ 2365908 h 2612594"/>
                          <a:gd name="connsiteX272" fmla="*/ 1809482 w 2647519"/>
                          <a:gd name="connsiteY272" fmla="*/ 2392922 h 2612594"/>
                          <a:gd name="connsiteX273" fmla="*/ 1683836 w 2647519"/>
                          <a:gd name="connsiteY273" fmla="*/ 2439784 h 2612594"/>
                          <a:gd name="connsiteX274" fmla="*/ 1596280 w 2647519"/>
                          <a:gd name="connsiteY274" fmla="*/ 2462297 h 2612594"/>
                          <a:gd name="connsiteX275" fmla="*/ 1667040 w 2647519"/>
                          <a:gd name="connsiteY275" fmla="*/ 2448877 h 2612594"/>
                          <a:gd name="connsiteX276" fmla="*/ 1680375 w 2647519"/>
                          <a:gd name="connsiteY276" fmla="*/ 2446019 h 2612594"/>
                          <a:gd name="connsiteX277" fmla="*/ 1723237 w 2647519"/>
                          <a:gd name="connsiteY277" fmla="*/ 2430779 h 2612594"/>
                          <a:gd name="connsiteX278" fmla="*/ 1749907 w 2647519"/>
                          <a:gd name="connsiteY278" fmla="*/ 2422207 h 2612594"/>
                          <a:gd name="connsiteX279" fmla="*/ 1792770 w 2647519"/>
                          <a:gd name="connsiteY279" fmla="*/ 2400299 h 2612594"/>
                          <a:gd name="connsiteX280" fmla="*/ 1841347 w 2647519"/>
                          <a:gd name="connsiteY280" fmla="*/ 2383154 h 2612594"/>
                          <a:gd name="connsiteX281" fmla="*/ 1872470 w 2647519"/>
                          <a:gd name="connsiteY281" fmla="*/ 2370949 h 2612594"/>
                          <a:gd name="connsiteX282" fmla="*/ 1886115 w 2647519"/>
                          <a:gd name="connsiteY282" fmla="*/ 2363152 h 2612594"/>
                          <a:gd name="connsiteX283" fmla="*/ 1898496 w 2647519"/>
                          <a:gd name="connsiteY283" fmla="*/ 2359343 h 2612594"/>
                          <a:gd name="connsiteX284" fmla="*/ 1915642 w 2647519"/>
                          <a:gd name="connsiteY284" fmla="*/ 2349817 h 2612594"/>
                          <a:gd name="connsiteX285" fmla="*/ 1920147 w 2647519"/>
                          <a:gd name="connsiteY285" fmla="*/ 2346686 h 2612594"/>
                          <a:gd name="connsiteX286" fmla="*/ 1931835 w 2647519"/>
                          <a:gd name="connsiteY286" fmla="*/ 2335530 h 2612594"/>
                          <a:gd name="connsiteX287" fmla="*/ 1957552 w 2647519"/>
                          <a:gd name="connsiteY287" fmla="*/ 2320290 h 2612594"/>
                          <a:gd name="connsiteX288" fmla="*/ 1986810 w 2647519"/>
                          <a:gd name="connsiteY288" fmla="*/ 2305948 h 2612594"/>
                          <a:gd name="connsiteX289" fmla="*/ 1997557 w 2647519"/>
                          <a:gd name="connsiteY289" fmla="*/ 2299334 h 2612594"/>
                          <a:gd name="connsiteX290" fmla="*/ 2034705 w 2647519"/>
                          <a:gd name="connsiteY290" fmla="*/ 2274569 h 2612594"/>
                          <a:gd name="connsiteX291" fmla="*/ 2050897 w 2647519"/>
                          <a:gd name="connsiteY291" fmla="*/ 2259329 h 2612594"/>
                          <a:gd name="connsiteX292" fmla="*/ 2068995 w 2647519"/>
                          <a:gd name="connsiteY292" fmla="*/ 2247899 h 2612594"/>
                          <a:gd name="connsiteX293" fmla="*/ 2115667 w 2647519"/>
                          <a:gd name="connsiteY293" fmla="*/ 2212657 h 2612594"/>
                          <a:gd name="connsiteX294" fmla="*/ 2149005 w 2647519"/>
                          <a:gd name="connsiteY294" fmla="*/ 2181224 h 2612594"/>
                          <a:gd name="connsiteX295" fmla="*/ 2186152 w 2647519"/>
                          <a:gd name="connsiteY295" fmla="*/ 2149792 h 2612594"/>
                          <a:gd name="connsiteX296" fmla="*/ 2298547 w 2647519"/>
                          <a:gd name="connsiteY296" fmla="*/ 2023109 h 2612594"/>
                          <a:gd name="connsiteX297" fmla="*/ 2314015 w 2647519"/>
                          <a:gd name="connsiteY297" fmla="*/ 1996814 h 2612594"/>
                          <a:gd name="connsiteX298" fmla="*/ 2314740 w 2647519"/>
                          <a:gd name="connsiteY298" fmla="*/ 1994534 h 2612594"/>
                          <a:gd name="connsiteX299" fmla="*/ 2339505 w 2647519"/>
                          <a:gd name="connsiteY299" fmla="*/ 1956434 h 2612594"/>
                          <a:gd name="connsiteX300" fmla="*/ 2347125 w 2647519"/>
                          <a:gd name="connsiteY300" fmla="*/ 1945004 h 2612594"/>
                          <a:gd name="connsiteX301" fmla="*/ 2357257 w 2647519"/>
                          <a:gd name="connsiteY301" fmla="*/ 1930951 h 2612594"/>
                          <a:gd name="connsiteX302" fmla="*/ 2360460 w 2647519"/>
                          <a:gd name="connsiteY302" fmla="*/ 1925002 h 2612594"/>
                          <a:gd name="connsiteX303" fmla="*/ 2380462 w 2647519"/>
                          <a:gd name="connsiteY303" fmla="*/ 1890712 h 2612594"/>
                          <a:gd name="connsiteX304" fmla="*/ 2419515 w 2647519"/>
                          <a:gd name="connsiteY304" fmla="*/ 1809749 h 2612594"/>
                          <a:gd name="connsiteX305" fmla="*/ 2457615 w 2647519"/>
                          <a:gd name="connsiteY305" fmla="*/ 1723072 h 2612594"/>
                          <a:gd name="connsiteX306" fmla="*/ 2468807 w 2647519"/>
                          <a:gd name="connsiteY306" fmla="*/ 1687829 h 2612594"/>
                          <a:gd name="connsiteX307" fmla="*/ 2576677 w 2647519"/>
                          <a:gd name="connsiteY307" fmla="*/ 1589722 h 2612594"/>
                          <a:gd name="connsiteX308" fmla="*/ 2573820 w 2647519"/>
                          <a:gd name="connsiteY308" fmla="*/ 1591627 h 2612594"/>
                          <a:gd name="connsiteX309" fmla="*/ 2573820 w 2647519"/>
                          <a:gd name="connsiteY309" fmla="*/ 1591627 h 2612594"/>
                          <a:gd name="connsiteX310" fmla="*/ 2585674 w 2647519"/>
                          <a:gd name="connsiteY310" fmla="*/ 1533271 h 2612594"/>
                          <a:gd name="connsiteX311" fmla="*/ 2585332 w 2647519"/>
                          <a:gd name="connsiteY311" fmla="*/ 1534956 h 2612594"/>
                          <a:gd name="connsiteX312" fmla="*/ 2588107 w 2647519"/>
                          <a:gd name="connsiteY312" fmla="*/ 1538287 h 2612594"/>
                          <a:gd name="connsiteX313" fmla="*/ 2596680 w 2647519"/>
                          <a:gd name="connsiteY313" fmla="*/ 1547812 h 2612594"/>
                          <a:gd name="connsiteX314" fmla="*/ 2602395 w 2647519"/>
                          <a:gd name="connsiteY314" fmla="*/ 1544002 h 2612594"/>
                          <a:gd name="connsiteX315" fmla="*/ 2602539 w 2647519"/>
                          <a:gd name="connsiteY315" fmla="*/ 1543271 h 2612594"/>
                          <a:gd name="connsiteX316" fmla="*/ 2598585 w 2647519"/>
                          <a:gd name="connsiteY316" fmla="*/ 1545907 h 2612594"/>
                          <a:gd name="connsiteX317" fmla="*/ 2589060 w 2647519"/>
                          <a:gd name="connsiteY317" fmla="*/ 1537334 h 2612594"/>
                          <a:gd name="connsiteX318" fmla="*/ 2577184 w 2647519"/>
                          <a:gd name="connsiteY318" fmla="*/ 1425070 h 2612594"/>
                          <a:gd name="connsiteX319" fmla="*/ 2576519 w 2647519"/>
                          <a:gd name="connsiteY319" fmla="*/ 1425107 h 2612594"/>
                          <a:gd name="connsiteX320" fmla="*/ 2575314 w 2647519"/>
                          <a:gd name="connsiteY320" fmla="*/ 1425174 h 2612594"/>
                          <a:gd name="connsiteX321" fmla="*/ 2575725 w 2647519"/>
                          <a:gd name="connsiteY321" fmla="*/ 1429702 h 2612594"/>
                          <a:gd name="connsiteX322" fmla="*/ 2574773 w 2647519"/>
                          <a:gd name="connsiteY322" fmla="*/ 1453515 h 2612594"/>
                          <a:gd name="connsiteX323" fmla="*/ 2570963 w 2647519"/>
                          <a:gd name="connsiteY323" fmla="*/ 1467802 h 2612594"/>
                          <a:gd name="connsiteX324" fmla="*/ 2548103 w 2647519"/>
                          <a:gd name="connsiteY324" fmla="*/ 1503997 h 2612594"/>
                          <a:gd name="connsiteX325" fmla="*/ 2542388 w 2647519"/>
                          <a:gd name="connsiteY325" fmla="*/ 1535430 h 2612594"/>
                          <a:gd name="connsiteX326" fmla="*/ 2536673 w 2647519"/>
                          <a:gd name="connsiteY326" fmla="*/ 1545907 h 2612594"/>
                          <a:gd name="connsiteX327" fmla="*/ 2527148 w 2647519"/>
                          <a:gd name="connsiteY327" fmla="*/ 1591627 h 2612594"/>
                          <a:gd name="connsiteX328" fmla="*/ 2516670 w 2647519"/>
                          <a:gd name="connsiteY328" fmla="*/ 1627822 h 2612594"/>
                          <a:gd name="connsiteX329" fmla="*/ 2505240 w 2647519"/>
                          <a:gd name="connsiteY329" fmla="*/ 1663065 h 2612594"/>
                          <a:gd name="connsiteX330" fmla="*/ 2498573 w 2647519"/>
                          <a:gd name="connsiteY330" fmla="*/ 1690687 h 2612594"/>
                          <a:gd name="connsiteX331" fmla="*/ 2490953 w 2647519"/>
                          <a:gd name="connsiteY331" fmla="*/ 1719262 h 2612594"/>
                          <a:gd name="connsiteX332" fmla="*/ 2497030 w 2647519"/>
                          <a:gd name="connsiteY332" fmla="*/ 1709809 h 2612594"/>
                          <a:gd name="connsiteX333" fmla="*/ 2502383 w 2647519"/>
                          <a:gd name="connsiteY333" fmla="*/ 1689734 h 2612594"/>
                          <a:gd name="connsiteX334" fmla="*/ 2507145 w 2647519"/>
                          <a:gd name="connsiteY334" fmla="*/ 1661159 h 2612594"/>
                          <a:gd name="connsiteX335" fmla="*/ 2518575 w 2647519"/>
                          <a:gd name="connsiteY335" fmla="*/ 1625917 h 2612594"/>
                          <a:gd name="connsiteX336" fmla="*/ 2529053 w 2647519"/>
                          <a:gd name="connsiteY336" fmla="*/ 1589722 h 2612594"/>
                          <a:gd name="connsiteX337" fmla="*/ 2538578 w 2647519"/>
                          <a:gd name="connsiteY337" fmla="*/ 1544002 h 2612594"/>
                          <a:gd name="connsiteX338" fmla="*/ 2544293 w 2647519"/>
                          <a:gd name="connsiteY338" fmla="*/ 1533524 h 2612594"/>
                          <a:gd name="connsiteX339" fmla="*/ 2550008 w 2647519"/>
                          <a:gd name="connsiteY339" fmla="*/ 1502092 h 2612594"/>
                          <a:gd name="connsiteX340" fmla="*/ 2572868 w 2647519"/>
                          <a:gd name="connsiteY340" fmla="*/ 1465897 h 2612594"/>
                          <a:gd name="connsiteX341" fmla="*/ 2557628 w 2647519"/>
                          <a:gd name="connsiteY341" fmla="*/ 1539239 h 2612594"/>
                          <a:gd name="connsiteX342" fmla="*/ 2546198 w 2647519"/>
                          <a:gd name="connsiteY342" fmla="*/ 1600199 h 2612594"/>
                          <a:gd name="connsiteX343" fmla="*/ 2520480 w 2647519"/>
                          <a:gd name="connsiteY343" fmla="*/ 1678304 h 2612594"/>
                          <a:gd name="connsiteX344" fmla="*/ 2515392 w 2647519"/>
                          <a:gd name="connsiteY344" fmla="*/ 1686218 h 2612594"/>
                          <a:gd name="connsiteX345" fmla="*/ 2513217 w 2647519"/>
                          <a:gd name="connsiteY345" fmla="*/ 1698069 h 2612594"/>
                          <a:gd name="connsiteX346" fmla="*/ 2506193 w 2647519"/>
                          <a:gd name="connsiteY346" fmla="*/ 1718310 h 2612594"/>
                          <a:gd name="connsiteX347" fmla="*/ 2479523 w 2647519"/>
                          <a:gd name="connsiteY347" fmla="*/ 1776412 h 2612594"/>
                          <a:gd name="connsiteX348" fmla="*/ 2467140 w 2647519"/>
                          <a:gd name="connsiteY348" fmla="*/ 1806892 h 2612594"/>
                          <a:gd name="connsiteX349" fmla="*/ 2459520 w 2647519"/>
                          <a:gd name="connsiteY349" fmla="*/ 1823085 h 2612594"/>
                          <a:gd name="connsiteX350" fmla="*/ 2449995 w 2647519"/>
                          <a:gd name="connsiteY350" fmla="*/ 1840230 h 2612594"/>
                          <a:gd name="connsiteX351" fmla="*/ 2424278 w 2647519"/>
                          <a:gd name="connsiteY351" fmla="*/ 1885950 h 2612594"/>
                          <a:gd name="connsiteX352" fmla="*/ 2396655 w 2647519"/>
                          <a:gd name="connsiteY352" fmla="*/ 1930717 h 2612594"/>
                          <a:gd name="connsiteX353" fmla="*/ 2361413 w 2647519"/>
                          <a:gd name="connsiteY353" fmla="*/ 1990725 h 2612594"/>
                          <a:gd name="connsiteX354" fmla="*/ 2322360 w 2647519"/>
                          <a:gd name="connsiteY354" fmla="*/ 2049780 h 2612594"/>
                          <a:gd name="connsiteX355" fmla="*/ 2296643 w 2647519"/>
                          <a:gd name="connsiteY355" fmla="*/ 2083117 h 2612594"/>
                          <a:gd name="connsiteX356" fmla="*/ 2269020 w 2647519"/>
                          <a:gd name="connsiteY356" fmla="*/ 2115502 h 2612594"/>
                          <a:gd name="connsiteX357" fmla="*/ 2259495 w 2647519"/>
                          <a:gd name="connsiteY357" fmla="*/ 2128837 h 2612594"/>
                          <a:gd name="connsiteX358" fmla="*/ 2249018 w 2647519"/>
                          <a:gd name="connsiteY358" fmla="*/ 2142172 h 2612594"/>
                          <a:gd name="connsiteX359" fmla="*/ 2232825 w 2647519"/>
                          <a:gd name="connsiteY359" fmla="*/ 2155507 h 2612594"/>
                          <a:gd name="connsiteX360" fmla="*/ 2206342 w 2647519"/>
                          <a:gd name="connsiteY360" fmla="*/ 2184829 h 2612594"/>
                          <a:gd name="connsiteX361" fmla="*/ 2207107 w 2647519"/>
                          <a:gd name="connsiteY361" fmla="*/ 2187892 h 2612594"/>
                          <a:gd name="connsiteX362" fmla="*/ 2179485 w 2647519"/>
                          <a:gd name="connsiteY362" fmla="*/ 2216467 h 2612594"/>
                          <a:gd name="connsiteX363" fmla="*/ 2149957 w 2647519"/>
                          <a:gd name="connsiteY363" fmla="*/ 2237422 h 2612594"/>
                          <a:gd name="connsiteX364" fmla="*/ 2126145 w 2647519"/>
                          <a:gd name="connsiteY364" fmla="*/ 2256472 h 2612594"/>
                          <a:gd name="connsiteX365" fmla="*/ 2103587 w 2647519"/>
                          <a:gd name="connsiteY365" fmla="*/ 2272957 h 2612594"/>
                          <a:gd name="connsiteX366" fmla="*/ 2107095 w 2647519"/>
                          <a:gd name="connsiteY366" fmla="*/ 2272665 h 2612594"/>
                          <a:gd name="connsiteX367" fmla="*/ 2131860 w 2647519"/>
                          <a:gd name="connsiteY367" fmla="*/ 2254567 h 2612594"/>
                          <a:gd name="connsiteX368" fmla="*/ 2155673 w 2647519"/>
                          <a:gd name="connsiteY368" fmla="*/ 2235517 h 2612594"/>
                          <a:gd name="connsiteX369" fmla="*/ 2185200 w 2647519"/>
                          <a:gd name="connsiteY369" fmla="*/ 2214562 h 2612594"/>
                          <a:gd name="connsiteX370" fmla="*/ 2212823 w 2647519"/>
                          <a:gd name="connsiteY370" fmla="*/ 2185987 h 2612594"/>
                          <a:gd name="connsiteX371" fmla="*/ 2211870 w 2647519"/>
                          <a:gd name="connsiteY371" fmla="*/ 2182177 h 2612594"/>
                          <a:gd name="connsiteX372" fmla="*/ 2238540 w 2647519"/>
                          <a:gd name="connsiteY372" fmla="*/ 2152650 h 2612594"/>
                          <a:gd name="connsiteX373" fmla="*/ 2254733 w 2647519"/>
                          <a:gd name="connsiteY373" fmla="*/ 2139315 h 2612594"/>
                          <a:gd name="connsiteX374" fmla="*/ 2265210 w 2647519"/>
                          <a:gd name="connsiteY374" fmla="*/ 2125980 h 2612594"/>
                          <a:gd name="connsiteX375" fmla="*/ 2274735 w 2647519"/>
                          <a:gd name="connsiteY375" fmla="*/ 2112645 h 2612594"/>
                          <a:gd name="connsiteX376" fmla="*/ 2302358 w 2647519"/>
                          <a:gd name="connsiteY376" fmla="*/ 2080260 h 2612594"/>
                          <a:gd name="connsiteX377" fmla="*/ 2328075 w 2647519"/>
                          <a:gd name="connsiteY377" fmla="*/ 2046922 h 2612594"/>
                          <a:gd name="connsiteX378" fmla="*/ 2367128 w 2647519"/>
                          <a:gd name="connsiteY378" fmla="*/ 1987867 h 2612594"/>
                          <a:gd name="connsiteX379" fmla="*/ 2402370 w 2647519"/>
                          <a:gd name="connsiteY379" fmla="*/ 1927860 h 2612594"/>
                          <a:gd name="connsiteX380" fmla="*/ 2429993 w 2647519"/>
                          <a:gd name="connsiteY380" fmla="*/ 1883092 h 2612594"/>
                          <a:gd name="connsiteX381" fmla="*/ 2455710 w 2647519"/>
                          <a:gd name="connsiteY381" fmla="*/ 1837372 h 2612594"/>
                          <a:gd name="connsiteX382" fmla="*/ 2465235 w 2647519"/>
                          <a:gd name="connsiteY382" fmla="*/ 1820227 h 2612594"/>
                          <a:gd name="connsiteX383" fmla="*/ 2472855 w 2647519"/>
                          <a:gd name="connsiteY383" fmla="*/ 1804035 h 2612594"/>
                          <a:gd name="connsiteX384" fmla="*/ 2485238 w 2647519"/>
                          <a:gd name="connsiteY384" fmla="*/ 1773555 h 2612594"/>
                          <a:gd name="connsiteX385" fmla="*/ 2511908 w 2647519"/>
                          <a:gd name="connsiteY385" fmla="*/ 1715452 h 2612594"/>
                          <a:gd name="connsiteX386" fmla="*/ 2522385 w 2647519"/>
                          <a:gd name="connsiteY386" fmla="*/ 1676400 h 2612594"/>
                          <a:gd name="connsiteX387" fmla="*/ 2548103 w 2647519"/>
                          <a:gd name="connsiteY387" fmla="*/ 1598295 h 2612594"/>
                          <a:gd name="connsiteX388" fmla="*/ 2559533 w 2647519"/>
                          <a:gd name="connsiteY388" fmla="*/ 1537335 h 2612594"/>
                          <a:gd name="connsiteX389" fmla="*/ 2574773 w 2647519"/>
                          <a:gd name="connsiteY389" fmla="*/ 1463992 h 2612594"/>
                          <a:gd name="connsiteX390" fmla="*/ 2578209 w 2647519"/>
                          <a:gd name="connsiteY390" fmla="*/ 1451109 h 2612594"/>
                          <a:gd name="connsiteX391" fmla="*/ 2575725 w 2647519"/>
                          <a:gd name="connsiteY391" fmla="*/ 1450657 h 2612594"/>
                          <a:gd name="connsiteX392" fmla="*/ 2576677 w 2647519"/>
                          <a:gd name="connsiteY392" fmla="*/ 1426845 h 2612594"/>
                          <a:gd name="connsiteX393" fmla="*/ 2597632 w 2647519"/>
                          <a:gd name="connsiteY393" fmla="*/ 1404937 h 2612594"/>
                          <a:gd name="connsiteX394" fmla="*/ 2586540 w 2647519"/>
                          <a:gd name="connsiteY394" fmla="*/ 1451152 h 2612594"/>
                          <a:gd name="connsiteX395" fmla="*/ 2586541 w 2647519"/>
                          <a:gd name="connsiteY395" fmla="*/ 1451152 h 2612594"/>
                          <a:gd name="connsiteX396" fmla="*/ 2597633 w 2647519"/>
                          <a:gd name="connsiteY396" fmla="*/ 1404938 h 2612594"/>
                          <a:gd name="connsiteX397" fmla="*/ 2606205 w 2647519"/>
                          <a:gd name="connsiteY397" fmla="*/ 1395412 h 2612594"/>
                          <a:gd name="connsiteX398" fmla="*/ 2600490 w 2647519"/>
                          <a:gd name="connsiteY398" fmla="*/ 1407795 h 2612594"/>
                          <a:gd name="connsiteX399" fmla="*/ 2600490 w 2647519"/>
                          <a:gd name="connsiteY399" fmla="*/ 1407795 h 2612594"/>
                          <a:gd name="connsiteX400" fmla="*/ 2599180 w 2647519"/>
                          <a:gd name="connsiteY400" fmla="*/ 1433750 h 2612594"/>
                          <a:gd name="connsiteX401" fmla="*/ 2598585 w 2647519"/>
                          <a:gd name="connsiteY401" fmla="*/ 1458277 h 2612594"/>
                          <a:gd name="connsiteX402" fmla="*/ 2589060 w 2647519"/>
                          <a:gd name="connsiteY402" fmla="*/ 1487586 h 2612594"/>
                          <a:gd name="connsiteX403" fmla="*/ 2589060 w 2647519"/>
                          <a:gd name="connsiteY403" fmla="*/ 1490934 h 2612594"/>
                          <a:gd name="connsiteX404" fmla="*/ 2600490 w 2647519"/>
                          <a:gd name="connsiteY404" fmla="*/ 1458277 h 2612594"/>
                          <a:gd name="connsiteX405" fmla="*/ 2602395 w 2647519"/>
                          <a:gd name="connsiteY405" fmla="*/ 1407794 h 2612594"/>
                          <a:gd name="connsiteX406" fmla="*/ 2606836 w 2647519"/>
                          <a:gd name="connsiteY406" fmla="*/ 1398173 h 2612594"/>
                          <a:gd name="connsiteX407" fmla="*/ 2565247 w 2647519"/>
                          <a:gd name="connsiteY407" fmla="*/ 1354454 h 2612594"/>
                          <a:gd name="connsiteX408" fmla="*/ 2559005 w 2647519"/>
                          <a:gd name="connsiteY408" fmla="*/ 1369208 h 2612594"/>
                          <a:gd name="connsiteX409" fmla="*/ 2556675 w 2647519"/>
                          <a:gd name="connsiteY409" fmla="*/ 1390650 h 2612594"/>
                          <a:gd name="connsiteX410" fmla="*/ 2553670 w 2647519"/>
                          <a:gd name="connsiteY410" fmla="*/ 1380633 h 2612594"/>
                          <a:gd name="connsiteX411" fmla="*/ 2552571 w 2647519"/>
                          <a:gd name="connsiteY411" fmla="*/ 1382047 h 2612594"/>
                          <a:gd name="connsiteX412" fmla="*/ 2555723 w 2647519"/>
                          <a:gd name="connsiteY412" fmla="*/ 1392555 h 2612594"/>
                          <a:gd name="connsiteX413" fmla="*/ 2553818 w 2647519"/>
                          <a:gd name="connsiteY413" fmla="*/ 1407795 h 2612594"/>
                          <a:gd name="connsiteX414" fmla="*/ 2557628 w 2647519"/>
                          <a:gd name="connsiteY414" fmla="*/ 1420177 h 2612594"/>
                          <a:gd name="connsiteX415" fmla="*/ 2560581 w 2647519"/>
                          <a:gd name="connsiteY415" fmla="*/ 1420013 h 2612594"/>
                          <a:gd name="connsiteX416" fmla="*/ 2558580 w 2647519"/>
                          <a:gd name="connsiteY416" fmla="*/ 1413509 h 2612594"/>
                          <a:gd name="connsiteX417" fmla="*/ 2560485 w 2647519"/>
                          <a:gd name="connsiteY417" fmla="*/ 1398269 h 2612594"/>
                          <a:gd name="connsiteX418" fmla="*/ 2565247 w 2647519"/>
                          <a:gd name="connsiteY418" fmla="*/ 1354454 h 2612594"/>
                          <a:gd name="connsiteX419" fmla="*/ 2645258 w 2647519"/>
                          <a:gd name="connsiteY419" fmla="*/ 1328737 h 2612594"/>
                          <a:gd name="connsiteX420" fmla="*/ 2647163 w 2647519"/>
                          <a:gd name="connsiteY420" fmla="*/ 1329689 h 2612594"/>
                          <a:gd name="connsiteX421" fmla="*/ 2646210 w 2647519"/>
                          <a:gd name="connsiteY421" fmla="*/ 1369694 h 2612594"/>
                          <a:gd name="connsiteX422" fmla="*/ 2647163 w 2647519"/>
                          <a:gd name="connsiteY422" fmla="*/ 1397317 h 2612594"/>
                          <a:gd name="connsiteX423" fmla="*/ 2644305 w 2647519"/>
                          <a:gd name="connsiteY423" fmla="*/ 1447799 h 2612594"/>
                          <a:gd name="connsiteX424" fmla="*/ 2641448 w 2647519"/>
                          <a:gd name="connsiteY424" fmla="*/ 1476374 h 2612594"/>
                          <a:gd name="connsiteX425" fmla="*/ 2632875 w 2647519"/>
                          <a:gd name="connsiteY425" fmla="*/ 1518284 h 2612594"/>
                          <a:gd name="connsiteX426" fmla="*/ 2630018 w 2647519"/>
                          <a:gd name="connsiteY426" fmla="*/ 1553527 h 2612594"/>
                          <a:gd name="connsiteX427" fmla="*/ 2615730 w 2647519"/>
                          <a:gd name="connsiteY427" fmla="*/ 1618297 h 2612594"/>
                          <a:gd name="connsiteX428" fmla="*/ 2602395 w 2647519"/>
                          <a:gd name="connsiteY428" fmla="*/ 1674494 h 2612594"/>
                          <a:gd name="connsiteX429" fmla="*/ 2578583 w 2647519"/>
                          <a:gd name="connsiteY429" fmla="*/ 1684972 h 2612594"/>
                          <a:gd name="connsiteX430" fmla="*/ 2580488 w 2647519"/>
                          <a:gd name="connsiteY430" fmla="*/ 1679257 h 2612594"/>
                          <a:gd name="connsiteX431" fmla="*/ 2584298 w 2647519"/>
                          <a:gd name="connsiteY431" fmla="*/ 1639252 h 2612594"/>
                          <a:gd name="connsiteX432" fmla="*/ 2598585 w 2647519"/>
                          <a:gd name="connsiteY432" fmla="*/ 1597342 h 2612594"/>
                          <a:gd name="connsiteX433" fmla="*/ 2610015 w 2647519"/>
                          <a:gd name="connsiteY433" fmla="*/ 1590675 h 2612594"/>
                          <a:gd name="connsiteX434" fmla="*/ 2610015 w 2647519"/>
                          <a:gd name="connsiteY434" fmla="*/ 1590674 h 2612594"/>
                          <a:gd name="connsiteX435" fmla="*/ 2622398 w 2647519"/>
                          <a:gd name="connsiteY435" fmla="*/ 1518284 h 2612594"/>
                          <a:gd name="connsiteX436" fmla="*/ 2629065 w 2647519"/>
                          <a:gd name="connsiteY436" fmla="*/ 1483994 h 2612594"/>
                          <a:gd name="connsiteX437" fmla="*/ 2634780 w 2647519"/>
                          <a:gd name="connsiteY437" fmla="*/ 1448752 h 2612594"/>
                          <a:gd name="connsiteX438" fmla="*/ 2639543 w 2647519"/>
                          <a:gd name="connsiteY438" fmla="*/ 1415414 h 2612594"/>
                          <a:gd name="connsiteX439" fmla="*/ 2641448 w 2647519"/>
                          <a:gd name="connsiteY439" fmla="*/ 1383982 h 2612594"/>
                          <a:gd name="connsiteX440" fmla="*/ 2642400 w 2647519"/>
                          <a:gd name="connsiteY440" fmla="*/ 1357312 h 2612594"/>
                          <a:gd name="connsiteX441" fmla="*/ 2644305 w 2647519"/>
                          <a:gd name="connsiteY441" fmla="*/ 1343024 h 2612594"/>
                          <a:gd name="connsiteX442" fmla="*/ 2645258 w 2647519"/>
                          <a:gd name="connsiteY442" fmla="*/ 1328737 h 2612594"/>
                          <a:gd name="connsiteX443" fmla="*/ 134151 w 2647519"/>
                          <a:gd name="connsiteY443" fmla="*/ 887095 h 2612594"/>
                          <a:gd name="connsiteX444" fmla="*/ 134625 w 2647519"/>
                          <a:gd name="connsiteY444" fmla="*/ 887332 h 2612594"/>
                          <a:gd name="connsiteX445" fmla="*/ 134670 w 2647519"/>
                          <a:gd name="connsiteY445" fmla="*/ 887199 h 2612594"/>
                          <a:gd name="connsiteX446" fmla="*/ 191618 w 2647519"/>
                          <a:gd name="connsiteY446" fmla="*/ 750570 h 2612594"/>
                          <a:gd name="connsiteX447" fmla="*/ 170663 w 2647519"/>
                          <a:gd name="connsiteY447" fmla="*/ 789622 h 2612594"/>
                          <a:gd name="connsiteX448" fmla="*/ 153518 w 2647519"/>
                          <a:gd name="connsiteY448" fmla="*/ 803910 h 2612594"/>
                          <a:gd name="connsiteX449" fmla="*/ 153477 w 2647519"/>
                          <a:gd name="connsiteY449" fmla="*/ 804822 h 2612594"/>
                          <a:gd name="connsiteX450" fmla="*/ 151819 w 2647519"/>
                          <a:gd name="connsiteY450" fmla="*/ 841286 h 2612594"/>
                          <a:gd name="connsiteX451" fmla="*/ 151866 w 2647519"/>
                          <a:gd name="connsiteY451" fmla="*/ 841199 h 2612594"/>
                          <a:gd name="connsiteX452" fmla="*/ 153518 w 2647519"/>
                          <a:gd name="connsiteY452" fmla="*/ 804862 h 2612594"/>
                          <a:gd name="connsiteX453" fmla="*/ 170663 w 2647519"/>
                          <a:gd name="connsiteY453" fmla="*/ 790574 h 2612594"/>
                          <a:gd name="connsiteX454" fmla="*/ 191618 w 2647519"/>
                          <a:gd name="connsiteY454" fmla="*/ 751522 h 2612594"/>
                          <a:gd name="connsiteX455" fmla="*/ 192332 w 2647519"/>
                          <a:gd name="connsiteY455" fmla="*/ 751998 h 2612594"/>
                          <a:gd name="connsiteX456" fmla="*/ 192689 w 2647519"/>
                          <a:gd name="connsiteY456" fmla="*/ 751284 h 2612594"/>
                          <a:gd name="connsiteX457" fmla="*/ 203047 w 2647519"/>
                          <a:gd name="connsiteY457" fmla="*/ 667702 h 2612594"/>
                          <a:gd name="connsiteX458" fmla="*/ 189712 w 2647519"/>
                          <a:gd name="connsiteY458" fmla="*/ 677227 h 2612594"/>
                          <a:gd name="connsiteX459" fmla="*/ 169710 w 2647519"/>
                          <a:gd name="connsiteY459" fmla="*/ 719137 h 2612594"/>
                          <a:gd name="connsiteX460" fmla="*/ 174286 w 2647519"/>
                          <a:gd name="connsiteY460" fmla="*/ 722798 h 2612594"/>
                          <a:gd name="connsiteX461" fmla="*/ 174435 w 2647519"/>
                          <a:gd name="connsiteY461" fmla="*/ 722155 h 2612594"/>
                          <a:gd name="connsiteX462" fmla="*/ 170663 w 2647519"/>
                          <a:gd name="connsiteY462" fmla="*/ 719137 h 2612594"/>
                          <a:gd name="connsiteX463" fmla="*/ 190665 w 2647519"/>
                          <a:gd name="connsiteY463" fmla="*/ 677227 h 2612594"/>
                          <a:gd name="connsiteX464" fmla="*/ 202473 w 2647519"/>
                          <a:gd name="connsiteY464" fmla="*/ 668793 h 2612594"/>
                          <a:gd name="connsiteX465" fmla="*/ 276390 w 2647519"/>
                          <a:gd name="connsiteY465" fmla="*/ 613410 h 2612594"/>
                          <a:gd name="connsiteX466" fmla="*/ 275187 w 2647519"/>
                          <a:gd name="connsiteY466" fmla="*/ 614373 h 2612594"/>
                          <a:gd name="connsiteX467" fmla="*/ 270080 w 2647519"/>
                          <a:gd name="connsiteY467" fmla="*/ 634008 h 2612594"/>
                          <a:gd name="connsiteX468" fmla="*/ 266865 w 2647519"/>
                          <a:gd name="connsiteY468" fmla="*/ 643890 h 2612594"/>
                          <a:gd name="connsiteX469" fmla="*/ 179235 w 2647519"/>
                          <a:gd name="connsiteY469" fmla="*/ 803910 h 2612594"/>
                          <a:gd name="connsiteX470" fmla="*/ 166852 w 2647519"/>
                          <a:gd name="connsiteY470" fmla="*/ 842962 h 2612594"/>
                          <a:gd name="connsiteX471" fmla="*/ 155422 w 2647519"/>
                          <a:gd name="connsiteY471" fmla="*/ 882967 h 2612594"/>
                          <a:gd name="connsiteX472" fmla="*/ 130657 w 2647519"/>
                          <a:gd name="connsiteY472" fmla="*/ 966787 h 2612594"/>
                          <a:gd name="connsiteX473" fmla="*/ 114465 w 2647519"/>
                          <a:gd name="connsiteY473" fmla="*/ 1023937 h 2612594"/>
                          <a:gd name="connsiteX474" fmla="*/ 106845 w 2647519"/>
                          <a:gd name="connsiteY474" fmla="*/ 1066800 h 2612594"/>
                          <a:gd name="connsiteX475" fmla="*/ 103035 w 2647519"/>
                          <a:gd name="connsiteY475" fmla="*/ 1088707 h 2612594"/>
                          <a:gd name="connsiteX476" fmla="*/ 100177 w 2647519"/>
                          <a:gd name="connsiteY476" fmla="*/ 1110615 h 2612594"/>
                          <a:gd name="connsiteX477" fmla="*/ 91605 w 2647519"/>
                          <a:gd name="connsiteY477" fmla="*/ 1169670 h 2612594"/>
                          <a:gd name="connsiteX478" fmla="*/ 88747 w 2647519"/>
                          <a:gd name="connsiteY478" fmla="*/ 1205865 h 2612594"/>
                          <a:gd name="connsiteX479" fmla="*/ 93510 w 2647519"/>
                          <a:gd name="connsiteY479" fmla="*/ 1243965 h 2612594"/>
                          <a:gd name="connsiteX480" fmla="*/ 95742 w 2647519"/>
                          <a:gd name="connsiteY480" fmla="*/ 1223205 h 2612594"/>
                          <a:gd name="connsiteX481" fmla="*/ 95415 w 2647519"/>
                          <a:gd name="connsiteY481" fmla="*/ 1216342 h 2612594"/>
                          <a:gd name="connsiteX482" fmla="*/ 99225 w 2647519"/>
                          <a:gd name="connsiteY482" fmla="*/ 1176337 h 2612594"/>
                          <a:gd name="connsiteX483" fmla="*/ 107797 w 2647519"/>
                          <a:gd name="connsiteY483" fmla="*/ 1117282 h 2612594"/>
                          <a:gd name="connsiteX484" fmla="*/ 114596 w 2647519"/>
                          <a:gd name="connsiteY484" fmla="*/ 1109123 h 2612594"/>
                          <a:gd name="connsiteX485" fmla="*/ 124469 w 2647519"/>
                          <a:gd name="connsiteY485" fmla="*/ 1043051 h 2612594"/>
                          <a:gd name="connsiteX486" fmla="*/ 123990 w 2647519"/>
                          <a:gd name="connsiteY486" fmla="*/ 1031557 h 2612594"/>
                          <a:gd name="connsiteX487" fmla="*/ 133400 w 2647519"/>
                          <a:gd name="connsiteY487" fmla="*/ 1004581 h 2612594"/>
                          <a:gd name="connsiteX488" fmla="*/ 138999 w 2647519"/>
                          <a:gd name="connsiteY488" fmla="*/ 981931 h 2612594"/>
                          <a:gd name="connsiteX489" fmla="*/ 137325 w 2647519"/>
                          <a:gd name="connsiteY489" fmla="*/ 985837 h 2612594"/>
                          <a:gd name="connsiteX490" fmla="*/ 131610 w 2647519"/>
                          <a:gd name="connsiteY490" fmla="*/ 983932 h 2612594"/>
                          <a:gd name="connsiteX491" fmla="*/ 117322 w 2647519"/>
                          <a:gd name="connsiteY491" fmla="*/ 1024890 h 2612594"/>
                          <a:gd name="connsiteX492" fmla="*/ 118275 w 2647519"/>
                          <a:gd name="connsiteY492" fmla="*/ 1047750 h 2612594"/>
                          <a:gd name="connsiteX493" fmla="*/ 111607 w 2647519"/>
                          <a:gd name="connsiteY493" fmla="*/ 1091565 h 2612594"/>
                          <a:gd name="connsiteX494" fmla="*/ 110655 w 2647519"/>
                          <a:gd name="connsiteY494" fmla="*/ 1099185 h 2612594"/>
                          <a:gd name="connsiteX495" fmla="*/ 101130 w 2647519"/>
                          <a:gd name="connsiteY495" fmla="*/ 1110615 h 2612594"/>
                          <a:gd name="connsiteX496" fmla="*/ 103987 w 2647519"/>
                          <a:gd name="connsiteY496" fmla="*/ 1088707 h 2612594"/>
                          <a:gd name="connsiteX497" fmla="*/ 107797 w 2647519"/>
                          <a:gd name="connsiteY497" fmla="*/ 1066800 h 2612594"/>
                          <a:gd name="connsiteX498" fmla="*/ 115417 w 2647519"/>
                          <a:gd name="connsiteY498" fmla="*/ 1023937 h 2612594"/>
                          <a:gd name="connsiteX499" fmla="*/ 131610 w 2647519"/>
                          <a:gd name="connsiteY499" fmla="*/ 966787 h 2612594"/>
                          <a:gd name="connsiteX500" fmla="*/ 156375 w 2647519"/>
                          <a:gd name="connsiteY500" fmla="*/ 882967 h 2612594"/>
                          <a:gd name="connsiteX501" fmla="*/ 167805 w 2647519"/>
                          <a:gd name="connsiteY501" fmla="*/ 842962 h 2612594"/>
                          <a:gd name="connsiteX502" fmla="*/ 180187 w 2647519"/>
                          <a:gd name="connsiteY502" fmla="*/ 803910 h 2612594"/>
                          <a:gd name="connsiteX503" fmla="*/ 267817 w 2647519"/>
                          <a:gd name="connsiteY503" fmla="*/ 643890 h 2612594"/>
                          <a:gd name="connsiteX504" fmla="*/ 276390 w 2647519"/>
                          <a:gd name="connsiteY504" fmla="*/ 613410 h 2612594"/>
                          <a:gd name="connsiteX505" fmla="*/ 293536 w 2647519"/>
                          <a:gd name="connsiteY505" fmla="*/ 518160 h 2612594"/>
                          <a:gd name="connsiteX506" fmla="*/ 293535 w 2647519"/>
                          <a:gd name="connsiteY506" fmla="*/ 518160 h 2612594"/>
                          <a:gd name="connsiteX507" fmla="*/ 298297 w 2647519"/>
                          <a:gd name="connsiteY507" fmla="*/ 521970 h 2612594"/>
                          <a:gd name="connsiteX508" fmla="*/ 298297 w 2647519"/>
                          <a:gd name="connsiteY508" fmla="*/ 521969 h 2612594"/>
                          <a:gd name="connsiteX509" fmla="*/ 465169 w 2647519"/>
                          <a:gd name="connsiteY509" fmla="*/ 382550 h 2612594"/>
                          <a:gd name="connsiteX510" fmla="*/ 464986 w 2647519"/>
                          <a:gd name="connsiteY510" fmla="*/ 382696 h 2612594"/>
                          <a:gd name="connsiteX511" fmla="*/ 464431 w 2647519"/>
                          <a:gd name="connsiteY511" fmla="*/ 383323 h 2612594"/>
                          <a:gd name="connsiteX512" fmla="*/ 456650 w 2647519"/>
                          <a:gd name="connsiteY512" fmla="*/ 391477 h 2612594"/>
                          <a:gd name="connsiteX513" fmla="*/ 454683 w 2647519"/>
                          <a:gd name="connsiteY513" fmla="*/ 394339 h 2612594"/>
                          <a:gd name="connsiteX514" fmla="*/ 453399 w 2647519"/>
                          <a:gd name="connsiteY514" fmla="*/ 395790 h 2612594"/>
                          <a:gd name="connsiteX515" fmla="*/ 447840 w 2647519"/>
                          <a:gd name="connsiteY515" fmla="*/ 403860 h 2612594"/>
                          <a:gd name="connsiteX516" fmla="*/ 389738 w 2647519"/>
                          <a:gd name="connsiteY516" fmla="*/ 472440 h 2612594"/>
                          <a:gd name="connsiteX517" fmla="*/ 373545 w 2647519"/>
                          <a:gd name="connsiteY517" fmla="*/ 491490 h 2612594"/>
                          <a:gd name="connsiteX518" fmla="*/ 357353 w 2647519"/>
                          <a:gd name="connsiteY518" fmla="*/ 511492 h 2612594"/>
                          <a:gd name="connsiteX519" fmla="*/ 285782 w 2647519"/>
                          <a:gd name="connsiteY519" fmla="*/ 590597 h 2612594"/>
                          <a:gd name="connsiteX520" fmla="*/ 358305 w 2647519"/>
                          <a:gd name="connsiteY520" fmla="*/ 510540 h 2612594"/>
                          <a:gd name="connsiteX521" fmla="*/ 374497 w 2647519"/>
                          <a:gd name="connsiteY521" fmla="*/ 490537 h 2612594"/>
                          <a:gd name="connsiteX522" fmla="*/ 390690 w 2647519"/>
                          <a:gd name="connsiteY522" fmla="*/ 471487 h 2612594"/>
                          <a:gd name="connsiteX523" fmla="*/ 448792 w 2647519"/>
                          <a:gd name="connsiteY523" fmla="*/ 402907 h 2612594"/>
                          <a:gd name="connsiteX524" fmla="*/ 454683 w 2647519"/>
                          <a:gd name="connsiteY524" fmla="*/ 394339 h 2612594"/>
                          <a:gd name="connsiteX525" fmla="*/ 464431 w 2647519"/>
                          <a:gd name="connsiteY525" fmla="*/ 383323 h 2612594"/>
                          <a:gd name="connsiteX526" fmla="*/ 489348 w 2647519"/>
                          <a:gd name="connsiteY526" fmla="*/ 316869 h 2612594"/>
                          <a:gd name="connsiteX527" fmla="*/ 481127 w 2647519"/>
                          <a:gd name="connsiteY527" fmla="*/ 319733 h 2612594"/>
                          <a:gd name="connsiteX528" fmla="*/ 475013 w 2647519"/>
                          <a:gd name="connsiteY528" fmla="*/ 322003 h 2612594"/>
                          <a:gd name="connsiteX529" fmla="*/ 473558 w 2647519"/>
                          <a:gd name="connsiteY529" fmla="*/ 323849 h 2612594"/>
                          <a:gd name="connsiteX530" fmla="*/ 463080 w 2647519"/>
                          <a:gd name="connsiteY530" fmla="*/ 333374 h 2612594"/>
                          <a:gd name="connsiteX531" fmla="*/ 436410 w 2647519"/>
                          <a:gd name="connsiteY531" fmla="*/ 350519 h 2612594"/>
                          <a:gd name="connsiteX532" fmla="*/ 418313 w 2647519"/>
                          <a:gd name="connsiteY532" fmla="*/ 370522 h 2612594"/>
                          <a:gd name="connsiteX533" fmla="*/ 401168 w 2647519"/>
                          <a:gd name="connsiteY533" fmla="*/ 390524 h 2612594"/>
                          <a:gd name="connsiteX534" fmla="*/ 389738 w 2647519"/>
                          <a:gd name="connsiteY534" fmla="*/ 401002 h 2612594"/>
                          <a:gd name="connsiteX535" fmla="*/ 389349 w 2647519"/>
                          <a:gd name="connsiteY535" fmla="*/ 400516 h 2612594"/>
                          <a:gd name="connsiteX536" fmla="*/ 378546 w 2647519"/>
                          <a:gd name="connsiteY536" fmla="*/ 413504 h 2612594"/>
                          <a:gd name="connsiteX537" fmla="*/ 360210 w 2647519"/>
                          <a:gd name="connsiteY537" fmla="*/ 436245 h 2612594"/>
                          <a:gd name="connsiteX538" fmla="*/ 330683 w 2647519"/>
                          <a:gd name="connsiteY538" fmla="*/ 468630 h 2612594"/>
                          <a:gd name="connsiteX539" fmla="*/ 335445 w 2647519"/>
                          <a:gd name="connsiteY539" fmla="*/ 474344 h 2612594"/>
                          <a:gd name="connsiteX540" fmla="*/ 335536 w 2647519"/>
                          <a:gd name="connsiteY540" fmla="*/ 474264 h 2612594"/>
                          <a:gd name="connsiteX541" fmla="*/ 331635 w 2647519"/>
                          <a:gd name="connsiteY541" fmla="*/ 469582 h 2612594"/>
                          <a:gd name="connsiteX542" fmla="*/ 361162 w 2647519"/>
                          <a:gd name="connsiteY542" fmla="*/ 437197 h 2612594"/>
                          <a:gd name="connsiteX543" fmla="*/ 390690 w 2647519"/>
                          <a:gd name="connsiteY543" fmla="*/ 401002 h 2612594"/>
                          <a:gd name="connsiteX544" fmla="*/ 402120 w 2647519"/>
                          <a:gd name="connsiteY544" fmla="*/ 390525 h 2612594"/>
                          <a:gd name="connsiteX545" fmla="*/ 419265 w 2647519"/>
                          <a:gd name="connsiteY545" fmla="*/ 370522 h 2612594"/>
                          <a:gd name="connsiteX546" fmla="*/ 437362 w 2647519"/>
                          <a:gd name="connsiteY546" fmla="*/ 350520 h 2612594"/>
                          <a:gd name="connsiteX547" fmla="*/ 464032 w 2647519"/>
                          <a:gd name="connsiteY547" fmla="*/ 333375 h 2612594"/>
                          <a:gd name="connsiteX548" fmla="*/ 474510 w 2647519"/>
                          <a:gd name="connsiteY548" fmla="*/ 323850 h 2612594"/>
                          <a:gd name="connsiteX549" fmla="*/ 485940 w 2647519"/>
                          <a:gd name="connsiteY549" fmla="*/ 319564 h 2612594"/>
                          <a:gd name="connsiteX550" fmla="*/ 489548 w 2647519"/>
                          <a:gd name="connsiteY550" fmla="*/ 318444 h 2612594"/>
                          <a:gd name="connsiteX551" fmla="*/ 1868970 w 2647519"/>
                          <a:gd name="connsiteY551" fmla="*/ 144780 h 2612594"/>
                          <a:gd name="connsiteX552" fmla="*/ 1917547 w 2647519"/>
                          <a:gd name="connsiteY552" fmla="*/ 166687 h 2612594"/>
                          <a:gd name="connsiteX553" fmla="*/ 1938502 w 2647519"/>
                          <a:gd name="connsiteY553" fmla="*/ 183832 h 2612594"/>
                          <a:gd name="connsiteX554" fmla="*/ 1891830 w 2647519"/>
                          <a:gd name="connsiteY554" fmla="*/ 160972 h 2612594"/>
                          <a:gd name="connsiteX555" fmla="*/ 1868970 w 2647519"/>
                          <a:gd name="connsiteY555" fmla="*/ 144780 h 2612594"/>
                          <a:gd name="connsiteX556" fmla="*/ 1710855 w 2647519"/>
                          <a:gd name="connsiteY556" fmla="*/ 75247 h 2612594"/>
                          <a:gd name="connsiteX557" fmla="*/ 1748955 w 2647519"/>
                          <a:gd name="connsiteY557" fmla="*/ 83819 h 2612594"/>
                          <a:gd name="connsiteX558" fmla="*/ 1802295 w 2647519"/>
                          <a:gd name="connsiteY558" fmla="*/ 110489 h 2612594"/>
                          <a:gd name="connsiteX559" fmla="*/ 1710855 w 2647519"/>
                          <a:gd name="connsiteY559" fmla="*/ 75247 h 2612594"/>
                          <a:gd name="connsiteX560" fmla="*/ 1137451 w 2647519"/>
                          <a:gd name="connsiteY560" fmla="*/ 68937 h 2612594"/>
                          <a:gd name="connsiteX561" fmla="*/ 1117448 w 2647519"/>
                          <a:gd name="connsiteY561" fmla="*/ 71437 h 2612594"/>
                          <a:gd name="connsiteX562" fmla="*/ 1074585 w 2647519"/>
                          <a:gd name="connsiteY562" fmla="*/ 77152 h 2612594"/>
                          <a:gd name="connsiteX563" fmla="*/ 1032675 w 2647519"/>
                          <a:gd name="connsiteY563" fmla="*/ 86677 h 2612594"/>
                          <a:gd name="connsiteX564" fmla="*/ 1014578 w 2647519"/>
                          <a:gd name="connsiteY564" fmla="*/ 92392 h 2612594"/>
                          <a:gd name="connsiteX565" fmla="*/ 993623 w 2647519"/>
                          <a:gd name="connsiteY565" fmla="*/ 98107 h 2612594"/>
                          <a:gd name="connsiteX566" fmla="*/ 947769 w 2647519"/>
                          <a:gd name="connsiteY566" fmla="*/ 107115 h 2612594"/>
                          <a:gd name="connsiteX567" fmla="*/ 939330 w 2647519"/>
                          <a:gd name="connsiteY567" fmla="*/ 110490 h 2612594"/>
                          <a:gd name="connsiteX568" fmla="*/ 881228 w 2647519"/>
                          <a:gd name="connsiteY568" fmla="*/ 130492 h 2612594"/>
                          <a:gd name="connsiteX569" fmla="*/ 824078 w 2647519"/>
                          <a:gd name="connsiteY569" fmla="*/ 153352 h 2612594"/>
                          <a:gd name="connsiteX570" fmla="*/ 784073 w 2647519"/>
                          <a:gd name="connsiteY570" fmla="*/ 171450 h 2612594"/>
                          <a:gd name="connsiteX571" fmla="*/ 757403 w 2647519"/>
                          <a:gd name="connsiteY571" fmla="*/ 181927 h 2612594"/>
                          <a:gd name="connsiteX572" fmla="*/ 691680 w 2647519"/>
                          <a:gd name="connsiteY572" fmla="*/ 212407 h 2612594"/>
                          <a:gd name="connsiteX573" fmla="*/ 660248 w 2647519"/>
                          <a:gd name="connsiteY573" fmla="*/ 232410 h 2612594"/>
                          <a:gd name="connsiteX574" fmla="*/ 629768 w 2647519"/>
                          <a:gd name="connsiteY574" fmla="*/ 252412 h 2612594"/>
                          <a:gd name="connsiteX575" fmla="*/ 581190 w 2647519"/>
                          <a:gd name="connsiteY575" fmla="*/ 288607 h 2612594"/>
                          <a:gd name="connsiteX576" fmla="*/ 535470 w 2647519"/>
                          <a:gd name="connsiteY576" fmla="*/ 324802 h 2612594"/>
                          <a:gd name="connsiteX577" fmla="*/ 491713 w 2647519"/>
                          <a:gd name="connsiteY577" fmla="*/ 362974 h 2612594"/>
                          <a:gd name="connsiteX578" fmla="*/ 495465 w 2647519"/>
                          <a:gd name="connsiteY578" fmla="*/ 367665 h 2612594"/>
                          <a:gd name="connsiteX579" fmla="*/ 504752 w 2647519"/>
                          <a:gd name="connsiteY579" fmla="*/ 361295 h 2612594"/>
                          <a:gd name="connsiteX580" fmla="*/ 512656 w 2647519"/>
                          <a:gd name="connsiteY580" fmla="*/ 355403 h 2612594"/>
                          <a:gd name="connsiteX581" fmla="*/ 541185 w 2647519"/>
                          <a:gd name="connsiteY581" fmla="*/ 330517 h 2612594"/>
                          <a:gd name="connsiteX582" fmla="*/ 586905 w 2647519"/>
                          <a:gd name="connsiteY582" fmla="*/ 294322 h 2612594"/>
                          <a:gd name="connsiteX583" fmla="*/ 635482 w 2647519"/>
                          <a:gd name="connsiteY583" fmla="*/ 258127 h 2612594"/>
                          <a:gd name="connsiteX584" fmla="*/ 665962 w 2647519"/>
                          <a:gd name="connsiteY584" fmla="*/ 238124 h 2612594"/>
                          <a:gd name="connsiteX585" fmla="*/ 697395 w 2647519"/>
                          <a:gd name="connsiteY585" fmla="*/ 218122 h 2612594"/>
                          <a:gd name="connsiteX586" fmla="*/ 763117 w 2647519"/>
                          <a:gd name="connsiteY586" fmla="*/ 187642 h 2612594"/>
                          <a:gd name="connsiteX587" fmla="*/ 788835 w 2647519"/>
                          <a:gd name="connsiteY587" fmla="*/ 174307 h 2612594"/>
                          <a:gd name="connsiteX588" fmla="*/ 828840 w 2647519"/>
                          <a:gd name="connsiteY588" fmla="*/ 156209 h 2612594"/>
                          <a:gd name="connsiteX589" fmla="*/ 885990 w 2647519"/>
                          <a:gd name="connsiteY589" fmla="*/ 133349 h 2612594"/>
                          <a:gd name="connsiteX590" fmla="*/ 944092 w 2647519"/>
                          <a:gd name="connsiteY590" fmla="*/ 113347 h 2612594"/>
                          <a:gd name="connsiteX591" fmla="*/ 968499 w 2647519"/>
                          <a:gd name="connsiteY591" fmla="*/ 108553 h 2612594"/>
                          <a:gd name="connsiteX592" fmla="*/ 980289 w 2647519"/>
                          <a:gd name="connsiteY592" fmla="*/ 104524 h 2612594"/>
                          <a:gd name="connsiteX593" fmla="*/ 1140765 w 2647519"/>
                          <a:gd name="connsiteY593" fmla="*/ 69904 h 2612594"/>
                          <a:gd name="connsiteX594" fmla="*/ 1478087 w 2647519"/>
                          <a:gd name="connsiteY594" fmla="*/ 48458 h 2612594"/>
                          <a:gd name="connsiteX595" fmla="*/ 1498447 w 2647519"/>
                          <a:gd name="connsiteY595" fmla="*/ 50482 h 2612594"/>
                          <a:gd name="connsiteX596" fmla="*/ 1526070 w 2647519"/>
                          <a:gd name="connsiteY596" fmla="*/ 60007 h 2612594"/>
                          <a:gd name="connsiteX597" fmla="*/ 1505115 w 2647519"/>
                          <a:gd name="connsiteY597" fmla="*/ 57150 h 2612594"/>
                          <a:gd name="connsiteX598" fmla="*/ 1461300 w 2647519"/>
                          <a:gd name="connsiteY598" fmla="*/ 48577 h 2612594"/>
                          <a:gd name="connsiteX599" fmla="*/ 1478087 w 2647519"/>
                          <a:gd name="connsiteY599" fmla="*/ 48458 h 2612594"/>
                          <a:gd name="connsiteX600" fmla="*/ 1588935 w 2647519"/>
                          <a:gd name="connsiteY600" fmla="*/ 40957 h 2612594"/>
                          <a:gd name="connsiteX601" fmla="*/ 1627987 w 2647519"/>
                          <a:gd name="connsiteY601" fmla="*/ 43814 h 2612594"/>
                          <a:gd name="connsiteX602" fmla="*/ 1675612 w 2647519"/>
                          <a:gd name="connsiteY602" fmla="*/ 62864 h 2612594"/>
                          <a:gd name="connsiteX603" fmla="*/ 1616557 w 2647519"/>
                          <a:gd name="connsiteY603" fmla="*/ 52387 h 2612594"/>
                          <a:gd name="connsiteX604" fmla="*/ 1588935 w 2647519"/>
                          <a:gd name="connsiteY604" fmla="*/ 40957 h 2612594"/>
                          <a:gd name="connsiteX605" fmla="*/ 1270324 w 2647519"/>
                          <a:gd name="connsiteY605" fmla="*/ 40719 h 2612594"/>
                          <a:gd name="connsiteX606" fmla="*/ 1160310 w 2647519"/>
                          <a:gd name="connsiteY606" fmla="*/ 46672 h 2612594"/>
                          <a:gd name="connsiteX607" fmla="*/ 1084110 w 2647519"/>
                          <a:gd name="connsiteY607" fmla="*/ 57149 h 2612594"/>
                          <a:gd name="connsiteX608" fmla="*/ 1047915 w 2647519"/>
                          <a:gd name="connsiteY608" fmla="*/ 66674 h 2612594"/>
                          <a:gd name="connsiteX609" fmla="*/ 1016482 w 2647519"/>
                          <a:gd name="connsiteY609" fmla="*/ 78104 h 2612594"/>
                          <a:gd name="connsiteX610" fmla="*/ 972667 w 2647519"/>
                          <a:gd name="connsiteY610" fmla="*/ 83819 h 2612594"/>
                          <a:gd name="connsiteX611" fmla="*/ 806932 w 2647519"/>
                          <a:gd name="connsiteY611" fmla="*/ 147637 h 2612594"/>
                          <a:gd name="connsiteX612" fmla="*/ 746925 w 2647519"/>
                          <a:gd name="connsiteY612" fmla="*/ 174307 h 2612594"/>
                          <a:gd name="connsiteX613" fmla="*/ 728827 w 2647519"/>
                          <a:gd name="connsiteY613" fmla="*/ 180974 h 2612594"/>
                          <a:gd name="connsiteX614" fmla="*/ 712635 w 2647519"/>
                          <a:gd name="connsiteY614" fmla="*/ 189547 h 2612594"/>
                          <a:gd name="connsiteX615" fmla="*/ 682155 w 2647519"/>
                          <a:gd name="connsiteY615" fmla="*/ 205739 h 2612594"/>
                          <a:gd name="connsiteX616" fmla="*/ 634530 w 2647519"/>
                          <a:gd name="connsiteY616" fmla="*/ 230504 h 2612594"/>
                          <a:gd name="connsiteX617" fmla="*/ 598335 w 2647519"/>
                          <a:gd name="connsiteY617" fmla="*/ 259079 h 2612594"/>
                          <a:gd name="connsiteX618" fmla="*/ 493560 w 2647519"/>
                          <a:gd name="connsiteY618" fmla="*/ 340994 h 2612594"/>
                          <a:gd name="connsiteX619" fmla="*/ 471664 w 2647519"/>
                          <a:gd name="connsiteY619" fmla="*/ 360034 h 2612594"/>
                          <a:gd name="connsiteX620" fmla="*/ 450243 w 2647519"/>
                          <a:gd name="connsiteY620" fmla="*/ 379593 h 2612594"/>
                          <a:gd name="connsiteX621" fmla="*/ 450697 w 2647519"/>
                          <a:gd name="connsiteY621" fmla="*/ 380047 h 2612594"/>
                          <a:gd name="connsiteX622" fmla="*/ 285915 w 2647519"/>
                          <a:gd name="connsiteY622" fmla="*/ 573404 h 2612594"/>
                          <a:gd name="connsiteX623" fmla="*/ 252577 w 2647519"/>
                          <a:gd name="connsiteY623" fmla="*/ 619124 h 2612594"/>
                          <a:gd name="connsiteX624" fmla="*/ 237337 w 2647519"/>
                          <a:gd name="connsiteY624" fmla="*/ 646747 h 2612594"/>
                          <a:gd name="connsiteX625" fmla="*/ 222097 w 2647519"/>
                          <a:gd name="connsiteY625" fmla="*/ 672464 h 2612594"/>
                          <a:gd name="connsiteX626" fmla="*/ 193522 w 2647519"/>
                          <a:gd name="connsiteY626" fmla="*/ 725804 h 2612594"/>
                          <a:gd name="connsiteX627" fmla="*/ 162439 w 2647519"/>
                          <a:gd name="connsiteY627" fmla="*/ 774784 h 2612594"/>
                          <a:gd name="connsiteX628" fmla="*/ 162090 w 2647519"/>
                          <a:gd name="connsiteY628" fmla="*/ 776287 h 2612594"/>
                          <a:gd name="connsiteX629" fmla="*/ 151612 w 2647519"/>
                          <a:gd name="connsiteY629" fmla="*/ 804862 h 2612594"/>
                          <a:gd name="connsiteX630" fmla="*/ 143992 w 2647519"/>
                          <a:gd name="connsiteY630" fmla="*/ 818197 h 2612594"/>
                          <a:gd name="connsiteX631" fmla="*/ 142087 w 2647519"/>
                          <a:gd name="connsiteY631" fmla="*/ 820102 h 2612594"/>
                          <a:gd name="connsiteX632" fmla="*/ 133634 w 2647519"/>
                          <a:gd name="connsiteY632" fmla="*/ 848201 h 2612594"/>
                          <a:gd name="connsiteX633" fmla="*/ 131610 w 2647519"/>
                          <a:gd name="connsiteY633" fmla="*/ 864870 h 2612594"/>
                          <a:gd name="connsiteX634" fmla="*/ 129705 w 2647519"/>
                          <a:gd name="connsiteY634" fmla="*/ 888682 h 2612594"/>
                          <a:gd name="connsiteX635" fmla="*/ 116370 w 2647519"/>
                          <a:gd name="connsiteY635" fmla="*/ 927735 h 2612594"/>
                          <a:gd name="connsiteX636" fmla="*/ 103987 w 2647519"/>
                          <a:gd name="connsiteY636" fmla="*/ 966787 h 2612594"/>
                          <a:gd name="connsiteX637" fmla="*/ 90652 w 2647519"/>
                          <a:gd name="connsiteY637" fmla="*/ 1023937 h 2612594"/>
                          <a:gd name="connsiteX638" fmla="*/ 83032 w 2647519"/>
                          <a:gd name="connsiteY638" fmla="*/ 1076325 h 2612594"/>
                          <a:gd name="connsiteX639" fmla="*/ 78270 w 2647519"/>
                          <a:gd name="connsiteY639" fmla="*/ 1128712 h 2612594"/>
                          <a:gd name="connsiteX640" fmla="*/ 84937 w 2647519"/>
                          <a:gd name="connsiteY640" fmla="*/ 1092517 h 2612594"/>
                          <a:gd name="connsiteX641" fmla="*/ 85555 w 2647519"/>
                          <a:gd name="connsiteY641" fmla="*/ 1089530 h 2612594"/>
                          <a:gd name="connsiteX642" fmla="*/ 86842 w 2647519"/>
                          <a:gd name="connsiteY642" fmla="*/ 1075372 h 2612594"/>
                          <a:gd name="connsiteX643" fmla="*/ 94462 w 2647519"/>
                          <a:gd name="connsiteY643" fmla="*/ 1022985 h 2612594"/>
                          <a:gd name="connsiteX644" fmla="*/ 96848 w 2647519"/>
                          <a:gd name="connsiteY644" fmla="*/ 1023781 h 2612594"/>
                          <a:gd name="connsiteX645" fmla="*/ 97055 w 2647519"/>
                          <a:gd name="connsiteY645" fmla="*/ 1022896 h 2612594"/>
                          <a:gd name="connsiteX646" fmla="*/ 94463 w 2647519"/>
                          <a:gd name="connsiteY646" fmla="*/ 1022032 h 2612594"/>
                          <a:gd name="connsiteX647" fmla="*/ 107798 w 2647519"/>
                          <a:gd name="connsiteY647" fmla="*/ 964882 h 2612594"/>
                          <a:gd name="connsiteX648" fmla="*/ 120180 w 2647519"/>
                          <a:gd name="connsiteY648" fmla="*/ 925829 h 2612594"/>
                          <a:gd name="connsiteX649" fmla="*/ 133454 w 2647519"/>
                          <a:gd name="connsiteY649" fmla="*/ 886956 h 2612594"/>
                          <a:gd name="connsiteX650" fmla="*/ 132563 w 2647519"/>
                          <a:gd name="connsiteY650" fmla="*/ 886777 h 2612594"/>
                          <a:gd name="connsiteX651" fmla="*/ 134468 w 2647519"/>
                          <a:gd name="connsiteY651" fmla="*/ 862965 h 2612594"/>
                          <a:gd name="connsiteX652" fmla="*/ 144945 w 2647519"/>
                          <a:gd name="connsiteY652" fmla="*/ 818197 h 2612594"/>
                          <a:gd name="connsiteX653" fmla="*/ 152565 w 2647519"/>
                          <a:gd name="connsiteY653" fmla="*/ 804862 h 2612594"/>
                          <a:gd name="connsiteX654" fmla="*/ 152821 w 2647519"/>
                          <a:gd name="connsiteY654" fmla="*/ 804166 h 2612594"/>
                          <a:gd name="connsiteX655" fmla="*/ 163043 w 2647519"/>
                          <a:gd name="connsiteY655" fmla="*/ 776287 h 2612594"/>
                          <a:gd name="connsiteX656" fmla="*/ 194475 w 2647519"/>
                          <a:gd name="connsiteY656" fmla="*/ 726757 h 2612594"/>
                          <a:gd name="connsiteX657" fmla="*/ 223050 w 2647519"/>
                          <a:gd name="connsiteY657" fmla="*/ 673417 h 2612594"/>
                          <a:gd name="connsiteX658" fmla="*/ 238290 w 2647519"/>
                          <a:gd name="connsiteY658" fmla="*/ 647700 h 2612594"/>
                          <a:gd name="connsiteX659" fmla="*/ 253530 w 2647519"/>
                          <a:gd name="connsiteY659" fmla="*/ 620077 h 2612594"/>
                          <a:gd name="connsiteX660" fmla="*/ 286868 w 2647519"/>
                          <a:gd name="connsiteY660" fmla="*/ 574357 h 2612594"/>
                          <a:gd name="connsiteX661" fmla="*/ 451650 w 2647519"/>
                          <a:gd name="connsiteY661" fmla="*/ 381000 h 2612594"/>
                          <a:gd name="connsiteX662" fmla="*/ 495465 w 2647519"/>
                          <a:gd name="connsiteY662" fmla="*/ 340995 h 2612594"/>
                          <a:gd name="connsiteX663" fmla="*/ 600240 w 2647519"/>
                          <a:gd name="connsiteY663" fmla="*/ 259080 h 2612594"/>
                          <a:gd name="connsiteX664" fmla="*/ 636435 w 2647519"/>
                          <a:gd name="connsiteY664" fmla="*/ 230505 h 2612594"/>
                          <a:gd name="connsiteX665" fmla="*/ 684060 w 2647519"/>
                          <a:gd name="connsiteY665" fmla="*/ 205740 h 2612594"/>
                          <a:gd name="connsiteX666" fmla="*/ 714540 w 2647519"/>
                          <a:gd name="connsiteY666" fmla="*/ 189547 h 2612594"/>
                          <a:gd name="connsiteX667" fmla="*/ 730733 w 2647519"/>
                          <a:gd name="connsiteY667" fmla="*/ 180975 h 2612594"/>
                          <a:gd name="connsiteX668" fmla="*/ 748830 w 2647519"/>
                          <a:gd name="connsiteY668" fmla="*/ 174307 h 2612594"/>
                          <a:gd name="connsiteX669" fmla="*/ 808838 w 2647519"/>
                          <a:gd name="connsiteY669" fmla="*/ 147637 h 2612594"/>
                          <a:gd name="connsiteX670" fmla="*/ 974573 w 2647519"/>
                          <a:gd name="connsiteY670" fmla="*/ 83820 h 2612594"/>
                          <a:gd name="connsiteX671" fmla="*/ 1018388 w 2647519"/>
                          <a:gd name="connsiteY671" fmla="*/ 78105 h 2612594"/>
                          <a:gd name="connsiteX672" fmla="*/ 1049820 w 2647519"/>
                          <a:gd name="connsiteY672" fmla="*/ 66675 h 2612594"/>
                          <a:gd name="connsiteX673" fmla="*/ 1086015 w 2647519"/>
                          <a:gd name="connsiteY673" fmla="*/ 57150 h 2612594"/>
                          <a:gd name="connsiteX674" fmla="*/ 1162215 w 2647519"/>
                          <a:gd name="connsiteY674" fmla="*/ 46672 h 2612594"/>
                          <a:gd name="connsiteX675" fmla="*/ 1272229 w 2647519"/>
                          <a:gd name="connsiteY675" fmla="*/ 41076 h 2612594"/>
                          <a:gd name="connsiteX676" fmla="*/ 1360655 w 2647519"/>
                          <a:gd name="connsiteY676" fmla="*/ 44043 h 2612594"/>
                          <a:gd name="connsiteX677" fmla="*/ 1404150 w 2647519"/>
                          <a:gd name="connsiteY677" fmla="*/ 0 h 2612594"/>
                          <a:gd name="connsiteX678" fmla="*/ 1448917 w 2647519"/>
                          <a:gd name="connsiteY678" fmla="*/ 2857 h 2612594"/>
                          <a:gd name="connsiteX679" fmla="*/ 1494637 w 2647519"/>
                          <a:gd name="connsiteY679" fmla="*/ 7620 h 2612594"/>
                          <a:gd name="connsiteX680" fmla="*/ 1525117 w 2647519"/>
                          <a:gd name="connsiteY680" fmla="*/ 15240 h 2612594"/>
                          <a:gd name="connsiteX681" fmla="*/ 1545120 w 2647519"/>
                          <a:gd name="connsiteY681" fmla="*/ 24765 h 2612594"/>
                          <a:gd name="connsiteX682" fmla="*/ 1569885 w 2647519"/>
                          <a:gd name="connsiteY682" fmla="*/ 20002 h 2612594"/>
                          <a:gd name="connsiteX683" fmla="*/ 1607032 w 2647519"/>
                          <a:gd name="connsiteY683" fmla="*/ 28575 h 2612594"/>
                          <a:gd name="connsiteX684" fmla="*/ 1629892 w 2647519"/>
                          <a:gd name="connsiteY684" fmla="*/ 35242 h 2612594"/>
                          <a:gd name="connsiteX685" fmla="*/ 1628940 w 2647519"/>
                          <a:gd name="connsiteY685" fmla="*/ 36195 h 2612594"/>
                          <a:gd name="connsiteX686" fmla="*/ 1627987 w 2647519"/>
                          <a:gd name="connsiteY686" fmla="*/ 42862 h 2612594"/>
                          <a:gd name="connsiteX687" fmla="*/ 1588935 w 2647519"/>
                          <a:gd name="connsiteY687" fmla="*/ 40005 h 2612594"/>
                          <a:gd name="connsiteX688" fmla="*/ 1575600 w 2647519"/>
                          <a:gd name="connsiteY688" fmla="*/ 36195 h 2612594"/>
                          <a:gd name="connsiteX689" fmla="*/ 1562265 w 2647519"/>
                          <a:gd name="connsiteY689" fmla="*/ 33337 h 2612594"/>
                          <a:gd name="connsiteX690" fmla="*/ 1536547 w 2647519"/>
                          <a:gd name="connsiteY690" fmla="*/ 27622 h 2612594"/>
                          <a:gd name="connsiteX691" fmla="*/ 1510830 w 2647519"/>
                          <a:gd name="connsiteY691" fmla="*/ 21907 h 2612594"/>
                          <a:gd name="connsiteX692" fmla="*/ 1484160 w 2647519"/>
                          <a:gd name="connsiteY692" fmla="*/ 18097 h 2612594"/>
                          <a:gd name="connsiteX693" fmla="*/ 1454633 w 2647519"/>
                          <a:gd name="connsiteY693" fmla="*/ 18097 h 2612594"/>
                          <a:gd name="connsiteX694" fmla="*/ 1430820 w 2647519"/>
                          <a:gd name="connsiteY694" fmla="*/ 18097 h 2612594"/>
                          <a:gd name="connsiteX695" fmla="*/ 1393673 w 2647519"/>
                          <a:gd name="connsiteY695" fmla="*/ 18097 h 2612594"/>
                          <a:gd name="connsiteX696" fmla="*/ 1391928 w 2647519"/>
                          <a:gd name="connsiteY696" fmla="*/ 17540 h 2612594"/>
                          <a:gd name="connsiteX697" fmla="*/ 1375575 w 2647519"/>
                          <a:gd name="connsiteY697" fmla="*/ 25717 h 2612594"/>
                          <a:gd name="connsiteX698" fmla="*/ 1381290 w 2647519"/>
                          <a:gd name="connsiteY698" fmla="*/ 35242 h 2612594"/>
                          <a:gd name="connsiteX699" fmla="*/ 1438440 w 2647519"/>
                          <a:gd name="connsiteY699" fmla="*/ 46672 h 2612594"/>
                          <a:gd name="connsiteX700" fmla="*/ 1413008 w 2647519"/>
                          <a:gd name="connsiteY700" fmla="*/ 47116 h 2612594"/>
                          <a:gd name="connsiteX701" fmla="*/ 1413437 w 2647519"/>
                          <a:gd name="connsiteY701" fmla="*/ 47149 h 2612594"/>
                          <a:gd name="connsiteX702" fmla="*/ 1440345 w 2647519"/>
                          <a:gd name="connsiteY702" fmla="*/ 46672 h 2612594"/>
                          <a:gd name="connsiteX703" fmla="*/ 1463205 w 2647519"/>
                          <a:gd name="connsiteY703" fmla="*/ 49530 h 2612594"/>
                          <a:gd name="connsiteX704" fmla="*/ 1507020 w 2647519"/>
                          <a:gd name="connsiteY704" fmla="*/ 58102 h 2612594"/>
                          <a:gd name="connsiteX705" fmla="*/ 1527975 w 2647519"/>
                          <a:gd name="connsiteY705" fmla="*/ 60960 h 2612594"/>
                          <a:gd name="connsiteX706" fmla="*/ 1563218 w 2647519"/>
                          <a:gd name="connsiteY706" fmla="*/ 68580 h 2612594"/>
                          <a:gd name="connsiteX707" fmla="*/ 1599413 w 2647519"/>
                          <a:gd name="connsiteY707" fmla="*/ 76200 h 2612594"/>
                          <a:gd name="connsiteX708" fmla="*/ 1634655 w 2647519"/>
                          <a:gd name="connsiteY708" fmla="*/ 84772 h 2612594"/>
                          <a:gd name="connsiteX709" fmla="*/ 1669898 w 2647519"/>
                          <a:gd name="connsiteY709" fmla="*/ 95250 h 2612594"/>
                          <a:gd name="connsiteX710" fmla="*/ 1687043 w 2647519"/>
                          <a:gd name="connsiteY710" fmla="*/ 100012 h 2612594"/>
                          <a:gd name="connsiteX711" fmla="*/ 1704188 w 2647519"/>
                          <a:gd name="connsiteY711" fmla="*/ 105727 h 2612594"/>
                          <a:gd name="connsiteX712" fmla="*/ 1704409 w 2647519"/>
                          <a:gd name="connsiteY712" fmla="*/ 105929 h 2612594"/>
                          <a:gd name="connsiteX713" fmla="*/ 1716704 w 2647519"/>
                          <a:gd name="connsiteY713" fmla="*/ 108049 h 2612594"/>
                          <a:gd name="connsiteX714" fmla="*/ 1746499 w 2647519"/>
                          <a:gd name="connsiteY714" fmla="*/ 119121 h 2612594"/>
                          <a:gd name="connsiteX715" fmla="*/ 1750661 w 2647519"/>
                          <a:gd name="connsiteY715" fmla="*/ 125427 h 2612594"/>
                          <a:gd name="connsiteX716" fmla="*/ 1751813 w 2647519"/>
                          <a:gd name="connsiteY716" fmla="*/ 125730 h 2612594"/>
                          <a:gd name="connsiteX717" fmla="*/ 1778483 w 2647519"/>
                          <a:gd name="connsiteY717" fmla="*/ 136207 h 2612594"/>
                          <a:gd name="connsiteX718" fmla="*/ 1801343 w 2647519"/>
                          <a:gd name="connsiteY718" fmla="*/ 145732 h 2612594"/>
                          <a:gd name="connsiteX719" fmla="*/ 1824203 w 2647519"/>
                          <a:gd name="connsiteY719" fmla="*/ 156210 h 2612594"/>
                          <a:gd name="connsiteX720" fmla="*/ 1841348 w 2647519"/>
                          <a:gd name="connsiteY720" fmla="*/ 165735 h 2612594"/>
                          <a:gd name="connsiteX721" fmla="*/ 1852778 w 2647519"/>
                          <a:gd name="connsiteY721" fmla="*/ 171450 h 2612594"/>
                          <a:gd name="connsiteX722" fmla="*/ 1865160 w 2647519"/>
                          <a:gd name="connsiteY722" fmla="*/ 178117 h 2612594"/>
                          <a:gd name="connsiteX723" fmla="*/ 1907070 w 2647519"/>
                          <a:gd name="connsiteY723" fmla="*/ 201930 h 2612594"/>
                          <a:gd name="connsiteX724" fmla="*/ 1960410 w 2647519"/>
                          <a:gd name="connsiteY724" fmla="*/ 236220 h 2612594"/>
                          <a:gd name="connsiteX725" fmla="*/ 1988033 w 2647519"/>
                          <a:gd name="connsiteY725" fmla="*/ 255270 h 2612594"/>
                          <a:gd name="connsiteX726" fmla="*/ 1988832 w 2647519"/>
                          <a:gd name="connsiteY726" fmla="*/ 255841 h 2612594"/>
                          <a:gd name="connsiteX727" fmla="*/ 2002949 w 2647519"/>
                          <a:gd name="connsiteY727" fmla="*/ 264417 h 2612594"/>
                          <a:gd name="connsiteX728" fmla="*/ 2540483 w 2647519"/>
                          <a:gd name="connsiteY728" fmla="*/ 1275397 h 2612594"/>
                          <a:gd name="connsiteX729" fmla="*/ 2540080 w 2647519"/>
                          <a:gd name="connsiteY729" fmla="*/ 1283368 h 2612594"/>
                          <a:gd name="connsiteX730" fmla="*/ 2550960 w 2647519"/>
                          <a:gd name="connsiteY730" fmla="*/ 1284922 h 2612594"/>
                          <a:gd name="connsiteX731" fmla="*/ 2561437 w 2647519"/>
                          <a:gd name="connsiteY731" fmla="*/ 1292542 h 2612594"/>
                          <a:gd name="connsiteX732" fmla="*/ 2566200 w 2647519"/>
                          <a:gd name="connsiteY732" fmla="*/ 1318259 h 2612594"/>
                          <a:gd name="connsiteX733" fmla="*/ 2584297 w 2647519"/>
                          <a:gd name="connsiteY733" fmla="*/ 1348739 h 2612594"/>
                          <a:gd name="connsiteX734" fmla="*/ 2591918 w 2647519"/>
                          <a:gd name="connsiteY734" fmla="*/ 1349432 h 2612594"/>
                          <a:gd name="connsiteX735" fmla="*/ 2591918 w 2647519"/>
                          <a:gd name="connsiteY735" fmla="*/ 1342072 h 2612594"/>
                          <a:gd name="connsiteX736" fmla="*/ 2599661 w 2647519"/>
                          <a:gd name="connsiteY736" fmla="*/ 1320563 h 2612594"/>
                          <a:gd name="connsiteX737" fmla="*/ 2599537 w 2647519"/>
                          <a:gd name="connsiteY737" fmla="*/ 1316355 h 2612594"/>
                          <a:gd name="connsiteX738" fmla="*/ 2607157 w 2647519"/>
                          <a:gd name="connsiteY738" fmla="*/ 1290637 h 2612594"/>
                          <a:gd name="connsiteX739" fmla="*/ 2617635 w 2647519"/>
                          <a:gd name="connsiteY739" fmla="*/ 1290637 h 2612594"/>
                          <a:gd name="connsiteX740" fmla="*/ 2633827 w 2647519"/>
                          <a:gd name="connsiteY740" fmla="*/ 1280160 h 2612594"/>
                          <a:gd name="connsiteX741" fmla="*/ 2635732 w 2647519"/>
                          <a:gd name="connsiteY741" fmla="*/ 1322070 h 2612594"/>
                          <a:gd name="connsiteX742" fmla="*/ 2630970 w 2647519"/>
                          <a:gd name="connsiteY742" fmla="*/ 1342072 h 2612594"/>
                          <a:gd name="connsiteX743" fmla="*/ 2625255 w 2647519"/>
                          <a:gd name="connsiteY743" fmla="*/ 1361122 h 2612594"/>
                          <a:gd name="connsiteX744" fmla="*/ 2622397 w 2647519"/>
                          <a:gd name="connsiteY744" fmla="*/ 1392555 h 2612594"/>
                          <a:gd name="connsiteX745" fmla="*/ 2621445 w 2647519"/>
                          <a:gd name="connsiteY745" fmla="*/ 1408747 h 2612594"/>
                          <a:gd name="connsiteX746" fmla="*/ 2619540 w 2647519"/>
                          <a:gd name="connsiteY746" fmla="*/ 1424940 h 2612594"/>
                          <a:gd name="connsiteX747" fmla="*/ 2615478 w 2647519"/>
                          <a:gd name="connsiteY747" fmla="*/ 1427648 h 2612594"/>
                          <a:gd name="connsiteX748" fmla="*/ 2615730 w 2647519"/>
                          <a:gd name="connsiteY748" fmla="*/ 1428749 h 2612594"/>
                          <a:gd name="connsiteX749" fmla="*/ 2619621 w 2647519"/>
                          <a:gd name="connsiteY749" fmla="*/ 1426155 h 2612594"/>
                          <a:gd name="connsiteX750" fmla="*/ 2621445 w 2647519"/>
                          <a:gd name="connsiteY750" fmla="*/ 1410652 h 2612594"/>
                          <a:gd name="connsiteX751" fmla="*/ 2622397 w 2647519"/>
                          <a:gd name="connsiteY751" fmla="*/ 1394460 h 2612594"/>
                          <a:gd name="connsiteX752" fmla="*/ 2625255 w 2647519"/>
                          <a:gd name="connsiteY752" fmla="*/ 1363027 h 2612594"/>
                          <a:gd name="connsiteX753" fmla="*/ 2630970 w 2647519"/>
                          <a:gd name="connsiteY753" fmla="*/ 1343977 h 2612594"/>
                          <a:gd name="connsiteX754" fmla="*/ 2635732 w 2647519"/>
                          <a:gd name="connsiteY754" fmla="*/ 1323975 h 2612594"/>
                          <a:gd name="connsiteX755" fmla="*/ 2643352 w 2647519"/>
                          <a:gd name="connsiteY755" fmla="*/ 1329690 h 2612594"/>
                          <a:gd name="connsiteX756" fmla="*/ 2642400 w 2647519"/>
                          <a:gd name="connsiteY756" fmla="*/ 1343977 h 2612594"/>
                          <a:gd name="connsiteX757" fmla="*/ 2640495 w 2647519"/>
                          <a:gd name="connsiteY757" fmla="*/ 1358265 h 2612594"/>
                          <a:gd name="connsiteX758" fmla="*/ 2639542 w 2647519"/>
                          <a:gd name="connsiteY758" fmla="*/ 1384935 h 2612594"/>
                          <a:gd name="connsiteX759" fmla="*/ 2637637 w 2647519"/>
                          <a:gd name="connsiteY759" fmla="*/ 1416367 h 2612594"/>
                          <a:gd name="connsiteX760" fmla="*/ 2632875 w 2647519"/>
                          <a:gd name="connsiteY760" fmla="*/ 1449705 h 2612594"/>
                          <a:gd name="connsiteX761" fmla="*/ 2627160 w 2647519"/>
                          <a:gd name="connsiteY761" fmla="*/ 1484947 h 2612594"/>
                          <a:gd name="connsiteX762" fmla="*/ 2620492 w 2647519"/>
                          <a:gd name="connsiteY762" fmla="*/ 1519237 h 2612594"/>
                          <a:gd name="connsiteX763" fmla="*/ 2608110 w 2647519"/>
                          <a:gd name="connsiteY763" fmla="*/ 1591627 h 2612594"/>
                          <a:gd name="connsiteX764" fmla="*/ 2596680 w 2647519"/>
                          <a:gd name="connsiteY764" fmla="*/ 1598295 h 2612594"/>
                          <a:gd name="connsiteX765" fmla="*/ 2582392 w 2647519"/>
                          <a:gd name="connsiteY765" fmla="*/ 1640205 h 2612594"/>
                          <a:gd name="connsiteX766" fmla="*/ 2578582 w 2647519"/>
                          <a:gd name="connsiteY766" fmla="*/ 1680210 h 2612594"/>
                          <a:gd name="connsiteX767" fmla="*/ 2576677 w 2647519"/>
                          <a:gd name="connsiteY767" fmla="*/ 1685925 h 2612594"/>
                          <a:gd name="connsiteX768" fmla="*/ 2560485 w 2647519"/>
                          <a:gd name="connsiteY768" fmla="*/ 1729740 h 2612594"/>
                          <a:gd name="connsiteX769" fmla="*/ 2555722 w 2647519"/>
                          <a:gd name="connsiteY769" fmla="*/ 1733550 h 2612594"/>
                          <a:gd name="connsiteX770" fmla="*/ 2535720 w 2647519"/>
                          <a:gd name="connsiteY770" fmla="*/ 1780222 h 2612594"/>
                          <a:gd name="connsiteX771" fmla="*/ 2556675 w 2647519"/>
                          <a:gd name="connsiteY771" fmla="*/ 1733550 h 2612594"/>
                          <a:gd name="connsiteX772" fmla="*/ 2561437 w 2647519"/>
                          <a:gd name="connsiteY772" fmla="*/ 1729740 h 2612594"/>
                          <a:gd name="connsiteX773" fmla="*/ 2530957 w 2647519"/>
                          <a:gd name="connsiteY773" fmla="*/ 1816417 h 2612594"/>
                          <a:gd name="connsiteX774" fmla="*/ 2514765 w 2647519"/>
                          <a:gd name="connsiteY774" fmla="*/ 1824990 h 2612594"/>
                          <a:gd name="connsiteX775" fmla="*/ 2511407 w 2647519"/>
                          <a:gd name="connsiteY775" fmla="*/ 1831707 h 2612594"/>
                          <a:gd name="connsiteX776" fmla="*/ 2511908 w 2647519"/>
                          <a:gd name="connsiteY776" fmla="*/ 1832609 h 2612594"/>
                          <a:gd name="connsiteX777" fmla="*/ 2515718 w 2647519"/>
                          <a:gd name="connsiteY777" fmla="*/ 1824989 h 2612594"/>
                          <a:gd name="connsiteX778" fmla="*/ 2531910 w 2647519"/>
                          <a:gd name="connsiteY778" fmla="*/ 1816417 h 2612594"/>
                          <a:gd name="connsiteX779" fmla="*/ 2520480 w 2647519"/>
                          <a:gd name="connsiteY779" fmla="*/ 1848802 h 2612594"/>
                          <a:gd name="connsiteX780" fmla="*/ 2499525 w 2647519"/>
                          <a:gd name="connsiteY780" fmla="*/ 1886902 h 2612594"/>
                          <a:gd name="connsiteX781" fmla="*/ 2489048 w 2647519"/>
                          <a:gd name="connsiteY781" fmla="*/ 1905952 h 2612594"/>
                          <a:gd name="connsiteX782" fmla="*/ 2477618 w 2647519"/>
                          <a:gd name="connsiteY782" fmla="*/ 1925002 h 2612594"/>
                          <a:gd name="connsiteX783" fmla="*/ 2469045 w 2647519"/>
                          <a:gd name="connsiteY783" fmla="*/ 1939289 h 2612594"/>
                          <a:gd name="connsiteX784" fmla="*/ 2456663 w 2647519"/>
                          <a:gd name="connsiteY784" fmla="*/ 1966912 h 2612594"/>
                          <a:gd name="connsiteX785" fmla="*/ 2443328 w 2647519"/>
                          <a:gd name="connsiteY785" fmla="*/ 1993582 h 2612594"/>
                          <a:gd name="connsiteX786" fmla="*/ 2422373 w 2647519"/>
                          <a:gd name="connsiteY786" fmla="*/ 2022157 h 2612594"/>
                          <a:gd name="connsiteX787" fmla="*/ 2401418 w 2647519"/>
                          <a:gd name="connsiteY787" fmla="*/ 2048827 h 2612594"/>
                          <a:gd name="connsiteX788" fmla="*/ 2402291 w 2647519"/>
                          <a:gd name="connsiteY788" fmla="*/ 2047029 h 2612594"/>
                          <a:gd name="connsiteX789" fmla="*/ 2378557 w 2647519"/>
                          <a:gd name="connsiteY789" fmla="*/ 2079307 h 2612594"/>
                          <a:gd name="connsiteX790" fmla="*/ 2327122 w 2647519"/>
                          <a:gd name="connsiteY790" fmla="*/ 2135505 h 2612594"/>
                          <a:gd name="connsiteX791" fmla="*/ 2316995 w 2647519"/>
                          <a:gd name="connsiteY791" fmla="*/ 2151085 h 2612594"/>
                          <a:gd name="connsiteX792" fmla="*/ 2327122 w 2647519"/>
                          <a:gd name="connsiteY792" fmla="*/ 2136457 h 2612594"/>
                          <a:gd name="connsiteX793" fmla="*/ 2378557 w 2647519"/>
                          <a:gd name="connsiteY793" fmla="*/ 2080259 h 2612594"/>
                          <a:gd name="connsiteX794" fmla="*/ 2339505 w 2647519"/>
                          <a:gd name="connsiteY794" fmla="*/ 2139314 h 2612594"/>
                          <a:gd name="connsiteX795" fmla="*/ 2319383 w 2647519"/>
                          <a:gd name="connsiteY795" fmla="*/ 2160388 h 2612594"/>
                          <a:gd name="connsiteX796" fmla="*/ 2303229 w 2647519"/>
                          <a:gd name="connsiteY796" fmla="*/ 2172263 h 2612594"/>
                          <a:gd name="connsiteX797" fmla="*/ 2302357 w 2647519"/>
                          <a:gd name="connsiteY797" fmla="*/ 2173605 h 2612594"/>
                          <a:gd name="connsiteX798" fmla="*/ 2292258 w 2647519"/>
                          <a:gd name="connsiteY798" fmla="*/ 2181374 h 2612594"/>
                          <a:gd name="connsiteX799" fmla="*/ 2291880 w 2647519"/>
                          <a:gd name="connsiteY799" fmla="*/ 2184082 h 2612594"/>
                          <a:gd name="connsiteX800" fmla="*/ 2247112 w 2647519"/>
                          <a:gd name="connsiteY800" fmla="*/ 2229802 h 2612594"/>
                          <a:gd name="connsiteX801" fmla="*/ 2199487 w 2647519"/>
                          <a:gd name="connsiteY801" fmla="*/ 2273617 h 2612594"/>
                          <a:gd name="connsiteX802" fmla="*/ 2197284 w 2647519"/>
                          <a:gd name="connsiteY802" fmla="*/ 2275215 h 2612594"/>
                          <a:gd name="connsiteX803" fmla="*/ 2181390 w 2647519"/>
                          <a:gd name="connsiteY803" fmla="*/ 2295524 h 2612594"/>
                          <a:gd name="connsiteX804" fmla="*/ 2143290 w 2647519"/>
                          <a:gd name="connsiteY804" fmla="*/ 2324099 h 2612594"/>
                          <a:gd name="connsiteX805" fmla="*/ 2107680 w 2647519"/>
                          <a:gd name="connsiteY805" fmla="*/ 2350806 h 2612594"/>
                          <a:gd name="connsiteX806" fmla="*/ 2107553 w 2647519"/>
                          <a:gd name="connsiteY806" fmla="*/ 2350961 h 2612594"/>
                          <a:gd name="connsiteX807" fmla="*/ 2143290 w 2647519"/>
                          <a:gd name="connsiteY807" fmla="*/ 2325052 h 2612594"/>
                          <a:gd name="connsiteX808" fmla="*/ 2181390 w 2647519"/>
                          <a:gd name="connsiteY808" fmla="*/ 2296477 h 2612594"/>
                          <a:gd name="connsiteX809" fmla="*/ 2149957 w 2647519"/>
                          <a:gd name="connsiteY809" fmla="*/ 2327909 h 2612594"/>
                          <a:gd name="connsiteX810" fmla="*/ 2124359 w 2647519"/>
                          <a:gd name="connsiteY810" fmla="*/ 2344578 h 2612594"/>
                          <a:gd name="connsiteX811" fmla="*/ 2106651 w 2647519"/>
                          <a:gd name="connsiteY811" fmla="*/ 2352057 h 2612594"/>
                          <a:gd name="connsiteX812" fmla="*/ 2106142 w 2647519"/>
                          <a:gd name="connsiteY812" fmla="*/ 2352675 h 2612594"/>
                          <a:gd name="connsiteX813" fmla="*/ 2087092 w 2647519"/>
                          <a:gd name="connsiteY813" fmla="*/ 2365057 h 2612594"/>
                          <a:gd name="connsiteX814" fmla="*/ 2079913 w 2647519"/>
                          <a:gd name="connsiteY814" fmla="*/ 2368384 h 2612594"/>
                          <a:gd name="connsiteX815" fmla="*/ 2061852 w 2647519"/>
                          <a:gd name="connsiteY815" fmla="*/ 2383036 h 2612594"/>
                          <a:gd name="connsiteX816" fmla="*/ 2044230 w 2647519"/>
                          <a:gd name="connsiteY816" fmla="*/ 2395537 h 2612594"/>
                          <a:gd name="connsiteX817" fmla="*/ 2017560 w 2647519"/>
                          <a:gd name="connsiteY817" fmla="*/ 2412682 h 2612594"/>
                          <a:gd name="connsiteX818" fmla="*/ 2008988 w 2647519"/>
                          <a:gd name="connsiteY818" fmla="*/ 2413635 h 2612594"/>
                          <a:gd name="connsiteX819" fmla="*/ 1999459 w 2647519"/>
                          <a:gd name="connsiteY819" fmla="*/ 2417870 h 2612594"/>
                          <a:gd name="connsiteX820" fmla="*/ 1997978 w 2647519"/>
                          <a:gd name="connsiteY820" fmla="*/ 2418994 h 2612594"/>
                          <a:gd name="connsiteX821" fmla="*/ 2009940 w 2647519"/>
                          <a:gd name="connsiteY821" fmla="*/ 2414587 h 2612594"/>
                          <a:gd name="connsiteX822" fmla="*/ 2018513 w 2647519"/>
                          <a:gd name="connsiteY822" fmla="*/ 2413635 h 2612594"/>
                          <a:gd name="connsiteX823" fmla="*/ 1984223 w 2647519"/>
                          <a:gd name="connsiteY823" fmla="*/ 2439352 h 2612594"/>
                          <a:gd name="connsiteX824" fmla="*/ 1962315 w 2647519"/>
                          <a:gd name="connsiteY824" fmla="*/ 2450783 h 2612594"/>
                          <a:gd name="connsiteX825" fmla="*/ 1940408 w 2647519"/>
                          <a:gd name="connsiteY825" fmla="*/ 2461260 h 2612594"/>
                          <a:gd name="connsiteX826" fmla="*/ 1924934 w 2647519"/>
                          <a:gd name="connsiteY826" fmla="*/ 2463581 h 2612594"/>
                          <a:gd name="connsiteX827" fmla="*/ 1922310 w 2647519"/>
                          <a:gd name="connsiteY827" fmla="*/ 2465070 h 2612594"/>
                          <a:gd name="connsiteX828" fmla="*/ 1849920 w 2647519"/>
                          <a:gd name="connsiteY828" fmla="*/ 2496502 h 2612594"/>
                          <a:gd name="connsiteX829" fmla="*/ 1846229 w 2647519"/>
                          <a:gd name="connsiteY829" fmla="*/ 2497341 h 2612594"/>
                          <a:gd name="connsiteX830" fmla="*/ 1824203 w 2647519"/>
                          <a:gd name="connsiteY830" fmla="*/ 2511742 h 2612594"/>
                          <a:gd name="connsiteX831" fmla="*/ 1836585 w 2647519"/>
                          <a:gd name="connsiteY831" fmla="*/ 2515552 h 2612594"/>
                          <a:gd name="connsiteX832" fmla="*/ 1790865 w 2647519"/>
                          <a:gd name="connsiteY832" fmla="*/ 2535555 h 2612594"/>
                          <a:gd name="connsiteX833" fmla="*/ 1794675 w 2647519"/>
                          <a:gd name="connsiteY833" fmla="*/ 2522220 h 2612594"/>
                          <a:gd name="connsiteX834" fmla="*/ 1779435 w 2647519"/>
                          <a:gd name="connsiteY834" fmla="*/ 2527935 h 2612594"/>
                          <a:gd name="connsiteX835" fmla="*/ 1765148 w 2647519"/>
                          <a:gd name="connsiteY835" fmla="*/ 2532697 h 2612594"/>
                          <a:gd name="connsiteX836" fmla="*/ 1735620 w 2647519"/>
                          <a:gd name="connsiteY836" fmla="*/ 2542222 h 2612594"/>
                          <a:gd name="connsiteX837" fmla="*/ 1731675 w 2647519"/>
                          <a:gd name="connsiteY837" fmla="*/ 2537487 h 2612594"/>
                          <a:gd name="connsiteX838" fmla="*/ 1717522 w 2647519"/>
                          <a:gd name="connsiteY838" fmla="*/ 2540317 h 2612594"/>
                          <a:gd name="connsiteX839" fmla="*/ 1700377 w 2647519"/>
                          <a:gd name="connsiteY839" fmla="*/ 2544127 h 2612594"/>
                          <a:gd name="connsiteX840" fmla="*/ 1665135 w 2647519"/>
                          <a:gd name="connsiteY840" fmla="*/ 2552700 h 2612594"/>
                          <a:gd name="connsiteX841" fmla="*/ 1663973 w 2647519"/>
                          <a:gd name="connsiteY841" fmla="*/ 2553240 h 2612594"/>
                          <a:gd name="connsiteX842" fmla="*/ 1697520 w 2647519"/>
                          <a:gd name="connsiteY842" fmla="*/ 2545079 h 2612594"/>
                          <a:gd name="connsiteX843" fmla="*/ 1714665 w 2647519"/>
                          <a:gd name="connsiteY843" fmla="*/ 2541269 h 2612594"/>
                          <a:gd name="connsiteX844" fmla="*/ 1728952 w 2647519"/>
                          <a:gd name="connsiteY844" fmla="*/ 2538412 h 2612594"/>
                          <a:gd name="connsiteX845" fmla="*/ 1734667 w 2647519"/>
                          <a:gd name="connsiteY845" fmla="*/ 2543174 h 2612594"/>
                          <a:gd name="connsiteX846" fmla="*/ 1764195 w 2647519"/>
                          <a:gd name="connsiteY846" fmla="*/ 2533649 h 2612594"/>
                          <a:gd name="connsiteX847" fmla="*/ 1778482 w 2647519"/>
                          <a:gd name="connsiteY847" fmla="*/ 2528887 h 2612594"/>
                          <a:gd name="connsiteX848" fmla="*/ 1793722 w 2647519"/>
                          <a:gd name="connsiteY848" fmla="*/ 2523172 h 2612594"/>
                          <a:gd name="connsiteX849" fmla="*/ 1789912 w 2647519"/>
                          <a:gd name="connsiteY849" fmla="*/ 2536507 h 2612594"/>
                          <a:gd name="connsiteX850" fmla="*/ 1749907 w 2647519"/>
                          <a:gd name="connsiteY850" fmla="*/ 2555557 h 2612594"/>
                          <a:gd name="connsiteX851" fmla="*/ 1747946 w 2647519"/>
                          <a:gd name="connsiteY851" fmla="*/ 2555008 h 2612594"/>
                          <a:gd name="connsiteX852" fmla="*/ 1720380 w 2647519"/>
                          <a:gd name="connsiteY852" fmla="*/ 2566034 h 2612594"/>
                          <a:gd name="connsiteX853" fmla="*/ 1697520 w 2647519"/>
                          <a:gd name="connsiteY853" fmla="*/ 2572702 h 2612594"/>
                          <a:gd name="connsiteX854" fmla="*/ 1663230 w 2647519"/>
                          <a:gd name="connsiteY854" fmla="*/ 2581274 h 2612594"/>
                          <a:gd name="connsiteX855" fmla="*/ 1649062 w 2647519"/>
                          <a:gd name="connsiteY855" fmla="*/ 2580084 h 2612594"/>
                          <a:gd name="connsiteX856" fmla="*/ 1619428 w 2647519"/>
                          <a:gd name="connsiteY856" fmla="*/ 2585850 h 2612594"/>
                          <a:gd name="connsiteX857" fmla="*/ 1618462 w 2647519"/>
                          <a:gd name="connsiteY857" fmla="*/ 2587942 h 2612594"/>
                          <a:gd name="connsiteX858" fmla="*/ 1539405 w 2647519"/>
                          <a:gd name="connsiteY858" fmla="*/ 2603182 h 2612594"/>
                          <a:gd name="connsiteX859" fmla="*/ 1521307 w 2647519"/>
                          <a:gd name="connsiteY859" fmla="*/ 2598419 h 2612594"/>
                          <a:gd name="connsiteX860" fmla="*/ 1506067 w 2647519"/>
                          <a:gd name="connsiteY860" fmla="*/ 2598419 h 2612594"/>
                          <a:gd name="connsiteX861" fmla="*/ 1479397 w 2647519"/>
                          <a:gd name="connsiteY861" fmla="*/ 2606992 h 2612594"/>
                          <a:gd name="connsiteX862" fmla="*/ 1455585 w 2647519"/>
                          <a:gd name="connsiteY862" fmla="*/ 2608897 h 2612594"/>
                          <a:gd name="connsiteX863" fmla="*/ 1431772 w 2647519"/>
                          <a:gd name="connsiteY863" fmla="*/ 2609849 h 2612594"/>
                          <a:gd name="connsiteX864" fmla="*/ 1429185 w 2647519"/>
                          <a:gd name="connsiteY864" fmla="*/ 2608741 h 2612594"/>
                          <a:gd name="connsiteX865" fmla="*/ 1407484 w 2647519"/>
                          <a:gd name="connsiteY865" fmla="*/ 2612588 h 2612594"/>
                          <a:gd name="connsiteX866" fmla="*/ 1381290 w 2647519"/>
                          <a:gd name="connsiteY866" fmla="*/ 2607944 h 2612594"/>
                          <a:gd name="connsiteX867" fmla="*/ 1382243 w 2647519"/>
                          <a:gd name="connsiteY867" fmla="*/ 2606992 h 2612594"/>
                          <a:gd name="connsiteX868" fmla="*/ 1387005 w 2647519"/>
                          <a:gd name="connsiteY868" fmla="*/ 2600324 h 2612594"/>
                          <a:gd name="connsiteX869" fmla="*/ 1365098 w 2647519"/>
                          <a:gd name="connsiteY869" fmla="*/ 2597467 h 2612594"/>
                          <a:gd name="connsiteX870" fmla="*/ 1375575 w 2647519"/>
                          <a:gd name="connsiteY870" fmla="*/ 2591752 h 2612594"/>
                          <a:gd name="connsiteX871" fmla="*/ 1407008 w 2647519"/>
                          <a:gd name="connsiteY871" fmla="*/ 2590799 h 2612594"/>
                          <a:gd name="connsiteX872" fmla="*/ 1437488 w 2647519"/>
                          <a:gd name="connsiteY872" fmla="*/ 2589847 h 2612594"/>
                          <a:gd name="connsiteX873" fmla="*/ 1481302 w 2647519"/>
                          <a:gd name="connsiteY873" fmla="*/ 2590799 h 2612594"/>
                          <a:gd name="connsiteX874" fmla="*/ 1511782 w 2647519"/>
                          <a:gd name="connsiteY874" fmla="*/ 2587942 h 2612594"/>
                          <a:gd name="connsiteX875" fmla="*/ 1568932 w 2647519"/>
                          <a:gd name="connsiteY875" fmla="*/ 2575559 h 2612594"/>
                          <a:gd name="connsiteX876" fmla="*/ 1607032 w 2647519"/>
                          <a:gd name="connsiteY876" fmla="*/ 2566987 h 2612594"/>
                          <a:gd name="connsiteX877" fmla="*/ 1635607 w 2647519"/>
                          <a:gd name="connsiteY877" fmla="*/ 2566034 h 2612594"/>
                          <a:gd name="connsiteX878" fmla="*/ 1637595 w 2647519"/>
                          <a:gd name="connsiteY878" fmla="*/ 2565111 h 2612594"/>
                          <a:gd name="connsiteX879" fmla="*/ 1609890 w 2647519"/>
                          <a:gd name="connsiteY879" fmla="*/ 2566035 h 2612594"/>
                          <a:gd name="connsiteX880" fmla="*/ 1571790 w 2647519"/>
                          <a:gd name="connsiteY880" fmla="*/ 2574607 h 2612594"/>
                          <a:gd name="connsiteX881" fmla="*/ 1514640 w 2647519"/>
                          <a:gd name="connsiteY881" fmla="*/ 2586990 h 2612594"/>
                          <a:gd name="connsiteX882" fmla="*/ 1484160 w 2647519"/>
                          <a:gd name="connsiteY882" fmla="*/ 2589847 h 2612594"/>
                          <a:gd name="connsiteX883" fmla="*/ 1440345 w 2647519"/>
                          <a:gd name="connsiteY883" fmla="*/ 2588895 h 2612594"/>
                          <a:gd name="connsiteX884" fmla="*/ 1409865 w 2647519"/>
                          <a:gd name="connsiteY884" fmla="*/ 2589847 h 2612594"/>
                          <a:gd name="connsiteX885" fmla="*/ 1378432 w 2647519"/>
                          <a:gd name="connsiteY885" fmla="*/ 2590800 h 2612594"/>
                          <a:gd name="connsiteX886" fmla="*/ 1379385 w 2647519"/>
                          <a:gd name="connsiteY886" fmla="*/ 2586990 h 2612594"/>
                          <a:gd name="connsiteX887" fmla="*/ 1386052 w 2647519"/>
                          <a:gd name="connsiteY887" fmla="*/ 2577465 h 2612594"/>
                          <a:gd name="connsiteX888" fmla="*/ 1679422 w 2647519"/>
                          <a:gd name="connsiteY888" fmla="*/ 2528887 h 2612594"/>
                          <a:gd name="connsiteX889" fmla="*/ 1878495 w 2647519"/>
                          <a:gd name="connsiteY889" fmla="*/ 2453640 h 2612594"/>
                          <a:gd name="connsiteX890" fmla="*/ 1930882 w 2647519"/>
                          <a:gd name="connsiteY890" fmla="*/ 2426017 h 2612594"/>
                          <a:gd name="connsiteX891" fmla="*/ 1960410 w 2647519"/>
                          <a:gd name="connsiteY891" fmla="*/ 2410777 h 2612594"/>
                          <a:gd name="connsiteX892" fmla="*/ 1990890 w 2647519"/>
                          <a:gd name="connsiteY892" fmla="*/ 2394585 h 2612594"/>
                          <a:gd name="connsiteX893" fmla="*/ 2048040 w 2647519"/>
                          <a:gd name="connsiteY893" fmla="*/ 2360295 h 2612594"/>
                          <a:gd name="connsiteX894" fmla="*/ 2093760 w 2647519"/>
                          <a:gd name="connsiteY894" fmla="*/ 2325052 h 2612594"/>
                          <a:gd name="connsiteX895" fmla="*/ 2179485 w 2647519"/>
                          <a:gd name="connsiteY895" fmla="*/ 2258377 h 2612594"/>
                          <a:gd name="connsiteX896" fmla="*/ 2203297 w 2647519"/>
                          <a:gd name="connsiteY896" fmla="*/ 2239327 h 2612594"/>
                          <a:gd name="connsiteX897" fmla="*/ 2226157 w 2647519"/>
                          <a:gd name="connsiteY897" fmla="*/ 2219325 h 2612594"/>
                          <a:gd name="connsiteX898" fmla="*/ 2260447 w 2647519"/>
                          <a:gd name="connsiteY898" fmla="*/ 2187892 h 2612594"/>
                          <a:gd name="connsiteX899" fmla="*/ 2274735 w 2647519"/>
                          <a:gd name="connsiteY899" fmla="*/ 2164080 h 2612594"/>
                          <a:gd name="connsiteX900" fmla="*/ 2295258 w 2647519"/>
                          <a:gd name="connsiteY900" fmla="*/ 2145267 h 2612594"/>
                          <a:gd name="connsiteX901" fmla="*/ 2295423 w 2647519"/>
                          <a:gd name="connsiteY901" fmla="*/ 2144085 h 2612594"/>
                          <a:gd name="connsiteX902" fmla="*/ 2275688 w 2647519"/>
                          <a:gd name="connsiteY902" fmla="*/ 2162175 h 2612594"/>
                          <a:gd name="connsiteX903" fmla="*/ 2261400 w 2647519"/>
                          <a:gd name="connsiteY903" fmla="*/ 2185987 h 2612594"/>
                          <a:gd name="connsiteX904" fmla="*/ 2227110 w 2647519"/>
                          <a:gd name="connsiteY904" fmla="*/ 2217420 h 2612594"/>
                          <a:gd name="connsiteX905" fmla="*/ 2204250 w 2647519"/>
                          <a:gd name="connsiteY905" fmla="*/ 2237422 h 2612594"/>
                          <a:gd name="connsiteX906" fmla="*/ 2180438 w 2647519"/>
                          <a:gd name="connsiteY906" fmla="*/ 2256472 h 2612594"/>
                          <a:gd name="connsiteX907" fmla="*/ 2094713 w 2647519"/>
                          <a:gd name="connsiteY907" fmla="*/ 2323147 h 2612594"/>
                          <a:gd name="connsiteX908" fmla="*/ 2048993 w 2647519"/>
                          <a:gd name="connsiteY908" fmla="*/ 2358390 h 2612594"/>
                          <a:gd name="connsiteX909" fmla="*/ 1991843 w 2647519"/>
                          <a:gd name="connsiteY909" fmla="*/ 2392680 h 2612594"/>
                          <a:gd name="connsiteX910" fmla="*/ 1961363 w 2647519"/>
                          <a:gd name="connsiteY910" fmla="*/ 2408872 h 2612594"/>
                          <a:gd name="connsiteX911" fmla="*/ 1931835 w 2647519"/>
                          <a:gd name="connsiteY911" fmla="*/ 2424112 h 2612594"/>
                          <a:gd name="connsiteX912" fmla="*/ 1879448 w 2647519"/>
                          <a:gd name="connsiteY912" fmla="*/ 2451735 h 2612594"/>
                          <a:gd name="connsiteX913" fmla="*/ 1680375 w 2647519"/>
                          <a:gd name="connsiteY913" fmla="*/ 2526982 h 2612594"/>
                          <a:gd name="connsiteX914" fmla="*/ 1387005 w 2647519"/>
                          <a:gd name="connsiteY914" fmla="*/ 2575560 h 2612594"/>
                          <a:gd name="connsiteX915" fmla="*/ 1365098 w 2647519"/>
                          <a:gd name="connsiteY915" fmla="*/ 2575560 h 2612594"/>
                          <a:gd name="connsiteX916" fmla="*/ 1362240 w 2647519"/>
                          <a:gd name="connsiteY916" fmla="*/ 2567940 h 2612594"/>
                          <a:gd name="connsiteX917" fmla="*/ 1339380 w 2647519"/>
                          <a:gd name="connsiteY917" fmla="*/ 2566987 h 2612594"/>
                          <a:gd name="connsiteX918" fmla="*/ 1318425 w 2647519"/>
                          <a:gd name="connsiteY918" fmla="*/ 2575560 h 2612594"/>
                          <a:gd name="connsiteX919" fmla="*/ 1257465 w 2647519"/>
                          <a:gd name="connsiteY919" fmla="*/ 2576512 h 2612594"/>
                          <a:gd name="connsiteX920" fmla="*/ 1212698 w 2647519"/>
                          <a:gd name="connsiteY920" fmla="*/ 2574607 h 2612594"/>
                          <a:gd name="connsiteX921" fmla="*/ 1190790 w 2647519"/>
                          <a:gd name="connsiteY921" fmla="*/ 2572702 h 2612594"/>
                          <a:gd name="connsiteX922" fmla="*/ 1168883 w 2647519"/>
                          <a:gd name="connsiteY922" fmla="*/ 2568892 h 2612594"/>
                          <a:gd name="connsiteX923" fmla="*/ 1182079 w 2647519"/>
                          <a:gd name="connsiteY923" fmla="*/ 2554816 h 2612594"/>
                          <a:gd name="connsiteX924" fmla="*/ 1179360 w 2647519"/>
                          <a:gd name="connsiteY924" fmla="*/ 2555557 h 2612594"/>
                          <a:gd name="connsiteX925" fmla="*/ 1130192 w 2647519"/>
                          <a:gd name="connsiteY925" fmla="*/ 2546452 h 2612594"/>
                          <a:gd name="connsiteX926" fmla="*/ 1127925 w 2647519"/>
                          <a:gd name="connsiteY926" fmla="*/ 2546985 h 2612594"/>
                          <a:gd name="connsiteX927" fmla="*/ 1033628 w 2647519"/>
                          <a:gd name="connsiteY927" fmla="*/ 2529840 h 2612594"/>
                          <a:gd name="connsiteX928" fmla="*/ 996480 w 2647519"/>
                          <a:gd name="connsiteY928" fmla="*/ 2522220 h 2612594"/>
                          <a:gd name="connsiteX929" fmla="*/ 964095 w 2647519"/>
                          <a:gd name="connsiteY929" fmla="*/ 2516505 h 2612594"/>
                          <a:gd name="connsiteX930" fmla="*/ 925043 w 2647519"/>
                          <a:gd name="connsiteY930" fmla="*/ 2498407 h 2612594"/>
                          <a:gd name="connsiteX931" fmla="*/ 876465 w 2647519"/>
                          <a:gd name="connsiteY931" fmla="*/ 2480310 h 2612594"/>
                          <a:gd name="connsiteX932" fmla="*/ 825983 w 2647519"/>
                          <a:gd name="connsiteY932" fmla="*/ 2460307 h 2612594"/>
                          <a:gd name="connsiteX933" fmla="*/ 834555 w 2647519"/>
                          <a:gd name="connsiteY933" fmla="*/ 2453640 h 2612594"/>
                          <a:gd name="connsiteX934" fmla="*/ 869798 w 2647519"/>
                          <a:gd name="connsiteY934" fmla="*/ 2460307 h 2612594"/>
                          <a:gd name="connsiteX935" fmla="*/ 885038 w 2647519"/>
                          <a:gd name="connsiteY935" fmla="*/ 2473642 h 2612594"/>
                          <a:gd name="connsiteX936" fmla="*/ 937425 w 2647519"/>
                          <a:gd name="connsiteY936" fmla="*/ 2488882 h 2612594"/>
                          <a:gd name="connsiteX937" fmla="*/ 1041248 w 2647519"/>
                          <a:gd name="connsiteY937" fmla="*/ 2515552 h 2612594"/>
                          <a:gd name="connsiteX938" fmla="*/ 1066965 w 2647519"/>
                          <a:gd name="connsiteY938" fmla="*/ 2520315 h 2612594"/>
                          <a:gd name="connsiteX939" fmla="*/ 1094588 w 2647519"/>
                          <a:gd name="connsiteY939" fmla="*/ 2525077 h 2612594"/>
                          <a:gd name="connsiteX940" fmla="*/ 1125068 w 2647519"/>
                          <a:gd name="connsiteY940" fmla="*/ 2531745 h 2612594"/>
                          <a:gd name="connsiteX941" fmla="*/ 1158657 w 2647519"/>
                          <a:gd name="connsiteY941" fmla="*/ 2539008 h 2612594"/>
                          <a:gd name="connsiteX942" fmla="*/ 1161262 w 2647519"/>
                          <a:gd name="connsiteY942" fmla="*/ 2538412 h 2612594"/>
                          <a:gd name="connsiteX943" fmla="*/ 1192695 w 2647519"/>
                          <a:gd name="connsiteY943" fmla="*/ 2543175 h 2612594"/>
                          <a:gd name="connsiteX944" fmla="*/ 1193647 w 2647519"/>
                          <a:gd name="connsiteY944" fmla="*/ 2541270 h 2612594"/>
                          <a:gd name="connsiteX945" fmla="*/ 1239367 w 2647519"/>
                          <a:gd name="connsiteY945" fmla="*/ 2543175 h 2612594"/>
                          <a:gd name="connsiteX946" fmla="*/ 1246987 w 2647519"/>
                          <a:gd name="connsiteY946" fmla="*/ 2544127 h 2612594"/>
                          <a:gd name="connsiteX947" fmla="*/ 1317472 w 2647519"/>
                          <a:gd name="connsiteY947" fmla="*/ 2544127 h 2612594"/>
                          <a:gd name="connsiteX948" fmla="*/ 1368907 w 2647519"/>
                          <a:gd name="connsiteY948" fmla="*/ 2546032 h 2612594"/>
                          <a:gd name="connsiteX949" fmla="*/ 1429867 w 2647519"/>
                          <a:gd name="connsiteY949" fmla="*/ 2541270 h 2612594"/>
                          <a:gd name="connsiteX950" fmla="*/ 1437487 w 2647519"/>
                          <a:gd name="connsiteY950" fmla="*/ 2541270 h 2612594"/>
                          <a:gd name="connsiteX951" fmla="*/ 1440345 w 2647519"/>
                          <a:gd name="connsiteY951" fmla="*/ 2548890 h 2612594"/>
                          <a:gd name="connsiteX952" fmla="*/ 1500352 w 2647519"/>
                          <a:gd name="connsiteY952" fmla="*/ 2541270 h 2612594"/>
                          <a:gd name="connsiteX953" fmla="*/ 1540357 w 2647519"/>
                          <a:gd name="connsiteY953" fmla="*/ 2531745 h 2612594"/>
                          <a:gd name="connsiteX954" fmla="*/ 1563217 w 2647519"/>
                          <a:gd name="connsiteY954" fmla="*/ 2527935 h 2612594"/>
                          <a:gd name="connsiteX955" fmla="*/ 1577505 w 2647519"/>
                          <a:gd name="connsiteY955" fmla="*/ 2526030 h 2612594"/>
                          <a:gd name="connsiteX956" fmla="*/ 1608937 w 2647519"/>
                          <a:gd name="connsiteY956" fmla="*/ 2518410 h 2612594"/>
                          <a:gd name="connsiteX957" fmla="*/ 1634655 w 2647519"/>
                          <a:gd name="connsiteY957" fmla="*/ 2512695 h 2612594"/>
                          <a:gd name="connsiteX958" fmla="*/ 1660372 w 2647519"/>
                          <a:gd name="connsiteY958" fmla="*/ 2506027 h 2612594"/>
                          <a:gd name="connsiteX959" fmla="*/ 1707545 w 2647519"/>
                          <a:gd name="connsiteY959" fmla="*/ 2497863 h 2612594"/>
                          <a:gd name="connsiteX960" fmla="*/ 1713713 w 2647519"/>
                          <a:gd name="connsiteY960" fmla="*/ 2495550 h 2612594"/>
                          <a:gd name="connsiteX961" fmla="*/ 1664183 w 2647519"/>
                          <a:gd name="connsiteY961" fmla="*/ 2504122 h 2612594"/>
                          <a:gd name="connsiteX962" fmla="*/ 1638465 w 2647519"/>
                          <a:gd name="connsiteY962" fmla="*/ 2510790 h 2612594"/>
                          <a:gd name="connsiteX963" fmla="*/ 1612748 w 2647519"/>
                          <a:gd name="connsiteY963" fmla="*/ 2516505 h 2612594"/>
                          <a:gd name="connsiteX964" fmla="*/ 1581315 w 2647519"/>
                          <a:gd name="connsiteY964" fmla="*/ 2524125 h 2612594"/>
                          <a:gd name="connsiteX965" fmla="*/ 1567028 w 2647519"/>
                          <a:gd name="connsiteY965" fmla="*/ 2526030 h 2612594"/>
                          <a:gd name="connsiteX966" fmla="*/ 1544168 w 2647519"/>
                          <a:gd name="connsiteY966" fmla="*/ 2529840 h 2612594"/>
                          <a:gd name="connsiteX967" fmla="*/ 1482255 w 2647519"/>
                          <a:gd name="connsiteY967" fmla="*/ 2535555 h 2612594"/>
                          <a:gd name="connsiteX968" fmla="*/ 1440345 w 2647519"/>
                          <a:gd name="connsiteY968" fmla="*/ 2539365 h 2612594"/>
                          <a:gd name="connsiteX969" fmla="*/ 1432725 w 2647519"/>
                          <a:gd name="connsiteY969" fmla="*/ 2539365 h 2612594"/>
                          <a:gd name="connsiteX970" fmla="*/ 1371765 w 2647519"/>
                          <a:gd name="connsiteY970" fmla="*/ 2544127 h 2612594"/>
                          <a:gd name="connsiteX971" fmla="*/ 1320330 w 2647519"/>
                          <a:gd name="connsiteY971" fmla="*/ 2542222 h 2612594"/>
                          <a:gd name="connsiteX972" fmla="*/ 1249845 w 2647519"/>
                          <a:gd name="connsiteY972" fmla="*/ 2542222 h 2612594"/>
                          <a:gd name="connsiteX973" fmla="*/ 1242225 w 2647519"/>
                          <a:gd name="connsiteY973" fmla="*/ 2541270 h 2612594"/>
                          <a:gd name="connsiteX974" fmla="*/ 1212698 w 2647519"/>
                          <a:gd name="connsiteY974" fmla="*/ 2528887 h 2612594"/>
                          <a:gd name="connsiteX975" fmla="*/ 1196505 w 2647519"/>
                          <a:gd name="connsiteY975" fmla="*/ 2539365 h 2612594"/>
                          <a:gd name="connsiteX976" fmla="*/ 1196464 w 2647519"/>
                          <a:gd name="connsiteY976" fmla="*/ 2539447 h 2612594"/>
                          <a:gd name="connsiteX977" fmla="*/ 1209840 w 2647519"/>
                          <a:gd name="connsiteY977" fmla="*/ 2530792 h 2612594"/>
                          <a:gd name="connsiteX978" fmla="*/ 1239368 w 2647519"/>
                          <a:gd name="connsiteY978" fmla="*/ 2543174 h 2612594"/>
                          <a:gd name="connsiteX979" fmla="*/ 1193648 w 2647519"/>
                          <a:gd name="connsiteY979" fmla="*/ 2541269 h 2612594"/>
                          <a:gd name="connsiteX980" fmla="*/ 1194008 w 2647519"/>
                          <a:gd name="connsiteY980" fmla="*/ 2541036 h 2612594"/>
                          <a:gd name="connsiteX981" fmla="*/ 1164120 w 2647519"/>
                          <a:gd name="connsiteY981" fmla="*/ 2536507 h 2612594"/>
                          <a:gd name="connsiteX982" fmla="*/ 1128878 w 2647519"/>
                          <a:gd name="connsiteY982" fmla="*/ 2528887 h 2612594"/>
                          <a:gd name="connsiteX983" fmla="*/ 1098398 w 2647519"/>
                          <a:gd name="connsiteY983" fmla="*/ 2522220 h 2612594"/>
                          <a:gd name="connsiteX984" fmla="*/ 1070775 w 2647519"/>
                          <a:gd name="connsiteY984" fmla="*/ 2517457 h 2612594"/>
                          <a:gd name="connsiteX985" fmla="*/ 1045058 w 2647519"/>
                          <a:gd name="connsiteY985" fmla="*/ 2512695 h 2612594"/>
                          <a:gd name="connsiteX986" fmla="*/ 941235 w 2647519"/>
                          <a:gd name="connsiteY986" fmla="*/ 2486025 h 2612594"/>
                          <a:gd name="connsiteX987" fmla="*/ 888848 w 2647519"/>
                          <a:gd name="connsiteY987" fmla="*/ 2470785 h 2612594"/>
                          <a:gd name="connsiteX988" fmla="*/ 873608 w 2647519"/>
                          <a:gd name="connsiteY988" fmla="*/ 2457450 h 2612594"/>
                          <a:gd name="connsiteX989" fmla="*/ 838365 w 2647519"/>
                          <a:gd name="connsiteY989" fmla="*/ 2450782 h 2612594"/>
                          <a:gd name="connsiteX990" fmla="*/ 785978 w 2647519"/>
                          <a:gd name="connsiteY990" fmla="*/ 2424112 h 2612594"/>
                          <a:gd name="connsiteX991" fmla="*/ 770738 w 2647519"/>
                          <a:gd name="connsiteY991" fmla="*/ 2425065 h 2612594"/>
                          <a:gd name="connsiteX992" fmla="*/ 716445 w 2647519"/>
                          <a:gd name="connsiteY992" fmla="*/ 2397442 h 2612594"/>
                          <a:gd name="connsiteX993" fmla="*/ 706920 w 2647519"/>
                          <a:gd name="connsiteY993" fmla="*/ 2380297 h 2612594"/>
                          <a:gd name="connsiteX994" fmla="*/ 708825 w 2647519"/>
                          <a:gd name="connsiteY994" fmla="*/ 2379345 h 2612594"/>
                          <a:gd name="connsiteX995" fmla="*/ 742163 w 2647519"/>
                          <a:gd name="connsiteY995" fmla="*/ 2397442 h 2612594"/>
                          <a:gd name="connsiteX996" fmla="*/ 775500 w 2647519"/>
                          <a:gd name="connsiteY996" fmla="*/ 2415540 h 2612594"/>
                          <a:gd name="connsiteX997" fmla="*/ 785025 w 2647519"/>
                          <a:gd name="connsiteY997" fmla="*/ 2409825 h 2612594"/>
                          <a:gd name="connsiteX998" fmla="*/ 745973 w 2647519"/>
                          <a:gd name="connsiteY998" fmla="*/ 2384107 h 2612594"/>
                          <a:gd name="connsiteX999" fmla="*/ 713588 w 2647519"/>
                          <a:gd name="connsiteY999" fmla="*/ 2369820 h 2612594"/>
                          <a:gd name="connsiteX1000" fmla="*/ 668820 w 2647519"/>
                          <a:gd name="connsiteY1000" fmla="*/ 2344102 h 2612594"/>
                          <a:gd name="connsiteX1001" fmla="*/ 630720 w 2647519"/>
                          <a:gd name="connsiteY1001" fmla="*/ 2319337 h 2612594"/>
                          <a:gd name="connsiteX1002" fmla="*/ 570713 w 2647519"/>
                          <a:gd name="connsiteY1002" fmla="*/ 2293620 h 2612594"/>
                          <a:gd name="connsiteX1003" fmla="*/ 547853 w 2647519"/>
                          <a:gd name="connsiteY1003" fmla="*/ 2274570 h 2612594"/>
                          <a:gd name="connsiteX1004" fmla="*/ 552615 w 2647519"/>
                          <a:gd name="connsiteY1004" fmla="*/ 2272665 h 2612594"/>
                          <a:gd name="connsiteX1005" fmla="*/ 575475 w 2647519"/>
                          <a:gd name="connsiteY1005" fmla="*/ 2279332 h 2612594"/>
                          <a:gd name="connsiteX1006" fmla="*/ 527850 w 2647519"/>
                          <a:gd name="connsiteY1006" fmla="*/ 2229802 h 2612594"/>
                          <a:gd name="connsiteX1007" fmla="*/ 501180 w 2647519"/>
                          <a:gd name="connsiteY1007" fmla="*/ 2207895 h 2612594"/>
                          <a:gd name="connsiteX1008" fmla="*/ 476415 w 2647519"/>
                          <a:gd name="connsiteY1008" fmla="*/ 2185987 h 2612594"/>
                          <a:gd name="connsiteX1009" fmla="*/ 444983 w 2647519"/>
                          <a:gd name="connsiteY1009" fmla="*/ 2160270 h 2612594"/>
                          <a:gd name="connsiteX1010" fmla="*/ 399263 w 2647519"/>
                          <a:gd name="connsiteY1010" fmla="*/ 2109787 h 2612594"/>
                          <a:gd name="connsiteX1011" fmla="*/ 396126 w 2647519"/>
                          <a:gd name="connsiteY1011" fmla="*/ 2099983 h 2612594"/>
                          <a:gd name="connsiteX1012" fmla="*/ 386880 w 2647519"/>
                          <a:gd name="connsiteY1012" fmla="*/ 2090737 h 2612594"/>
                          <a:gd name="connsiteX1013" fmla="*/ 355448 w 2647519"/>
                          <a:gd name="connsiteY1013" fmla="*/ 2056447 h 2612594"/>
                          <a:gd name="connsiteX1014" fmla="*/ 351638 w 2647519"/>
                          <a:gd name="connsiteY1014" fmla="*/ 2039302 h 2612594"/>
                          <a:gd name="connsiteX1015" fmla="*/ 339255 w 2647519"/>
                          <a:gd name="connsiteY1015" fmla="*/ 2022157 h 2612594"/>
                          <a:gd name="connsiteX1016" fmla="*/ 337780 w 2647519"/>
                          <a:gd name="connsiteY1016" fmla="*/ 2019844 h 2612594"/>
                          <a:gd name="connsiteX1017" fmla="*/ 323062 w 2647519"/>
                          <a:gd name="connsiteY1017" fmla="*/ 2009774 h 2612594"/>
                          <a:gd name="connsiteX1018" fmla="*/ 294487 w 2647519"/>
                          <a:gd name="connsiteY1018" fmla="*/ 1968817 h 2612594"/>
                          <a:gd name="connsiteX1019" fmla="*/ 278295 w 2647519"/>
                          <a:gd name="connsiteY1019" fmla="*/ 1930717 h 2612594"/>
                          <a:gd name="connsiteX1020" fmla="*/ 276390 w 2647519"/>
                          <a:gd name="connsiteY1020" fmla="*/ 1930717 h 2612594"/>
                          <a:gd name="connsiteX1021" fmla="*/ 254483 w 2647519"/>
                          <a:gd name="connsiteY1021" fmla="*/ 1888807 h 2612594"/>
                          <a:gd name="connsiteX1022" fmla="*/ 233528 w 2647519"/>
                          <a:gd name="connsiteY1022" fmla="*/ 1846897 h 2612594"/>
                          <a:gd name="connsiteX1023" fmla="*/ 211620 w 2647519"/>
                          <a:gd name="connsiteY1023" fmla="*/ 1798320 h 2612594"/>
                          <a:gd name="connsiteX1024" fmla="*/ 191618 w 2647519"/>
                          <a:gd name="connsiteY1024" fmla="*/ 1748790 h 2612594"/>
                          <a:gd name="connsiteX1025" fmla="*/ 211620 w 2647519"/>
                          <a:gd name="connsiteY1025" fmla="*/ 1782127 h 2612594"/>
                          <a:gd name="connsiteX1026" fmla="*/ 231623 w 2647519"/>
                          <a:gd name="connsiteY1026" fmla="*/ 1824037 h 2612594"/>
                          <a:gd name="connsiteX1027" fmla="*/ 238290 w 2647519"/>
                          <a:gd name="connsiteY1027" fmla="*/ 1846897 h 2612594"/>
                          <a:gd name="connsiteX1028" fmla="*/ 241045 w 2647519"/>
                          <a:gd name="connsiteY1028" fmla="*/ 1850938 h 2612594"/>
                          <a:gd name="connsiteX1029" fmla="*/ 237654 w 2647519"/>
                          <a:gd name="connsiteY1029" fmla="*/ 1833304 h 2612594"/>
                          <a:gd name="connsiteX1030" fmla="*/ 228808 w 2647519"/>
                          <a:gd name="connsiteY1030" fmla="*/ 1817251 h 2612594"/>
                          <a:gd name="connsiteX1031" fmla="*/ 214410 w 2647519"/>
                          <a:gd name="connsiteY1031" fmla="*/ 1784873 h 2612594"/>
                          <a:gd name="connsiteX1032" fmla="*/ 197332 w 2647519"/>
                          <a:gd name="connsiteY1032" fmla="*/ 1756409 h 2612594"/>
                          <a:gd name="connsiteX1033" fmla="*/ 176377 w 2647519"/>
                          <a:gd name="connsiteY1033" fmla="*/ 1699259 h 2612594"/>
                          <a:gd name="connsiteX1034" fmla="*/ 158426 w 2647519"/>
                          <a:gd name="connsiteY1034" fmla="*/ 1640679 h 2612594"/>
                          <a:gd name="connsiteX1035" fmla="*/ 152529 w 2647519"/>
                          <a:gd name="connsiteY1035" fmla="*/ 1623596 h 2612594"/>
                          <a:gd name="connsiteX1036" fmla="*/ 126853 w 2647519"/>
                          <a:gd name="connsiteY1036" fmla="*/ 1521108 h 2612594"/>
                          <a:gd name="connsiteX1037" fmla="*/ 115498 w 2647519"/>
                          <a:gd name="connsiteY1037" fmla="*/ 1446707 h 2612594"/>
                          <a:gd name="connsiteX1038" fmla="*/ 115417 w 2647519"/>
                          <a:gd name="connsiteY1038" fmla="*/ 1448752 h 2612594"/>
                          <a:gd name="connsiteX1039" fmla="*/ 116370 w 2647519"/>
                          <a:gd name="connsiteY1039" fmla="*/ 1463992 h 2612594"/>
                          <a:gd name="connsiteX1040" fmla="*/ 121132 w 2647519"/>
                          <a:gd name="connsiteY1040" fmla="*/ 1499235 h 2612594"/>
                          <a:gd name="connsiteX1041" fmla="*/ 126847 w 2647519"/>
                          <a:gd name="connsiteY1041" fmla="*/ 1535430 h 2612594"/>
                          <a:gd name="connsiteX1042" fmla="*/ 117322 w 2647519"/>
                          <a:gd name="connsiteY1042" fmla="*/ 1503997 h 2612594"/>
                          <a:gd name="connsiteX1043" fmla="*/ 110655 w 2647519"/>
                          <a:gd name="connsiteY1043" fmla="*/ 1463992 h 2612594"/>
                          <a:gd name="connsiteX1044" fmla="*/ 103035 w 2647519"/>
                          <a:gd name="connsiteY1044" fmla="*/ 1463992 h 2612594"/>
                          <a:gd name="connsiteX1045" fmla="*/ 98272 w 2647519"/>
                          <a:gd name="connsiteY1045" fmla="*/ 1427797 h 2612594"/>
                          <a:gd name="connsiteX1046" fmla="*/ 91605 w 2647519"/>
                          <a:gd name="connsiteY1046" fmla="*/ 1404937 h 2612594"/>
                          <a:gd name="connsiteX1047" fmla="*/ 85890 w 2647519"/>
                          <a:gd name="connsiteY1047" fmla="*/ 1383030 h 2612594"/>
                          <a:gd name="connsiteX1048" fmla="*/ 69697 w 2647519"/>
                          <a:gd name="connsiteY1048" fmla="*/ 1365885 h 2612594"/>
                          <a:gd name="connsiteX1049" fmla="*/ 64935 w 2647519"/>
                          <a:gd name="connsiteY1049" fmla="*/ 1365885 h 2612594"/>
                          <a:gd name="connsiteX1050" fmla="*/ 60172 w 2647519"/>
                          <a:gd name="connsiteY1050" fmla="*/ 1342072 h 2612594"/>
                          <a:gd name="connsiteX1051" fmla="*/ 58267 w 2647519"/>
                          <a:gd name="connsiteY1051" fmla="*/ 1311592 h 2612594"/>
                          <a:gd name="connsiteX1052" fmla="*/ 62077 w 2647519"/>
                          <a:gd name="connsiteY1052" fmla="*/ 1268730 h 2612594"/>
                          <a:gd name="connsiteX1053" fmla="*/ 63982 w 2647519"/>
                          <a:gd name="connsiteY1053" fmla="*/ 1253490 h 2612594"/>
                          <a:gd name="connsiteX1054" fmla="*/ 67226 w 2647519"/>
                          <a:gd name="connsiteY1054" fmla="*/ 1243037 h 2612594"/>
                          <a:gd name="connsiteX1055" fmla="*/ 65649 w 2647519"/>
                          <a:gd name="connsiteY1055" fmla="*/ 1219200 h 2612594"/>
                          <a:gd name="connsiteX1056" fmla="*/ 67792 w 2647519"/>
                          <a:gd name="connsiteY1056" fmla="*/ 1183957 h 2612594"/>
                          <a:gd name="connsiteX1057" fmla="*/ 71602 w 2647519"/>
                          <a:gd name="connsiteY1057" fmla="*/ 1176814 h 2612594"/>
                          <a:gd name="connsiteX1058" fmla="*/ 71602 w 2647519"/>
                          <a:gd name="connsiteY1058" fmla="*/ 1172527 h 2612594"/>
                          <a:gd name="connsiteX1059" fmla="*/ 63982 w 2647519"/>
                          <a:gd name="connsiteY1059" fmla="*/ 1186815 h 2612594"/>
                          <a:gd name="connsiteX1060" fmla="*/ 57315 w 2647519"/>
                          <a:gd name="connsiteY1060" fmla="*/ 1177290 h 2612594"/>
                          <a:gd name="connsiteX1061" fmla="*/ 44932 w 2647519"/>
                          <a:gd name="connsiteY1061" fmla="*/ 1160145 h 2612594"/>
                          <a:gd name="connsiteX1062" fmla="*/ 42670 w 2647519"/>
                          <a:gd name="connsiteY1062" fmla="*/ 1146572 h 2612594"/>
                          <a:gd name="connsiteX1063" fmla="*/ 42075 w 2647519"/>
                          <a:gd name="connsiteY1063" fmla="*/ 1147762 h 2612594"/>
                          <a:gd name="connsiteX1064" fmla="*/ 38265 w 2647519"/>
                          <a:gd name="connsiteY1064" fmla="*/ 1185862 h 2612594"/>
                          <a:gd name="connsiteX1065" fmla="*/ 35407 w 2647519"/>
                          <a:gd name="connsiteY1065" fmla="*/ 1223962 h 2612594"/>
                          <a:gd name="connsiteX1066" fmla="*/ 32550 w 2647519"/>
                          <a:gd name="connsiteY1066" fmla="*/ 1253490 h 2612594"/>
                          <a:gd name="connsiteX1067" fmla="*/ 32550 w 2647519"/>
                          <a:gd name="connsiteY1067" fmla="*/ 1314449 h 2612594"/>
                          <a:gd name="connsiteX1068" fmla="*/ 33502 w 2647519"/>
                          <a:gd name="connsiteY1068" fmla="*/ 1345882 h 2612594"/>
                          <a:gd name="connsiteX1069" fmla="*/ 35407 w 2647519"/>
                          <a:gd name="connsiteY1069" fmla="*/ 1377314 h 2612594"/>
                          <a:gd name="connsiteX1070" fmla="*/ 26835 w 2647519"/>
                          <a:gd name="connsiteY1070" fmla="*/ 1406842 h 2612594"/>
                          <a:gd name="connsiteX1071" fmla="*/ 24930 w 2647519"/>
                          <a:gd name="connsiteY1071" fmla="*/ 1406842 h 2612594"/>
                          <a:gd name="connsiteX1072" fmla="*/ 19215 w 2647519"/>
                          <a:gd name="connsiteY1072" fmla="*/ 1349692 h 2612594"/>
                          <a:gd name="connsiteX1073" fmla="*/ 19215 w 2647519"/>
                          <a:gd name="connsiteY1073" fmla="*/ 1290637 h 2612594"/>
                          <a:gd name="connsiteX1074" fmla="*/ 23977 w 2647519"/>
                          <a:gd name="connsiteY1074" fmla="*/ 1244917 h 2612594"/>
                          <a:gd name="connsiteX1075" fmla="*/ 32546 w 2647519"/>
                          <a:gd name="connsiteY1075" fmla="*/ 1253485 h 2612594"/>
                          <a:gd name="connsiteX1076" fmla="*/ 24930 w 2647519"/>
                          <a:gd name="connsiteY1076" fmla="*/ 1243965 h 2612594"/>
                          <a:gd name="connsiteX1077" fmla="*/ 23025 w 2647519"/>
                          <a:gd name="connsiteY1077" fmla="*/ 1209675 h 2612594"/>
                          <a:gd name="connsiteX1078" fmla="*/ 24930 w 2647519"/>
                          <a:gd name="connsiteY1078" fmla="*/ 1157287 h 2612594"/>
                          <a:gd name="connsiteX1079" fmla="*/ 25882 w 2647519"/>
                          <a:gd name="connsiteY1079" fmla="*/ 1143000 h 2612594"/>
                          <a:gd name="connsiteX1080" fmla="*/ 28740 w 2647519"/>
                          <a:gd name="connsiteY1080" fmla="*/ 1119187 h 2612594"/>
                          <a:gd name="connsiteX1081" fmla="*/ 40170 w 2647519"/>
                          <a:gd name="connsiteY1081" fmla="*/ 1076325 h 2612594"/>
                          <a:gd name="connsiteX1082" fmla="*/ 45865 w 2647519"/>
                          <a:gd name="connsiteY1082" fmla="*/ 1047851 h 2612594"/>
                          <a:gd name="connsiteX1083" fmla="*/ 43980 w 2647519"/>
                          <a:gd name="connsiteY1083" fmla="*/ 1041082 h 2612594"/>
                          <a:gd name="connsiteX1084" fmla="*/ 37312 w 2647519"/>
                          <a:gd name="connsiteY1084" fmla="*/ 1079182 h 2612594"/>
                          <a:gd name="connsiteX1085" fmla="*/ 25882 w 2647519"/>
                          <a:gd name="connsiteY1085" fmla="*/ 1122045 h 2612594"/>
                          <a:gd name="connsiteX1086" fmla="*/ 23025 w 2647519"/>
                          <a:gd name="connsiteY1086" fmla="*/ 1145857 h 2612594"/>
                          <a:gd name="connsiteX1087" fmla="*/ 22072 w 2647519"/>
                          <a:gd name="connsiteY1087" fmla="*/ 1160145 h 2612594"/>
                          <a:gd name="connsiteX1088" fmla="*/ 20167 w 2647519"/>
                          <a:gd name="connsiteY1088" fmla="*/ 1212532 h 2612594"/>
                          <a:gd name="connsiteX1089" fmla="*/ 22072 w 2647519"/>
                          <a:gd name="connsiteY1089" fmla="*/ 1246822 h 2612594"/>
                          <a:gd name="connsiteX1090" fmla="*/ 17310 w 2647519"/>
                          <a:gd name="connsiteY1090" fmla="*/ 1292542 h 2612594"/>
                          <a:gd name="connsiteX1091" fmla="*/ 17310 w 2647519"/>
                          <a:gd name="connsiteY1091" fmla="*/ 1351597 h 2612594"/>
                          <a:gd name="connsiteX1092" fmla="*/ 23025 w 2647519"/>
                          <a:gd name="connsiteY1092" fmla="*/ 1408747 h 2612594"/>
                          <a:gd name="connsiteX1093" fmla="*/ 24930 w 2647519"/>
                          <a:gd name="connsiteY1093" fmla="*/ 1408747 h 2612594"/>
                          <a:gd name="connsiteX1094" fmla="*/ 37312 w 2647519"/>
                          <a:gd name="connsiteY1094" fmla="*/ 1463040 h 2612594"/>
                          <a:gd name="connsiteX1095" fmla="*/ 43980 w 2647519"/>
                          <a:gd name="connsiteY1095" fmla="*/ 1507807 h 2612594"/>
                          <a:gd name="connsiteX1096" fmla="*/ 58267 w 2647519"/>
                          <a:gd name="connsiteY1096" fmla="*/ 1553527 h 2612594"/>
                          <a:gd name="connsiteX1097" fmla="*/ 80770 w 2647519"/>
                          <a:gd name="connsiteY1097" fmla="*/ 1651843 h 2612594"/>
                          <a:gd name="connsiteX1098" fmla="*/ 82734 w 2647519"/>
                          <a:gd name="connsiteY1098" fmla="*/ 1670685 h 2612594"/>
                          <a:gd name="connsiteX1099" fmla="*/ 86843 w 2647519"/>
                          <a:gd name="connsiteY1099" fmla="*/ 1670685 h 2612594"/>
                          <a:gd name="connsiteX1100" fmla="*/ 107798 w 2647519"/>
                          <a:gd name="connsiteY1100" fmla="*/ 1721167 h 2612594"/>
                          <a:gd name="connsiteX1101" fmla="*/ 115418 w 2647519"/>
                          <a:gd name="connsiteY1101" fmla="*/ 1746885 h 2612594"/>
                          <a:gd name="connsiteX1102" fmla="*/ 101130 w 2647519"/>
                          <a:gd name="connsiteY1102" fmla="*/ 1724977 h 2612594"/>
                          <a:gd name="connsiteX1103" fmla="*/ 85890 w 2647519"/>
                          <a:gd name="connsiteY1103" fmla="*/ 1690687 h 2612594"/>
                          <a:gd name="connsiteX1104" fmla="*/ 84938 w 2647519"/>
                          <a:gd name="connsiteY1104" fmla="*/ 1700212 h 2612594"/>
                          <a:gd name="connsiteX1105" fmla="*/ 76651 w 2647519"/>
                          <a:gd name="connsiteY1105" fmla="*/ 1674524 h 2612594"/>
                          <a:gd name="connsiteX1106" fmla="*/ 70650 w 2647519"/>
                          <a:gd name="connsiteY1106" fmla="*/ 1675447 h 2612594"/>
                          <a:gd name="connsiteX1107" fmla="*/ 63982 w 2647519"/>
                          <a:gd name="connsiteY1107" fmla="*/ 1653540 h 2612594"/>
                          <a:gd name="connsiteX1108" fmla="*/ 41122 w 2647519"/>
                          <a:gd name="connsiteY1108" fmla="*/ 1601152 h 2612594"/>
                          <a:gd name="connsiteX1109" fmla="*/ 26835 w 2647519"/>
                          <a:gd name="connsiteY1109" fmla="*/ 1554480 h 2612594"/>
                          <a:gd name="connsiteX1110" fmla="*/ 25882 w 2647519"/>
                          <a:gd name="connsiteY1110" fmla="*/ 1515427 h 2612594"/>
                          <a:gd name="connsiteX1111" fmla="*/ 19215 w 2647519"/>
                          <a:gd name="connsiteY1111" fmla="*/ 1469707 h 2612594"/>
                          <a:gd name="connsiteX1112" fmla="*/ 14452 w 2647519"/>
                          <a:gd name="connsiteY1112" fmla="*/ 1423987 h 2612594"/>
                          <a:gd name="connsiteX1113" fmla="*/ 3975 w 2647519"/>
                          <a:gd name="connsiteY1113" fmla="*/ 1390650 h 2612594"/>
                          <a:gd name="connsiteX1114" fmla="*/ 10642 w 2647519"/>
                          <a:gd name="connsiteY1114" fmla="*/ 1213485 h 2612594"/>
                          <a:gd name="connsiteX1115" fmla="*/ 17310 w 2647519"/>
                          <a:gd name="connsiteY1115" fmla="*/ 1167765 h 2612594"/>
                          <a:gd name="connsiteX1116" fmla="*/ 11595 w 2647519"/>
                          <a:gd name="connsiteY1116" fmla="*/ 1143000 h 2612594"/>
                          <a:gd name="connsiteX1117" fmla="*/ 23025 w 2647519"/>
                          <a:gd name="connsiteY1117" fmla="*/ 1074420 h 2612594"/>
                          <a:gd name="connsiteX1118" fmla="*/ 25882 w 2647519"/>
                          <a:gd name="connsiteY1118" fmla="*/ 1058227 h 2612594"/>
                          <a:gd name="connsiteX1119" fmla="*/ 33502 w 2647519"/>
                          <a:gd name="connsiteY1119" fmla="*/ 1002982 h 2612594"/>
                          <a:gd name="connsiteX1120" fmla="*/ 53505 w 2647519"/>
                          <a:gd name="connsiteY1120" fmla="*/ 962977 h 2612594"/>
                          <a:gd name="connsiteX1121" fmla="*/ 48742 w 2647519"/>
                          <a:gd name="connsiteY1121" fmla="*/ 1017270 h 2612594"/>
                          <a:gd name="connsiteX1122" fmla="*/ 53503 w 2647519"/>
                          <a:gd name="connsiteY1122" fmla="*/ 1007964 h 2612594"/>
                          <a:gd name="connsiteX1123" fmla="*/ 56362 w 2647519"/>
                          <a:gd name="connsiteY1123" fmla="*/ 985718 h 2612594"/>
                          <a:gd name="connsiteX1124" fmla="*/ 57315 w 2647519"/>
                          <a:gd name="connsiteY1124" fmla="*/ 961072 h 2612594"/>
                          <a:gd name="connsiteX1125" fmla="*/ 65887 w 2647519"/>
                          <a:gd name="connsiteY1125" fmla="*/ 929639 h 2612594"/>
                          <a:gd name="connsiteX1126" fmla="*/ 79222 w 2647519"/>
                          <a:gd name="connsiteY1126" fmla="*/ 882014 h 2612594"/>
                          <a:gd name="connsiteX1127" fmla="*/ 95415 w 2647519"/>
                          <a:gd name="connsiteY1127" fmla="*/ 833437 h 2612594"/>
                          <a:gd name="connsiteX1128" fmla="*/ 96628 w 2647519"/>
                          <a:gd name="connsiteY1128" fmla="*/ 832072 h 2612594"/>
                          <a:gd name="connsiteX1129" fmla="*/ 103988 w 2647519"/>
                          <a:gd name="connsiteY1129" fmla="*/ 793432 h 2612594"/>
                          <a:gd name="connsiteX1130" fmla="*/ 114465 w 2647519"/>
                          <a:gd name="connsiteY1130" fmla="*/ 765809 h 2612594"/>
                          <a:gd name="connsiteX1131" fmla="*/ 126848 w 2647519"/>
                          <a:gd name="connsiteY1131" fmla="*/ 742949 h 2612594"/>
                          <a:gd name="connsiteX1132" fmla="*/ 151613 w 2647519"/>
                          <a:gd name="connsiteY1132" fmla="*/ 695324 h 2612594"/>
                          <a:gd name="connsiteX1133" fmla="*/ 171615 w 2647519"/>
                          <a:gd name="connsiteY1133" fmla="*/ 652462 h 2612594"/>
                          <a:gd name="connsiteX1134" fmla="*/ 200190 w 2647519"/>
                          <a:gd name="connsiteY1134" fmla="*/ 597217 h 2612594"/>
                          <a:gd name="connsiteX1135" fmla="*/ 221145 w 2647519"/>
                          <a:gd name="connsiteY1135" fmla="*/ 573404 h 2612594"/>
                          <a:gd name="connsiteX1136" fmla="*/ 238290 w 2647519"/>
                          <a:gd name="connsiteY1136" fmla="*/ 540067 h 2612594"/>
                          <a:gd name="connsiteX1137" fmla="*/ 252578 w 2647519"/>
                          <a:gd name="connsiteY1137" fmla="*/ 519112 h 2612594"/>
                          <a:gd name="connsiteX1138" fmla="*/ 267818 w 2647519"/>
                          <a:gd name="connsiteY1138" fmla="*/ 511492 h 2612594"/>
                          <a:gd name="connsiteX1139" fmla="*/ 271628 w 2647519"/>
                          <a:gd name="connsiteY1139" fmla="*/ 505777 h 2612594"/>
                          <a:gd name="connsiteX1140" fmla="*/ 286868 w 2647519"/>
                          <a:gd name="connsiteY1140" fmla="*/ 475297 h 2612594"/>
                          <a:gd name="connsiteX1141" fmla="*/ 316395 w 2647519"/>
                          <a:gd name="connsiteY1141" fmla="*/ 441007 h 2612594"/>
                          <a:gd name="connsiteX1142" fmla="*/ 317199 w 2647519"/>
                          <a:gd name="connsiteY1142" fmla="*/ 455339 h 2612594"/>
                          <a:gd name="connsiteX1143" fmla="*/ 315045 w 2647519"/>
                          <a:gd name="connsiteY1143" fmla="*/ 461363 h 2612594"/>
                          <a:gd name="connsiteX1144" fmla="*/ 345922 w 2647519"/>
                          <a:gd name="connsiteY1144" fmla="*/ 429577 h 2612594"/>
                          <a:gd name="connsiteX1145" fmla="*/ 361162 w 2647519"/>
                          <a:gd name="connsiteY1145" fmla="*/ 409575 h 2612594"/>
                          <a:gd name="connsiteX1146" fmla="*/ 381165 w 2647519"/>
                          <a:gd name="connsiteY1146" fmla="*/ 390525 h 2612594"/>
                          <a:gd name="connsiteX1147" fmla="*/ 382888 w 2647519"/>
                          <a:gd name="connsiteY1147" fmla="*/ 392440 h 2612594"/>
                          <a:gd name="connsiteX1148" fmla="*/ 382118 w 2647519"/>
                          <a:gd name="connsiteY1148" fmla="*/ 391477 h 2612594"/>
                          <a:gd name="connsiteX1149" fmla="*/ 406883 w 2647519"/>
                          <a:gd name="connsiteY1149" fmla="*/ 366712 h 2612594"/>
                          <a:gd name="connsiteX1150" fmla="*/ 431648 w 2647519"/>
                          <a:gd name="connsiteY1150" fmla="*/ 343852 h 2612594"/>
                          <a:gd name="connsiteX1151" fmla="*/ 458318 w 2647519"/>
                          <a:gd name="connsiteY1151" fmla="*/ 315277 h 2612594"/>
                          <a:gd name="connsiteX1152" fmla="*/ 495465 w 2647519"/>
                          <a:gd name="connsiteY1152" fmla="*/ 287654 h 2612594"/>
                          <a:gd name="connsiteX1153" fmla="*/ 535470 w 2647519"/>
                          <a:gd name="connsiteY1153" fmla="*/ 258127 h 2612594"/>
                          <a:gd name="connsiteX1154" fmla="*/ 559389 w 2647519"/>
                          <a:gd name="connsiteY1154" fmla="*/ 241440 h 2612594"/>
                          <a:gd name="connsiteX1155" fmla="*/ 575475 w 2647519"/>
                          <a:gd name="connsiteY1155" fmla="*/ 226694 h 2612594"/>
                          <a:gd name="connsiteX1156" fmla="*/ 604050 w 2647519"/>
                          <a:gd name="connsiteY1156" fmla="*/ 209549 h 2612594"/>
                          <a:gd name="connsiteX1157" fmla="*/ 634530 w 2647519"/>
                          <a:gd name="connsiteY1157" fmla="*/ 193357 h 2612594"/>
                          <a:gd name="connsiteX1158" fmla="*/ 638565 w 2647519"/>
                          <a:gd name="connsiteY1158" fmla="*/ 191282 h 2612594"/>
                          <a:gd name="connsiteX1159" fmla="*/ 648937 w 2647519"/>
                          <a:gd name="connsiteY1159" fmla="*/ 181094 h 2612594"/>
                          <a:gd name="connsiteX1160" fmla="*/ 665963 w 2647519"/>
                          <a:gd name="connsiteY1160" fmla="*/ 168592 h 2612594"/>
                          <a:gd name="connsiteX1161" fmla="*/ 684656 w 2647519"/>
                          <a:gd name="connsiteY1161" fmla="*/ 159067 h 2612594"/>
                          <a:gd name="connsiteX1162" fmla="*/ 697880 w 2647519"/>
                          <a:gd name="connsiteY1162" fmla="*/ 156023 h 2612594"/>
                          <a:gd name="connsiteX1163" fmla="*/ 700252 w 2647519"/>
                          <a:gd name="connsiteY1163" fmla="*/ 154304 h 2612594"/>
                          <a:gd name="connsiteX1164" fmla="*/ 959332 w 2647519"/>
                          <a:gd name="connsiteY1164" fmla="*/ 49529 h 2612594"/>
                          <a:gd name="connsiteX1165" fmla="*/ 968944 w 2647519"/>
                          <a:gd name="connsiteY1165" fmla="*/ 47439 h 2612594"/>
                          <a:gd name="connsiteX1166" fmla="*/ 995527 w 2647519"/>
                          <a:gd name="connsiteY1166" fmla="*/ 38099 h 2612594"/>
                          <a:gd name="connsiteX1167" fmla="*/ 1013863 w 2647519"/>
                          <a:gd name="connsiteY1167" fmla="*/ 34408 h 2612594"/>
                          <a:gd name="connsiteX1168" fmla="*/ 1023424 w 2647519"/>
                          <a:gd name="connsiteY1168" fmla="*/ 34327 h 2612594"/>
                          <a:gd name="connsiteX1169" fmla="*/ 1026960 w 2647519"/>
                          <a:gd name="connsiteY1169" fmla="*/ 33337 h 2612594"/>
                          <a:gd name="connsiteX1170" fmla="*/ 1244130 w 2647519"/>
                          <a:gd name="connsiteY1170" fmla="*/ 4762 h 2612594"/>
                          <a:gd name="connsiteX1171" fmla="*/ 1305804 w 2647519"/>
                          <a:gd name="connsiteY1171" fmla="*/ 4524 h 2612594"/>
                          <a:gd name="connsiteX1172" fmla="*/ 1371765 w 2647519"/>
                          <a:gd name="connsiteY1172" fmla="*/ 5714 h 2612594"/>
                          <a:gd name="connsiteX1173" fmla="*/ 1372993 w 2647519"/>
                          <a:gd name="connsiteY1173" fmla="*/ 6635 h 2612594"/>
                          <a:gd name="connsiteX1174" fmla="*/ 1405103 w 2647519"/>
                          <a:gd name="connsiteY1174" fmla="*/ 2857 h 2612594"/>
                          <a:gd name="connsiteX1175" fmla="*/ 1434630 w 2647519"/>
                          <a:gd name="connsiteY1175" fmla="*/ 7619 h 2612594"/>
                          <a:gd name="connsiteX1176" fmla="*/ 1464158 w 2647519"/>
                          <a:gd name="connsiteY1176" fmla="*/ 13334 h 2612594"/>
                          <a:gd name="connsiteX1177" fmla="*/ 1479392 w 2647519"/>
                          <a:gd name="connsiteY1177" fmla="*/ 16797 h 2612594"/>
                          <a:gd name="connsiteX1178" fmla="*/ 1463205 w 2647519"/>
                          <a:gd name="connsiteY1178" fmla="*/ 12382 h 2612594"/>
                          <a:gd name="connsiteX1179" fmla="*/ 1433677 w 2647519"/>
                          <a:gd name="connsiteY1179" fmla="*/ 6667 h 2612594"/>
                          <a:gd name="connsiteX1180" fmla="*/ 1404150 w 2647519"/>
                          <a:gd name="connsiteY1180" fmla="*/ 1905 h 2612594"/>
                          <a:gd name="connsiteX1181" fmla="*/ 1404150 w 2647519"/>
                          <a:gd name="connsiteY1181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  <a:cxn ang="0">
                            <a:pos x="connsiteX1175" y="connsiteY1175"/>
                          </a:cxn>
                          <a:cxn ang="0">
                            <a:pos x="connsiteX1176" y="connsiteY1176"/>
                          </a:cxn>
                          <a:cxn ang="0">
                            <a:pos x="connsiteX1177" y="connsiteY1177"/>
                          </a:cxn>
                          <a:cxn ang="0">
                            <a:pos x="connsiteX1178" y="connsiteY1178"/>
                          </a:cxn>
                          <a:cxn ang="0">
                            <a:pos x="connsiteX1179" y="connsiteY1179"/>
                          </a:cxn>
                          <a:cxn ang="0">
                            <a:pos x="connsiteX1180" y="connsiteY1180"/>
                          </a:cxn>
                          <a:cxn ang="0">
                            <a:pos x="connsiteX1181" y="connsiteY1181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3" y="2520821"/>
                            </a:moveTo>
                            <a:lnTo>
                              <a:pt x="1643881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2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1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5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2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3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5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0" y="2265793"/>
                            </a:lnTo>
                            <a:close/>
                            <a:moveTo>
                              <a:pt x="2099801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79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59" y="2217355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5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4" y="2175510"/>
                              <a:pt x="2187820" y="2174974"/>
                            </a:cubicBezTo>
                            <a:close/>
                            <a:moveTo>
                              <a:pt x="475386" y="2153526"/>
                            </a:moveTo>
                            <a:lnTo>
                              <a:pt x="477272" y="2155821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3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1" y="2051897"/>
                            </a:lnTo>
                            <a:lnTo>
                              <a:pt x="2291271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498930" y="1857612"/>
                            </a:moveTo>
                            <a:cubicBezTo>
                              <a:pt x="2494525" y="1865709"/>
                              <a:pt x="2490953" y="1872615"/>
                              <a:pt x="2490953" y="1875472"/>
                            </a:cubicBezTo>
                            <a:cubicBezTo>
                              <a:pt x="2486190" y="1885949"/>
                              <a:pt x="2480475" y="1898332"/>
                              <a:pt x="2473808" y="1909762"/>
                            </a:cubicBezTo>
                            <a:cubicBezTo>
                              <a:pt x="2480475" y="1897379"/>
                              <a:pt x="2486190" y="1885949"/>
                              <a:pt x="2490953" y="1875472"/>
                            </a:cubicBezTo>
                            <a:cubicBezTo>
                              <a:pt x="2490953" y="1872615"/>
                              <a:pt x="2494525" y="1865709"/>
                              <a:pt x="2498930" y="1857612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0" y="1790989"/>
                              <a:pt x="2407787" y="1830865"/>
                              <a:pt x="2386218" y="1869449"/>
                            </a:cubicBezTo>
                            <a:lnTo>
                              <a:pt x="2377659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4"/>
                            </a:lnTo>
                            <a:lnTo>
                              <a:pt x="2141045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899"/>
                            </a:lnTo>
                            <a:lnTo>
                              <a:pt x="2038960" y="2261093"/>
                            </a:lnTo>
                            <a:lnTo>
                              <a:pt x="2036091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1" y="2316730"/>
                            </a:lnTo>
                            <a:lnTo>
                              <a:pt x="1928148" y="2333067"/>
                            </a:lnTo>
                            <a:lnTo>
                              <a:pt x="1920350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9" y="2365908"/>
                            </a:lnTo>
                            <a:lnTo>
                              <a:pt x="1809482" y="2392922"/>
                            </a:lnTo>
                            <a:cubicBezTo>
                              <a:pt x="1768715" y="2410757"/>
                              <a:pt x="1726784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09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2" y="1686218"/>
                            </a:lnTo>
                            <a:lnTo>
                              <a:pt x="2513217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0" y="1451152"/>
                            </a:lnTo>
                            <a:lnTo>
                              <a:pt x="2586541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600490" y="1407795"/>
                            </a:lnTo>
                            <a:lnTo>
                              <a:pt x="2599180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5" y="1369208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6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1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1" y="383323"/>
                            </a:lnTo>
                            <a:lnTo>
                              <a:pt x="456650" y="391477"/>
                            </a:lnTo>
                            <a:lnTo>
                              <a:pt x="454683" y="394339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82" y="590597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3" y="394339"/>
                            </a:lnTo>
                            <a:lnTo>
                              <a:pt x="464431" y="383323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5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49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3" y="364272"/>
                              <a:pt x="504752" y="361295"/>
                            </a:cubicBezTo>
                            <a:lnTo>
                              <a:pt x="512656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7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7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2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4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6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2" y="255841"/>
                            </a:lnTo>
                            <a:lnTo>
                              <a:pt x="2002949" y="264417"/>
                            </a:lnTo>
                            <a:cubicBezTo>
                              <a:pt x="2327258" y="483516"/>
                              <a:pt x="2540483" y="854556"/>
                              <a:pt x="2540483" y="1275397"/>
                            </a:cubicBezTo>
                            <a:lnTo>
                              <a:pt x="2540080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8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lnTo>
                              <a:pt x="2514765" y="1824990"/>
                            </a:ln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5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5" y="2155031"/>
                              <a:pt x="2319383" y="2160388"/>
                            </a:cubicBezTo>
                            <a:lnTo>
                              <a:pt x="2303229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4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0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3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59" y="2417870"/>
                            </a:lnTo>
                            <a:lnTo>
                              <a:pt x="1997978" y="2418994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79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5" y="1850938"/>
                            </a:lnTo>
                            <a:lnTo>
                              <a:pt x="237654" y="1833304"/>
                            </a:lnTo>
                            <a:lnTo>
                              <a:pt x="228808" y="1817251"/>
                            </a:lnTo>
                            <a:lnTo>
                              <a:pt x="214410" y="1784873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6" y="1640679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8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7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1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8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4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accent2">
                          <a:alpha val="38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w14:anchorId="5301FB22" id="Forme libre : Forme 18" o:spid="_x0000_s1026" alt="&quot;&quot;" style="position:absolute;margin-left:34.45pt;margin-top:-79.2pt;width:18.65pt;height:18.4pt;z-index:-2516572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<v:fill opacity="24929f"/>
              <v:stroke joinstyle="miter"/>
              <v:path arrowok="t" o:connecttype="custom" o:connectlocs="128772,232413;127665,233009;127731,233037;137975,226363;134397,227215;129028,227897;128772,227215;132522,226874;137975,226363;147285,225471;147067,225533;147179,225511;80499,224191;84291,225171;85910,225256;90426,227471;92471,227897;92599,227940;93068,227471;94857,227982;96647,228408;100173,229228;100226,229175;104316,229856;106276,230197;108236,230368;112241,230538;117695,230453;117931,230453;118462,230154;119655,229771;120869,229750;121700,229856;121923,230453;123830,230453;123233,231305;122893,231731;121785,232242;119740,232242;117098,232071;111389,231901;107128,231560;103379,231049;99629,230453;93920,229601;89489,228152;89540,228115;86933,227301;84632,226278;81990,225426;79263,224489;80499,224191;130660,222364;129358,222563;120354,223018;123319,223381;124086,223211;129369,222615;130238,222446;138750,221130;134328,221805;135845,221848;138029,221443;154892,220933;141022,224626;148041,223062;65970,219207;75770,223381;79263,224489;81905,225426;84547,226278;86847,227300;86336,227726;84973,227471;80115,225682;77729,224745;75344,223722;72191,222615;69464,221422;67333,220314;65970,219207;69975,217077;74662,219463;74065,219803;68612,217162;69975,217077;52677,211284;58471,214521;59664,215884;56937,214436;54892,213158;52677,211284;62838,209098;62838,209122;63126,209470;63158,209324;187283,203505;186973,203531;181860,207194;176833,209921;173254,212051;171294,212903;169249,213754;166778,215032;164903,216140;162176,217247;159364,218270;158597,219037;157404,219463;154422,219974;150587,221166;147093,222274;143259,223382;138487,224574;131755,225682;131584,225937;128348,226746;128432,226789;132026,225891;132096,225682;138828,224574;143600,223382;147434,222274;150928,221166;154762,219974;157745,219463;155726,220674;155785,220655;157915,219377;159108,218951;159188,218929;159705,218355;162517,217333;165244,216225;167118,215118;169590,213840;171635,212988;173037,212378;173765,211880;177344,209750;182372,207024;41158,202327;41482,202605;41592,202661;187855,200103;187825,200123;187825,200148;187961,200167;187996,200123;189695,198831;189192,199179;189103,199271;189448,199051;34201,194540;37419,198328;34867,195267;195729,194538;195721,194540;195665,194926;194302,196460;192682,198249;192780,198226;194302,196545;195665,195012;195729,194538;42529,192619;42698,192825;42707,192796;29925,190667;32140,192115;32249,192243;33259,192466;35549,194586;38702,197141;40065,199016;40832,199953;44070,202679;43133,203446;40117,200096;39980,200123;39980,200123;42834,203293;43133,203446;44070,202679;52165,209069;50546,209580;51143,210006;48757,210091;47223,209069;45774,207961;42195,204979;38872,201998;35804,199016;34356,197567;32992,196034;33504,195352;35208,196886;37083,198334;39383,200805;39579,200973;37083,198334;35293,196886;33589,195352;31714,193052;29925,190667;217650,177121;217607,177139;216676,179372;216755,166447;214497,169709;213389,171753;212282,173628;209640,177121;207339,180614;205294,183425;205124,183529;204984,183736;205209,183595;207254,180784;209555,177291;212196,173798;213304,171924;214412,169879;216713,166556;223562,166152;222848,167749;221314,170816;222848,167749;223562,166152;225575,165278;224467,168601;222507,172179;220547,175843;218758,178143;219951,175757;220973,173372;221740,172094;222763,170390;223700,168686;225575,165278;220059,157976;217991,161615;217953,161703;220036,158037;221194,149733;218708,156523;213478,167210;212713,168421;212708,168431;210918,171498;209129,174820;207084,177376;205379,180273;195324,191604;192001,194415;191682,194658;191544,194797;190155,195929;189018,197227;184843,200379;184189,200792;182411,202240;182155,202407;181775,202764;178452,204979;175128,207024;174748,207217;172498,208678;171800,209030;171123,209495;168823,210773;166673,211615;161882,214032;150641,218223;142808,220237;149138,219037;150331,218781;154166,217418;156552,216651;160387,214692;164732,213158;167517,212066;168738,211369;169845,211028;171379,210176;171782,209896;172828,208898;175128,207535;177746,206252;178707,205661;182031,203446;183479,202083;185099,201060;189274,197908;192256,195097;195580,192285;205635,180954;207019,178602;207084,178398;209299,174991;209981,173968;210887,172711;211174,172179;212963,169112;216457,161871;219866,154118;220867,150966;230517,142191;230262,142361;230262,142361;231322,137141;231292,137292;231540,137590;232307,138442;232818,138101;232831,138036;232477,138272;231625,137505;230563,127463;230503,127467;230395,127473;230432,127878;230347,130008;230006,131286;227961,134523;227450,137334;226938,138272;226086,142361;225149,145598;224126,148751;223530,151221;222848,153777;223392,152932;223871,151136;224297,148580;225319,145428;226257,142191;227109,138101;227620,137164;228131,134353;230176,131115;228813,137675;227791,143128;225490,150114;225035,150822;224840,151882;224212,153692;221826,158889;220718,161615;220036,163063;219184,164597;216883,168686;214412,172690;211259,178058;207765,183340;205465,186322;202993,189218;202141,190411;201204,191604;199755,192796;197386,195419;197454,195693;194983,198249;192342,200123;190211,201827;188193,203302;188507,203276;190723,201657;192853,199953;195495,198079;197966,195523;197881,195182;200267,192541;201715,191348;202652,190155;203505,188963;205976,186066;208277,183084;211770,177802;214923,172435;217394,168431;219695,164341;220547,162808;221229,161360;222337,158633;224723,153436;225660,149943;227961,142957;228984,137505;230347,130945;230654,129793;230432,129752;230517,127622;232392,125663;231400,129796;231400,129796;232392,125663;233159,124811;232648,125918;232648,125918;232530,128240;232477,130434;231625,133055;231625,133355;232648,130434;232818,125918;233215,125058;229495,121147;228936,122467;228728,124385;228459,123489;228361,123615;228643,124555;228472,125918;228813,127026;229077,127011;228898,126429;229069,125066;229495,121147;236653,118847;236823,118932;236738,122510;236823,124981;236567,129496;236312,132052;235545,135801;235289,138953;234011,144746;232818,149773;230688,150710;230858,150199;231199,146621;232477,142872;233500,142276;233500,142276;234608,135801;235204,132734;235715,129582;236141,126600;236312,123788;236397,121403;236567,120125;236653,118847;12002,79345;12044,79366;12048,79354;17143,67134;15268,70627;13734,71905;13731,71986;13582,75248;13586,75240;13734,71990;15268,70712;17143,67219;17207,67261;17239,67198;18165,59722;16972,60574;15183,64322;15592,64650;15605,64592;15268,64322;17057,60574;18114,59819;24727,54866;24619,54952;24162,56708;23875,57592;16035,71905;14927,75398;13905,78976;11689,86473;10240,91585;9559,95419;9218,97378;8962,99337;8195,104620;7940,107857;8366,111265;8565,109408;8536,108794;8877,105216;9644,99934;10252,99204;11135,93294;11093,92266;11934,89853;12435,87828;12286,88177;11774,88006;10496,91670;10581,93715;9985,97634;9900,98315;9047,99337;9303,97378;9644,95419;10326,91585;11774,86473;13990,78976;15012,75398;16120,71905;23960,57592;24727,54866;26261,46346;26261,46346;26687,46687;26687,46687;41615,34217;41599,34230;41549,34286;40853,35015;40677,35271;40562,35401;40065,36123;34867,42257;33418,43961;31970,45750;25567,52825;32055,45665;33504,43875;34952,42172;40150,36037;40677,35271;41549,34286;43779,28342;43043,28598;42496,28801;42366,28966;41429,29818;39043,31352;37424,33141;35890,34930;34867,35867;34832,35824;33866,36985;32225,39019;29584,41916;30010,42427;30018,42420;29669,42001;32311,39105;34952,35867;35975,34930;37509,33141;39128,31352;41514,29818;42451,28966;43474,28583;43796,28483;167204,12950;171550,14909;173424,16443;169249,14398;167204,12950;153058,6730;156467,7497;161239,9883;153058,6730;101760,6166;99970,6390;96136,6901;92386,7753;90767,8264;88892,8775;84790,9581;84035,9883;78837,11672;73724,13716;70146,15335;67760,16272;61880,18998;59068,20788;56341,22577;51995,25814;47905,29051;43990,32466;44326,32885;45157,32316;45864,31789;48416,29563;52506,26325;56852,23088;59579,21299;62391,19510;68271,16783;70572,15591;74151,13972;79263,11927;84461,10138;86645,9709;87700,9349;102056,6252;132234,4334;134056,4515;136527,5367;134652,5112;130732,4345;132234,4334;142151,3663;145645,3919;149905,5623;144622,4686;142151,3663;113647,3642;103805,4175;96988,5112;93750,5964;90938,6986;87018,7497;72191,13205;66822,15591;65203,16187;63754,16954;61028,18402;56767,20617;53529,23173;44155,30500;42196,32203;40280,33952;40321,33993;25579,51287;22596,55377;21233,57847;19869,60148;17313,64919;14532,69300;14501,69434;13564,71990;12882,73183;12712,73353;11955,75866;11774,77357;11604,79487;10411,82980;9303,86473;8110,91585;7428,96270;7002,100956;7599,97719;7654,97452;7769,96185;8451,91500;8664,91571;8683,91492;8451,91414;9644,86303;10752,82810;11939,79333;11859,79317;12030,77187;12967,73183;13649,71990;13672,71928;14586,69434;17398,65004;19955,60233;21318,57933;22682,55462;25664,51373;40406,34078;44326,30500;53699,23173;56937,20617;61198,18402;63925,16954;65374,16187;66993,15591;72361,13205;87188,7497;91108,6986;93920,5964;97158,5112;103975,4175;113817,3674;121728,3939;125619,0;129624,256;133715,682;136442,1363;138231,2215;140447,1789;143770,2556;145815,3152;145730,3237;145645,3834;142151,3578;140958,3237;139765,2982;137464,2471;135163,1959;132777,1619;130136,1619;128005,1619;124682,1619;124526,1569;123063,2300;123574,3152;128687,4175;126412,4214;126450,4217;128858,4175;130903,4430;134823,5197;136697,5452;139850,6134;143088,6816;146241,7582;149394,8520;150928,8945;152462,9457;152482,9475;153581,9664;156247,10655;156619,11219;156722,11246;159108,12183;161154,13035;163199,13972;164733,14824;165755,15335;166863,15931;170612,18061;175384,21128;177855,22832;177927,22883;179190,23650;227279,114076;227243,114789;228217,114928;229154,115610;229580,117910;231199,120636;231881,120698;231881,120040;232573,118116;232562,117740;233244,115439;234181,115439;235630,114502;235800,118251;235374,120040;234863,121744;234608,124555;234522,126004;234352,127452;233989,127694;234011,127793;234359,127561;234522,126174;234608,124726;234863,121914;235374,120210;235800,118421;236482,118932;236397,120210;236227,121488;236141,123874;235971,126685;235545,129667;235034,132819;234437,135886;233329,142361;232307,142957;231029,146706;230688,150284;230517,150795;229069,154714;228643,155055;226853,159230;228728,155055;229154,154714;226427,162467;224978,163234;224678,163835;224723,163915;225064,163234;226512,162467;225490,165364;223615,168771;222678,170475;221655,172179;220888,173457;219780,175928;218587,178313;216713,180869;214838,183255;214916,183094;212793,185981;208191,191007;207285,192401;208191,191093;212793,186066;209299,191348;207499,193233;206054,194295;205976,194415;205072,195110;205038,195352;201033,199442;196773,203361;196576,203504;195154,205320;191745,207876;188559,210265;188548,210279;191745,207961;195154,205405;192342,208217;190052,209708;188467,210377;188422,210432;186718,211539;186075,211837;184459,213147;182883,214266;180497,215799;179730,215884;178878,216263;178745,216364;179815,215970;180582,215884;177515,218185;175555,219207;173595,220144;172210,220352;171976,220485;165499,223296;165169,223371;163199,224659;164306,225000;160216,226789;160557,225597;159194,226108;157915,226534;155274,227386;154921,226962;153655,227215;152121,227556;148968,228323;148864,228371;151865,227641;153399,227300;154677,227045;155189,227471;157830,226619;159108,226193;160472,225682;160131,226874;156552,228578;156376,228529;153910,229516;151865,230112;148798,230879;147530,230772;144879,231288;144792,231475;137720,232838;136101,232412;134737,232412;132351,233179;130221,233349;128091,233434;127859,233335;125918,233679;123574,233264;123660,233179;124086,232583;122126,232327;123063,231816;125875,231731;128602,231645;132522,231731;135249,231475;140361,230367;143770,229601;146326,229516;146504,229433;144026,229516;140617,230282;135504,231390;132777,231645;128858,231560;126131,231645;123319,231731;123404,231390;124000,230538;150246,226193;168056,219463;172743,216992;175384,215629;178111,214180;183224,211113;187314,207961;194983,201998;197114,200294;199159,198505;202226,195693;203505,193563;205341,191881;205355,191775;203590,193393;202312,195523;199244,198334;197199,200123;195069,201827;187399,207791;183309,210943;178196,214010;175469,215458;172828,216821;168141,219292;150331,226023;124086,230368;122126,230368;121870,229686;119825,229601;117950,230368;112497,230453;108492,230282;106532,230112;104572,229771;105752,228512;105509,228578;101110,227764;100908,227812;92471,226278;89148,225597;86251,225085;82757,223467;78411,221848;73895,220059;74662,219463;77815,220059;79178,221252;83865,222615;93153,225000;95454,225426;97925,225852;100652,226449;103657,227098;103890,227045;106702,227471;106787,227301;110877,227471;111559,227556;117865,227556;122467,227726;127920,227301;128602,227301;128858,227982;134226,227301;137805,226449;139850,226108;141128,225937;143940,225256;146241,224745;148542,224148;152762,223418;153314,223211;148883,223978;146582,224574;144281,225085;141469,225767;140191,225937;138146,226278;132607,226789;128858,227130;128176,227130;122722,227556;118121,227386;111815,227386;111133,227301;108492,226193;107043,227130;107039,227137;108236,226363;110878,227471;106787,227300;106820,227280;104146,226874;100993,226193;98266,225597;95795,225171;93494,224745;84206,222359;79519,220996;78156,219803;75003,219207;70316,216821;68953,216907;64095,214436;63243,212903;63414,212817;66396,214436;69379,216055;70231,215544;66737,213243;63840,211965;59835,209665;56426,207450;51058,205150;49013,203446;49439,203276;51484,203872;47223,199442;44837,197482;42622,195523;39810,193222;35719,188707;35439,187830;34611,187003;31799,183936;31459,182403;30351,180869;30219,180662;28902,179762;26346,176098;24897,172690;24727,172690;22767,168942;20892,165193;18932,160848;17143,156418;18932,159400;20722,163149;21318,165193;21565,165555;21261,163977;20470,162542;19182,159646;17654,157100;15779,151988;14173,146748;13646,145220;11349,136053;10333,129399;10326,129582;10411,130945;10837,134097;11348,137334;10496,134523;9900,130945;9218,130945;8792,127707;8195,125663;7684,123703;6235,122170;5809,122170;5383,120040;5213,117314;5554,113480;5724,112117;6014,111182;5873,109050;6065,105897;6406,105259;6406,104875;5724,106153;5128,105301;4020,103768;3817,102554;3764,102660;3423,106068;3168,109476;2912,112117;2912,117569;2997,120381;3168,123192;2401,125833;2230,125833;1719,120721;1719,115439;2145,111350;2912,112116;2230,111265;2060,108198;2230,103512;2315,102234;2571,100104;3594,96270;4103,93724;3935,93118;3338,96526;2315,100360;2060,102490;1975,103768;1804,108453;1975,111520;1549,115610;1549,120892;2060,126004;2230,126004;3338,130860;3935,134864;5213,138953;7226,147747;7402,149432;7769,149432;9644,153947;10326,156248;9047,154288;7684,151221;7599,152073;6857,149776;6321,149858;5724,147899;3679,143213;2401,139038;2315,135545;1719,131456;1293,127367;356,124385;952,108539;1549,104449;1037,102234;2060,96100;2315,94652;2997,89710;4787,86132;4361,90988;4787,90156;5042,88166;5128,85962;5894,83150;7087,78891;8536,74546;8645,74424;9303,70967;10240,68497;11348,66452;13564,62192;15353,58359;17910,53417;19784,51287;21318,48306;22596,46431;23960,45750;24301,45239;25664,42512;28306,39445;28378,40727;28185,41266;30947,38423;32311,36634;34100,34930;34254,35101;34185,35015;36401,32800;38617,30755;41003,28200;44326,25729;47905,23088;50045,21595;51484,20276;54040,18743;56767,17295;57128,17109;58056,16198;59579,15079;61251,14228;62434,13955;62647,13802;85825,4430;86685,4243;89063,3408;90703,3078;91559,3070;91875,2982;111304,426;116821,405;122722,511;122832,593;125705,256;128346,681;130988,1193;132351,1502;130903,1107;128261,596;125619,170;12561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o:lock v:ext="edit" aspectratio="t"/>
            </v:shape>
          </w:pict>
        </mc:Fallback>
      </mc:AlternateContent>
    </w:r>
    <w:r w:rsidR="007F3C4C">
      <w:t>Espace France Service</w:t>
    </w:r>
    <w:r w:rsidR="007F3C4C">
      <w:br/>
      <w:t>Mairie de Pléneuf-Val-André</w:t>
    </w:r>
    <w:r w:rsidR="007F3C4C">
      <w:tab/>
    </w:r>
    <w:r w:rsidR="007F3C4C">
      <w:tab/>
    </w:r>
    <w:r w:rsidR="007F3C4C">
      <w:tab/>
    </w:r>
    <w:r w:rsidR="007F3C4C">
      <w:fldChar w:fldCharType="begin"/>
    </w:r>
    <w:r w:rsidR="007F3C4C">
      <w:instrText xml:space="preserve"> TIME \@ "MMM-yy" </w:instrText>
    </w:r>
    <w:r w:rsidR="007F3C4C">
      <w:fldChar w:fldCharType="separate"/>
    </w:r>
    <w:r w:rsidR="0095155D">
      <w:rPr>
        <w:noProof/>
      </w:rPr>
      <w:t>déc.-21</w:t>
    </w:r>
    <w:r w:rsidR="007F3C4C">
      <w:fldChar w:fldCharType="end"/>
    </w:r>
    <w:r w:rsidR="007F3C4C">
      <w:tab/>
    </w:r>
    <w:r w:rsidR="007F3C4C">
      <w:tab/>
    </w:r>
    <w:r w:rsidR="007F3C4C">
      <w:tab/>
    </w:r>
    <w:r w:rsidR="007F3C4C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86294" w14:textId="1EDB467A" w:rsidR="00426438" w:rsidRPr="005E0A00" w:rsidRDefault="001303E5" w:rsidP="005E0A00">
    <w:pPr>
      <w:pStyle w:val="Pieddepage"/>
      <w:jc w:val="left"/>
    </w:pPr>
    <w:r w:rsidRPr="001303E5">
      <w:rPr>
        <w:noProof/>
      </w:rPr>
      <w:drawing>
        <wp:anchor distT="0" distB="0" distL="114300" distR="114300" simplePos="0" relativeHeight="251658248" behindDoc="0" locked="0" layoutInCell="1" allowOverlap="1" wp14:anchorId="4A2F9F41" wp14:editId="075448BD">
          <wp:simplePos x="0" y="0"/>
          <wp:positionH relativeFrom="margin">
            <wp:posOffset>5746750</wp:posOffset>
          </wp:positionH>
          <wp:positionV relativeFrom="paragraph">
            <wp:posOffset>92710</wp:posOffset>
          </wp:positionV>
          <wp:extent cx="431800" cy="431800"/>
          <wp:effectExtent l="0" t="0" r="6350" b="6350"/>
          <wp:wrapNone/>
          <wp:docPr id="48" name="Imag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80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303E5">
      <w:rPr>
        <w:noProof/>
      </w:rPr>
      <w:drawing>
        <wp:anchor distT="0" distB="0" distL="114300" distR="114300" simplePos="0" relativeHeight="251658247" behindDoc="0" locked="0" layoutInCell="1" allowOverlap="1" wp14:anchorId="119CEE4C" wp14:editId="43410B83">
          <wp:simplePos x="0" y="0"/>
          <wp:positionH relativeFrom="column">
            <wp:posOffset>4869180</wp:posOffset>
          </wp:positionH>
          <wp:positionV relativeFrom="paragraph">
            <wp:posOffset>68580</wp:posOffset>
          </wp:positionV>
          <wp:extent cx="831215" cy="431800"/>
          <wp:effectExtent l="0" t="0" r="6985" b="6350"/>
          <wp:wrapNone/>
          <wp:docPr id="49" name="Image 49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215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E0A00">
      <w:t>Espace France Service</w:t>
    </w:r>
    <w:r w:rsidR="005E0A00">
      <w:br/>
      <w:t>Mairie de Pléneuf-Val-André</w:t>
    </w:r>
    <w:r w:rsidR="005E0A00">
      <w:tab/>
    </w:r>
    <w:r w:rsidR="005E0A00">
      <w:tab/>
    </w:r>
    <w:r w:rsidR="005E0A00">
      <w:tab/>
    </w:r>
    <w:r w:rsidR="005E0A00">
      <w:fldChar w:fldCharType="begin"/>
    </w:r>
    <w:r w:rsidR="005E0A00">
      <w:instrText xml:space="preserve"> TIME \@ "MMM-yy" </w:instrText>
    </w:r>
    <w:r w:rsidR="005E0A00">
      <w:fldChar w:fldCharType="separate"/>
    </w:r>
    <w:r w:rsidR="0095155D">
      <w:rPr>
        <w:noProof/>
      </w:rPr>
      <w:t>déc.-21</w:t>
    </w:r>
    <w:r w:rsidR="005E0A00">
      <w:fldChar w:fldCharType="end"/>
    </w:r>
    <w:r w:rsidR="005E0A00">
      <w:tab/>
    </w:r>
    <w:r w:rsidR="005E0A00">
      <w:tab/>
    </w:r>
    <w:r w:rsidR="005E0A00">
      <w:tab/>
    </w:r>
    <w:r w:rsidR="005E0A00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6326F" w14:textId="77777777" w:rsidR="00DB74EB" w:rsidRDefault="00DB74EB">
      <w:pPr>
        <w:spacing w:after="0" w:line="240" w:lineRule="auto"/>
      </w:pPr>
      <w:r>
        <w:separator/>
      </w:r>
    </w:p>
    <w:p w14:paraId="39F97217" w14:textId="77777777" w:rsidR="00DB74EB" w:rsidRDefault="00DB74EB"/>
  </w:footnote>
  <w:footnote w:type="continuationSeparator" w:id="0">
    <w:p w14:paraId="14B1A2D8" w14:textId="77777777" w:rsidR="00DB74EB" w:rsidRDefault="00DB74EB">
      <w:pPr>
        <w:spacing w:after="0" w:line="240" w:lineRule="auto"/>
      </w:pPr>
      <w:r>
        <w:continuationSeparator/>
      </w:r>
    </w:p>
    <w:p w14:paraId="7DC105CB" w14:textId="77777777" w:rsidR="00DB74EB" w:rsidRDefault="00DB74EB"/>
  </w:footnote>
  <w:footnote w:type="continuationNotice" w:id="1">
    <w:p w14:paraId="2900BD82" w14:textId="77777777" w:rsidR="001F0456" w:rsidRDefault="001F045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B443E" w14:textId="7BEFEAEA" w:rsidR="003D5B41" w:rsidRPr="002C14C8" w:rsidRDefault="00AD6BF0" w:rsidP="003D5B41">
    <w:pPr>
      <w:pStyle w:val="En-tte"/>
      <w:ind w:right="248"/>
      <w:rPr>
        <w:rFonts w:ascii="Corbel" w:eastAsia="Corbel" w:hAnsi="Corbel" w:cs="Corbel"/>
        <w:noProof/>
        <w:color w:val="FFFFFF" w:themeColor="background1"/>
        <w:sz w:val="28"/>
        <w:szCs w:val="28"/>
        <w:lang w:bidi="fr-FR"/>
      </w:rPr>
    </w:pPr>
    <w:r w:rsidRPr="002C14C8">
      <w:rPr>
        <w:rFonts w:ascii="Corbel" w:eastAsia="Corbel" w:hAnsi="Corbel" w:cs="Corbel"/>
        <w:noProof/>
        <w:color w:val="FFFFFF" w:themeColor="background1"/>
        <w:sz w:val="28"/>
        <w:szCs w:val="28"/>
        <w:lang w:bidi="fr-FR"/>
      </w:rPr>
      <mc:AlternateContent>
        <mc:Choice Requires="wpg">
          <w:drawing>
            <wp:anchor distT="0" distB="0" distL="114300" distR="114300" simplePos="0" relativeHeight="251658244" behindDoc="1" locked="0" layoutInCell="1" allowOverlap="1" wp14:anchorId="797D60B3" wp14:editId="249C0012">
              <wp:simplePos x="0" y="0"/>
              <wp:positionH relativeFrom="column">
                <wp:posOffset>-1356360</wp:posOffset>
              </wp:positionH>
              <wp:positionV relativeFrom="paragraph">
                <wp:posOffset>-2194560</wp:posOffset>
              </wp:positionV>
              <wp:extent cx="8589644" cy="13011540"/>
              <wp:effectExtent l="0" t="0" r="2540" b="0"/>
              <wp:wrapNone/>
              <wp:docPr id="6" name="Groupe 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89644" cy="13011540"/>
                        <a:chOff x="0" y="0"/>
                        <a:chExt cx="8589644" cy="13011540"/>
                      </a:xfrm>
                    </wpg:grpSpPr>
                    <wps:wsp>
                      <wps:cNvPr id="15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273039" y="0"/>
                          <a:ext cx="3316605" cy="33832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orme libre : Forme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316058" y="445757"/>
                          <a:ext cx="2721929" cy="26860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520690" y="2522220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382731" y="1882081"/>
                          <a:ext cx="926670" cy="94565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10264140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71500" y="10835640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e libre : Forme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217420" y="10629900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orme libre : Form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840230" y="1020699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" name="Rectangle 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678180" y="1508715"/>
                          <a:ext cx="5690467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4D7BF9F" id="Groupe 3" o:spid="_x0000_s1026" style="position:absolute;margin-left:-106.8pt;margin-top:-172.8pt;width:676.35pt;height:1024.55pt;z-index:-251655168;mso-width-relative:margin" coordsize="85896,13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h1KJbE8IfAsUCSaHMsOpSIWmEhUjmU3OZYdSkUsMJGoHMtuciy7&#10;ciwhsN6Cciy7ybHsUCq5D0yOZVeOJQReExSJJseyK8cSAs8CRaLJsezKsYTAs0CRaHIsu3IsIbAs&#10;UI5lNzmWXTmWEHgWKBJNjmVXjiUEngWKRJNj2ZVjCYFngSLR5Fh25VhC4FmgSDQ5ll05lhA4FhzK&#10;sYTAK0A4lsPkWA7lWELgWSCj82FyLIdyLCHwLJDR+TA5lkM5lhB4Fsg88TA5lkM5lhB4Fsg88TA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">
              <v:shape id="Forme libre : Forme 10" o:spid="_x0000_s1027" alt="&quot;&quot;" style="position:absolute;left:52730;width:33166;height:33832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1803147,3364931;1787647,3373559;1788575,3373970;1932027,3277347;1881911,3289682;1806738,3299550;1803159,3289682;1855661,3284748;1932027,3277347;2062386,3264435;2059324,3265329;2060894,3265013;1127200,3245893;1180298,3260079;1202970,3261311;1266210,3293383;1294847,3299550;1296639,3300168;1303200,3293383;1328257,3300784;1353315,3306951;1402689,3318821;1403431,3318053;1460705,3327921;1488148,3332854;1515593,3335321;1571674,3337788;1648040,3336554;1651354,3336554;1658779,3332237;1675484,3326686;1692487,3326378;1704121,3327919;1707253,3336554;1733951,3336554;1725599,3348889;1720826,3355057;1705314,3362458;1676677,3362458;1639688,3359991;1559741,3357524;1500081,3352590;1447579,3345189;1395077,3336554;1315132,3324219;1253085,3303251;1253803,3302712;1217289,3290916;1185071,3276114;1148082,3263780;1109899,3250211;1127200,3245893;1829590,3219448;1811359,3222325;1685278,3228906;1726792,3234175;1737532,3231708;1811511,3223074;1823685,3220627;1942869,3201576;1880947,3211346;1902196,3211972;1932772,3206114;2168906,3198723;1974694,3252188;2072975,3229551;923757,3173735;1060977,3234175;1109899,3250211;1146888,3263778;1183879,3276113;1216095,3290915;1208935,3297083;1189844,3293382;1121831,3267480;1088421,3253911;1055011,3239109;1010861,3223074;972678,3205806;942849,3189770;923757,3173735;979839,3142899;1045465,3177436;1037113,3182370;960747,3144132;979839,3142899;737615,3059023;818754,3105895;835459,3125630;797276,3104661;768639,3086159;737615,3059023;879896,3027372;879907,3027723;883937,3032765;884380,3030652;2622459,2946403;2618126,2946776;2546533,2999816;2476133,3039287;2426017,3070123;2398574,3082458;2369937,3094793;2335333,3113296;2309082,3129330;2270899,3145366;2231524,3160168;2220784,3171268;2204079,3177436;2162317,3184837;2108622,3202106;2059700,3218140;2006005,3234176;1939185,3251445;1844921,3267480;1842535,3271181;1797212,3282894;1798386,3283515;1848718,3270507;1849694,3267480;1943959,3251445;2010779,3234176;2064473,3218140;2113396,3202106;2167090,3184837;2208853,3177436;2180582,3194972;2181408,3194705;2211240,3176202;2227945,3170035;2229057,3169717;2236296,3161401;2275673,3146599;2313856,3130564;2340107,3114528;2374710,3096027;2403347,3083692;2422985,3074867;2433178,3067656;2483293,3036820;2553692,2997349;576327,2929345;580857,2933362;582404,2934177;2630468,2897145;2630058,2897436;2630058,2897789;2631955,2898068;2632445,2897436;2656246,2878733;2649201,2883764;2647956,2885102;2652786,2881906;478899,2816603;523965,2871454;488232,2827128;2740730,2816567;2740624,2816606;2739834,2822195;2720743,2844398;2698071,2870300;2699438,2869975;2720743,2845630;2739834,2823428;2740730,2816567;595526,2788791;597889,2791765;598008,2791357;419027,2760520;450050,2781490;451574,2783344;465711,2786578;497778,2817260;541927,2854264;561019,2881401;571757,2894970;617100,2934441;603975,2945541;561748,2897039;559826,2897436;599787,2943335;603975,2945541;617101,2934441;730456,3026951;707785,3034352;716137,3040520;682727,3041753;661249,3026951;640965,3010916;590850,2967744;544314,2924573;501358,2881401;481074,2860432;461983,2838230;469142,2828362;493006,2850564;519257,2871533;551473,2907304;554212,2909732;519257,2871533;494199,2850564;470334,2828362;444084,2795057;419027,2760520;3047684,2564398;3047079,2564666;3034047,2596999;3035157,2409868;3003536,2457085;2988024,2486688;2972512,2513825;2935522,2564398;2903306,2614970;2874669,2655675;2872281,2657184;2870327,2660176;2873475,2658142;2902112,2617438;2934329,2566865;2971319,2516293;2986831,2489156;3002342,2459553;3034560,2411447;3158654,2392945;3143142,2441050;3115698,2492856;3088254,2545896;3063197,2579199;3079902,2544662;3094221,2510125;3104959,2491623;3119278,2466954;3132404,2442284;3158654,2392945;3081420,2287212;3052457,2339905;3051925,2341171;3081095,2288099;3097305,2167867;3062494,2266185;2989268,2420916;2978547,2438438;2978478,2438583;2953420,2482988;2928363,2531094;2899725,2568099;2875861,2610037;2735061,2774089;2688525,2814794;2684061,2818304;2682135,2820319;2662675,2836717;2646763,2855498;2588295,2901138;2579134,2907120;2554250,2928090;2550657,2930503;2545339,2935675;2498804,2967745;2452268,2997349;2446942,3000139;2415433,3021296;2405666,3026389;2396188,3033119;2363970,3051622;2333868,3063826;2266779,3098807;2109378,3159493;1999695,3188647;2088337,3171268;2105043,3167567;2158737,3147832;2192147,3136731;2245842,3108360;2306696,3086158;2345684,3070352;2362778,3060255;2378287,3055323;2399767,3042987;2405410,3038932;2420052,3024485;2452268,3004750;2488920,2986177;2502383,2977612;2548919,2945541;2569204,2925806;2591875,2911004;2650342,2865366;2692106,2824661;2738640,2783957;2879440,2619904;2898817,2585852;2899725,2582899;2930749,2533560;2940295,2518758;2952987,2500560;2957000,2492856;2982057,2448451;3030979,2343605;3078708,2231359;3092729,2185720;3227860,2058672;3224281,2061139;3224281,2061139;3239130,1985569;3238702,1987751;3242178,1992064;3252918,2004399;3260077,1999465;3260258,1998519;3255304,2001932;3243372,1990830;3228495,1845450;3227662,1845498;3226152,1845584;3226667,1851448;3225474,1882286;3220702,1900787;3192064,1947659;3184905,1988365;3177746,2001932;3165814,2061139;3152688,2108011;3138369,2153651;3130017,2189421;3120471,2226425;3128084,2214185;3134790,2188187;3140755,2151182;3155074,2105544;3168200,2058672;3180132,1999465;3187292,1985896;3194451,1945192;3223088,1898320;3203997,1993297;3189678,2072240;3157460,2173385;3151088,2183633;3148363,2198980;3139563,2225192;3106153,2300434;3090640,2339905;3081095,2360875;3069162,2383077;3036946,2442284;3002342,2500257;2958194,2577967;2909271,2654442;2877055,2697613;2842451,2739551;2830519,2756820;2817394,2774089;2797109,2791357;2763933,2829329;2764891,2833296;2730289,2870300;2693298,2897436;2663468,2922106;2635209,2943454;2639604,2943076;2670628,2919639;2700459,2894970;2737448,2867833;2772052,2830829;2770858,2825895;2804268,2787658;2824553,2770389;2837678,2753120;2849610,2735852;2884214,2693913;2916431,2650741;2965353,2574266;3009501,2496557;3044105,2438583;3076322,2379376;3088254,2357174;3097800,2336205;3113312,2296734;3146722,2221491;3159847,2170919;3192064,2069774;3206383,1990832;3225474,1895853;3229779,1879170;3226667,1878585;3227860,1847748;3254110,1819378;3240217,1879226;3240218,1879226;3254112,1819379;3264850,1807043;3257691,1823079;3256051,1856690;3255304,1888452;3243372,1926407;3243372,1930743;3257691,1888452;3260077,1823077;3265641,1810618;3213541,1754003;3205723,1773108;3202803,1800876;3199038,1787904;3197662,1789735;3201610,1803343;3199224,1823079;3203997,1839113;3207696,1838901;3205189,1830478;3207576,1810743;3213541,1754003;3313773,1720700;3316159,1721932;3314965,1773738;3316159,1809510;3312579,1874884;3309000,1911888;3298260,1966161;3294681,2011800;3276782,2095677;3260077,2168451;3230247,2182020;3232634,2174619;3237407,2122813;3255304,2068540;3269623,2059906;3269623,2059905;3285135,1966161;3293487,1921756;3300647,1876118;3306613,1832945;3309000,1792241;3310192,1757704;3312579,1739201;3313773,1720700;168054,1148778;168648,1149085;168704,1148913;240044,971980;213793,1022552;192315,1041054;192264,1042235;190187,1089456;190247,1089343;192315,1042287;213793,1023784;240044,973213;240939,973829;241386,972904;254361,864667;237656,877001;212599,931274;218332,936015;218519,935183;213793,931274;238850,877001;253642,866079;346240,794359;344733,795606;338335,821033;334308,833830;224532,1041054;209019,1091626;194701,1143432;163677,1251978;143393,1325987;133847,1381494;129074,1409863;125494,1438234;114756,1514710;111175,1561582;117142,1610921;119938,1584037;119528,1575149;124301,1523343;135040,1446868;143557,1436302;155925,1350739;155325,1335855;167113,1300920;174127,1271590;172030,1276648;164871,1274181;146972,1327221;148166,1356825;139813,1413564;138620,1423432;126688,1438234;130267,1409863;135040,1381494;144585,1325987;164871,1251978;195894,1143432;210213,1091626;225724,1041054;335500,833830;346240,794359;367719,671011;367718,671011;373683,675945;373683,675944;582727,495398;582498,495587;581802,496402;572057,506958;569593,510663;567983,512544;561019,522994;488233,611805;467948,636474;447664,662376;357968,764861;448857,661144;469141,635240;489426,610570;562212,521760;569593,510663;581802,496402;613017,410342;602718,414051;595059,416990;593236,419381;580110,431716;546700,453918;524030,479822;502552,505724;488233,519293;487747,518664;474213,535483;451243,564932;414254,606871;420219,614270;420333,614167;415446,608103;452436,566165;489426,519293;503745,505726;525222,479822;547893,453919;581303,431717;594429,419382;608748,413832;613267,412381;2341300,187488;2402153,215858;2428404,238060;2369937,208457;2341300,187488;2143226,97444;2190954,108545;2257774,143082;2143226,97444;1424910,89273;1399852,92510;1346156,99911;1293655,112246;1270984,119647;1244733,127047;1187291,138713;1176719,143083;1103934,168986;1032341,198589;982225,222026;948815,235593;866483,275065;827107,300968;788924,326871;728069,373743;670795,420615;615980,470047;620680,476122;632314,467873;642217,460243;677954,428016;735229,381144;796082,334272;834265,308368;873642,282466;955973,242994;988191,225726;1038306,202289;1109899,172685;1182685,146783;1213260,140575;1228029,135357;1429061,90525;1851633,62753;1877137,65374;1911741,77708;1885491,74009;1830602,62907;1851633,62753;1990494,53039;2039415,56739;2099076,81408;2025096,67841;1990494,53039;1591363,52731;1453546,60440;1358088,74007;1312746,86342;1273369,101144;1218481,108545;1010861,191188;935689,225726;913018,234359;892733,245461;854550,266430;794890,298500;749547,335504;618293,441583;590864,466240;564029,491569;564598,492157;358172,742552;316409,801759;297317,837530;278226,870833;242429,939908;203491,1003338;203054,1005283;189928,1042287;180382,1059556;177995,1062023;167406,1098411;164871,1119997;162484,1150833;145779,1201406;130267,1251978;113562,1325987;104016,1393829;98051,1461669;106402,1414797;107177,1410929;108789,1392595;118335,1324754;121324,1325785;121583,1324639;118336,1323520;135041,1249511;150552,1198938;167181,1148598;166065,1148366;168451,1117530;181576,1059556;191122,1042287;191442,1041386;204248,1005283;243623,941142;279420,872067;298511,838764;317603,802993;359366,743786;565792,493391;620680,441585;751934,335506;797276,298501;856937,266431;895120,245461;915405,234361;938076,225726;1013249,191188;1220869,108546;1275757,101145;1315132,86343;1360475,74009;1455932,60440;1593749,53193;1704522,57035;1759009,0;1815090,3700;1872364,9868;1910547,19736;1935606,32070;1966629,25902;2013164,37004;2041801,45638;2040609,46872;2039415,55506;1990494,51806;1973789,46872;1957084,43171;1924866,35770;1892650,28369;1859240,23435;1822251,23435;1792420,23435;1745885,23435;1743699,22714;1723213,33303;1730372,45638;1801965,60440;1770106,61015;1770643,61057;1804352,60440;1832989,64141;1887877,75241;1914128,78943;1958277,88810;2003620,98678;2047768,109779;2091918,123348;2113396,129514;2134874,136915;2135150,137177;2150553,139922;2187878,154260;2193091,162427;2194534,162819;2227945,176387;2256582,188721;2285219,202290;2306697,214625;2321016,222026;2336527,230660;2389028,261497;2455849,305902;2490452,330572;2491455,331311;2509138,342417;3182519,1651625;3182015,1661947;3195643,1663960;3208768,1673827;3214735,1707131;3237405,1746602;3246952,1747499;3246952,1737968;3256652,1710114;3256497,1704665;3266043,1671360;3279169,1671360;3299453,1657793;3301839,1712066;3295874,1737968;3288714,1762638;3285134,1803343;3283942,1824312;3281555,1845281;3276468,1848788;3276782,1850214;3281657,1846855;3283942,1826779;3285134,1805810;3288714,1765105;3295874,1740435;3301839,1714533;3311385,1721934;3310192,1740435;3307806,1758938;3306612,1793475;3304226,1834179;3298260,1877352;3291101,1922990;3282748,1967395;3267236,2061139;3252918,2069774;3235019,2124047;3230246,2175853;3227860,2183254;3207576,2239994;3201609,2244928;3176552,2305368;3202803,2244928;3208768,2239994;3170585,2352240;3150301,2363342;3146095,2372040;3146722,2373208;3151495,2363340;3171779,2352240;3157460,2394178;3131210,2443517;3118085,2468187;3103766,2492856;3093027,2511358;3077516,2547129;3060810,2581666;3034560,2618671;3008309,2653208;3009403,2650880;2979670,2692679;2915237,2765455;2902552,2785631;2915237,2766688;2979670,2693912;2930749,2770388;2905542,2797680;2885307,2813056;2884213,2814794;2871562,2824855;2871088,2828362;2815006,2887569;2755346,2944309;2752587,2946378;2732675,2972678;2684946,3009682;2640338,3044267;2640178,3044468;2684946,3010916;2732675,2973912;2693298,3014616;2661231,3036202;2639048,3045887;2638410,3046688;2614546,3062722;2605554,3067031;2582927,3086005;2560852,3102194;2527442,3124396;2516703,3125630;2504767,3131115;2502912,3132571;2517896,3126863;2528635,3125630;2485680,3158934;2458235,3173737;2430792,3187304;2411407,3190310;2408120,3192238;2317435,3232942;2312811,3234029;2285219,3252678;2300730,3257612;2243456,3283515;2248229,3266247;2229137,3273648;2211240,3279814;2174249,3292149;2169307,3286017;2151577,3289682;2130099,3294616;2085951,3305718;2084495,3306417;2126520,3295849;2147998,3290915;2165896,3287215;2173055,3293382;2210046,3281047;2227943,3274880;2247035,3267480;2242262,3284748;2192147,3309418;2189690,3308707;2155158,3322985;2126520,3331620;2083565,3342721;2065816,3341180;2028693,3348647;2027483,3351356;1928446,3371092;1905775,3364924;1886683,3364924;1853273,3376025;1823443,3378492;1793612,3379725;1790371,3378290;1763186,3383272;1730372,3377258;1731566,3376025;1737532,3367390;1710088,3363691;1723213,3356290;1762590,3355056;1800773,3353823;1855659,3355056;1893842,3351356;1965435,3335320;2013164,3324219;2048961,3322985;2051451,3321790;2016744,3322987;1969016,3334087;1897423,3350123;1859240,3353823;1804352,3352590;1766169,3353823;1726792,3355057;1727986,3350123;1736338,3337788;2103849,3274880;2353232,3177436;2418858,3141665;2455849,3121929;2494031,3100961;2565625,3056556;2622899,3010916;2730289,2924573;2760118,2899903;2788756,2874001;2831711,2833296;2849610,2802459;2875320,2778097;2875527,2776566;2850804,2799992;2832905,2830829;2789949,2871534;2761312,2897436;2731482,2922106;2624093,3008449;2566818,3054089;2495225,3098494;2457042,3119462;2420052,3139198;2354426,3174969;2105043,3272413;1737532,3335321;1710088,3335321;1706508,3325454;1677871,3324219;1651620,3335321;1575254,3336554;1519173,3334087;1491729,3331620;1464285,3326686;1480817,3308458;1477410,3309418;1415816,3297627;1412976,3298317;1294848,3276114;1248312,3266247;1207743,3258846;1158822,3235409;1097967,3211974;1034727,3186070;1045465,3177436;1089615,3186070;1108706,3203339;1174333,3223074;1304394,3257612;1336610,3263780;1371214,3269946;1409397,3278581;1451475,3287987;1454738,3287215;1494115,3293383;1495308,3290916;1552582,3293383;1562128,3294616;1650426,3294616;1714860,3297083;1791226,3290916;1800771,3290916;1804352,3300784;1879524,3290916;1929639,3278581;1958276,3273648;1976175,3271181;2015551,3261313;2047768,3253912;2079984,3245277;2139079,3234705;2146806,3231709;2084758,3242810;2052541,3251445;2020325,3258846;1980948,3268714;1963050,3271181;1934413,3276114;1856853,3283515;1804352,3288449;1794806,3288449;1718440,3294616;1654006,3292149;1565708,3292149;1556162,3290916;1519173,3274880;1498888,3288449;1498837,3288555;1515593,3277347;1552583,3293382;1495309,3290915;1495760,3290613;1458319,3284748;1414170,3274880;1375987,3266247;1341383,3260079;1309167,3253912;1179106,3219375;1113479,3199639;1094388,3182370;1050238,3173735;984612,3139198;965520,3140432;897506,3104661;885574,3082458;887961,3081225;929724,3104661;971486,3128097;983418,3120696;934497,3087392;893927,3068890;837845,3035586;790117,3003515;714945,2970212;686307,2945543;692273,2943076;720910,2951709;661249,2887569;627839,2859199;596815,2830829;557440,2797525;500165,2732151;496236,2719454;484653,2707481;445277,2663076;440505,2640873;424992,2618671;423144,2615675;404707,2602635;368910,2549596;348626,2500257;346240,2500257;318796,2445984;292546,2391711;265101,2328804;240044,2264663;265101,2307835;290159,2362108;298511,2391711;301964,2396944;297714,2374107;286634,2353318;268597,2311392;247202,2274530;220951,2200521;198461,2124654;191076,2102539;158912,1969818;144687,1873469;144585,1876118;145779,1895853;151745,1941493;158904,1988365;146972,1947659;138620,1895853;129074,1895853;123107,1848981;114756,1819378;107596,1791008;87311,1768806;81345,1768806;75379,1737968;72992,1698497;77765,1642991;80152,1623256;84215,1609719;82240,1578850;84925,1533211;89697,1523961;89697,1518409;80152,1536912;71800,1524577;56287,1502375;53454,1484798;52708,1486339;47935,1535678;44355,1585017;40776,1623256;40776,1702197;41969,1742902;44355,1783606;33617,1821845;31230,1821845;24071,1747836;24071,1671360;30037,1612154;40771,1623249;31230,1610921;28844,1566516;31230,1498674;32423,1480172;36003,1449335;50322,1393829;57456,1356955;55095,1348190;46742,1397529;32423,1453036;28844,1483872;27650,1502375;25264,1570215;27650,1614621;21685,1673827;21685,1750303;28844,1824312;31230,1824312;46742,1894620;55095,1952593;72992,2011800;101182,2139118;103643,2163518;108790,2163518;135041,2228892;144587,2262197;126688,2233826;107596,2189421;106404,2201756;96022,2168490;88505,2169685;80152,2141316;51514,2073474;33617,2013034;32423,1962461;24071,1903254;18104,1844047;4980,1800876;13331,1571449;21685,1512243;14525,1480172;28844,1391362;32423,1370392;41969,1298850;67027,1247044;61060,1317353;67024,1305302;70606,1276494;71800,1244577;82538,1203872;99243,1142198;119528,1079292;121048,1077524;130268,1027486;143393,991714;158905,962111;189929,900437;214986,844931;250782,773389;277033,742552;298511,699381;316410,672244;335501,662376;340274,654976;359366,615504;396355,571099;397362,589659;394664,597460;433344,556297;452436,530395;477494,505726;479653,508205;478688,506958;509711,474888;540735,445284;574145,408280;620680,372509;670795,334272;700759,312662;720910,293566;756707,271364;794890,250395;799944,247708;812938,234515;834266,218325;857684,205990;874250,202048;877221,199822;1201776,64140;1213819,61433;1247118,49338;1270088,44558;1282066,44453;1286495,43171;1558549,6167;1635809,5859;1718440,7400;1719978,8592;1760203,3700;1797192,9867;1834183,17267;1853267,21752;1832989,16035;1795999,8634;1759009,2467;17590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28" alt="&quot;&quot;" style="position:absolute;left:53160;top:4457;width:27219;height:2686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479838,2671515;1467117,2678365;1467879,2678692;1585609,2601980;1544480,2611773;1482785,2619607;1479848,2611773;1522936,2607856;1585609,2601980;1692594,2591729;1690083,2592438;1691370,2592187;925090,2577008;968668,2588270;987274,2589249;1039175,2614711;1062678,2619607;1064148,2620098;1069533,2614711;1090097,2620587;1110662,2625483;1151182,2634907;1151792,2634297;1198797,2642132;1221319,2646049;1243843,2648007;1289868,2649966;1352542,2648986;1355262,2648986;1361356,2645558;1375065,2641152;1389020,2640907;1398568,2642130;1401138,2648986;1423049,2648986;1416195,2658779;1412278,2663676;1399547,2669552;1376044,2669552;1345687,2667593;1280076,2665635;1231112,2661717;1188024,2655842;1144936,2648986;1079326,2639193;1028404,2622546;1028993,2622118;999026,2612753;972585,2601001;942228,2591208;910891,2580436;925090,2577008;1501539,2556012;1486578,2558296;1383103,2563521;1417174,2567704;1425988,2565746;1486702,2558891;1496693,2556948;1594507,2541823;1543688,2549579;1561127,2550077;1586221,2545426;1780016,2539558;1620625,2582006;1701285,2564033;758125,2519719;870741,2567704;910891,2580436;941248,2591207;971606,2601000;998046,2612752;992170,2617649;976502,2614710;920684,2594146;893264,2583373;865845,2571621;829611,2558891;798275,2545181;773793,2532450;758125,2519719;804151,2495238;858011,2522658;851156,2526575;788483,2496216;804151,2495238;605359,2428646;671949,2465859;685659,2481528;654322,2464879;630820,2450190;605359,2428646;722128,2403517;722137,2403796;725445,2407798;725809,2406121;2152245,2339233;2148689,2339530;2089933,2381640;2032156,2412977;1991026,2437459;1968503,2447252;1945001,2457045;1916602,2471735;1895058,2484465;1863721,2497196;1831406,2508948;1822592,2517761;1808882,2522658;1774608,2528534;1730540,2542244;1690391,2554974;1646323,2567705;1591484,2581415;1514122,2594146;1512163,2597084;1474966,2606383;1475931,2606877;1517238,2596549;1518039,2594146;1595402,2581415;1650241,2567705;1694308,2554974;1734458,2542244;1778525,2528534;1812800,2522658;1789598,2536580;1790276,2536368;1814758,2521678;1828468,2516782;1829381,2516529;1835323,2509927;1867639,2498175;1898976,2485445;1920520,2472713;1948918,2458025;1972421,2448232;1988537,2441225;1996903,2435500;2038032,2411018;2095809,2379681;472990,2325691;476708,2328880;477977,2329527;2158817,2300127;2158482,2300358;2158482,2300638;2160038,2300860;2160440,2300358;2179973,2285509;2174192,2289503;2173170,2290565;2177135,2288028;393031,2236182;430014,2279726;400691,2244538;2249310,2236153;2249223,2236184;2248575,2240622;2232906,2258249;2214300,2278813;2215421,2278554;2232906,2259228;2248575,2241600;2249310,2236153;488747,2214102;490686,2216462;490784,2216139;343894,2191656;369355,2208304;370605,2209777;382207,2212344;408525,2236703;444758,2266082;460427,2287627;469240,2298399;506452,2329737;495681,2338550;461025,2300042;459448,2300358;459448,2300358;492244,2336798;495681,2338550;506453,2329737;599483,2403183;580878,2409059;587732,2413956;560312,2414935;542686,2403183;526038,2390453;484909,2356177;446717,2321902;411463,2287627;394816,2270979;379148,2253352;385023,2245517;404609,2263145;426153,2279792;452593,2308192;454840,2310120;426153,2279792;405588,2263145;386002,2245517;364458,2219076;343894,2191656;2501227,2035949;2500730,2036162;2490034,2061832;2490946,1913263;2464994,1950750;2452263,1974253;2439533,1995797;2409175,2035949;2382735,2076099;2359233,2108417;2357272,2109614;2355668,2111990;2358253,2110375;2381756,2078059;2408196,2037907;2438553,1997757;2451284,1976213;2464014,1952710;2490455,1914517;2569164,1909864;2560963,1928227;2543336,1963481;2560963,1928227;2569164,1909864;2592299,1899828;2579568,1938020;2557046,1979150;2534522,2021260;2513958,2047700;2527667,2020280;2539419,1992860;2548232,1978171;2559983,1958585;2570755,1938999;2592299,1899828;2528913,1815883;2505144,1857718;2504707,1858723;2528646,1816587;2541950,1721132;2513381,1799189;2453284,1922034;2444484,1935946;2444429,1936061;2423864,1971316;2403300,2009508;2379797,2038887;2360212,2072183;2244658,2202429;2206466,2234746;2202801,2237531;2201220,2239132;2185251,2252151;2172192,2267062;2124207,2303296;2116688,2308045;2096266,2324695;2093316,2326610;2088953,2330716;2050762,2356178;2012570,2379681;2008200,2381897;1982340,2398693;1974323,2402737;1966545,2408080;1940104,2422770;1915401,2432458;1860339,2460232;1731161,2508412;1641144,2531558;1713893,2517761;1727603,2514822;1771670,2499154;1799089,2490341;1843157,2467816;1893099,2450189;1925097,2437641;1939125,2429625;1951854,2425708;1969482,2415914;1974114,2412695;1986130,2401226;2012570,2385557;2042650,2370811;2053699,2364011;2091892,2338550;2108539,2322881;2127145,2311130;2175129,2274896;2209404,2242579;2247595,2210263;2363149,2080017;2379052,2052982;2379797,2050638;2405258,2011466;2413092,1999715;2423509,1985266;2426802,1979150;2447366,1943895;2487517,1860655;2526688,1771540;2538194,1735306;2649096,1634439;2646159,1636397;2646159,1636397;2658346,1576400;2657994,1578132;2660847,1581557;2669661,1591350;2675537,1587433;2675685,1586681;2671620,1589391;2661827,1580577;2649617,1465155;2648934,1465193;2647695,1465262;2648117,1469918;2647138,1494401;2643221,1509089;2619719,1546303;2613843,1578620;2607968,1589391;2598175,1636397;2587402,1673611;2575651,1709845;2568797,1738244;2560963,1767623;2567210,1757904;2572714,1737264;2577610,1707885;2589361,1671652;2600133,1634439;2609926,1587433;2615802,1576660;2621677,1544344;2645180,1507131;2629512,1582536;2617760,1645211;2591319,1725513;2586088,1733649;2583852,1745834;2576631,1766644;2549211,1826380;2536480,1857718;2528646,1874366;2518853,1891993;2492414,1938999;2464014,1985026;2427782,2046722;2387631,2107438;2361191,2141712;2332792,2175008;2322999,2188719;2312228,2202429;2295580,2216139;2268352,2246286;2269139,2249435;2240741,2278813;2210383,2300358;2185901,2319944;2162709,2336892;2166316,2336592;2191777,2317985;2216259,2298399;2246616,2276855;2275016,2247476;2274036,2243559;2301455,2213201;2318104,2199491;2328875,2185781;2338668,2172071;2367067,2138775;2393507,2104499;2433657,2043783;2469890,1982088;2498289,1936061;2524729,1889055;2534522,1871428;2542356,1854780;2555087,1823443;2582507,1763706;2593278,1723555;2619719,1643253;2631470,1580578;2647138,1505172;2650671,1491927;2648117,1491462;2649096,1466980;2670640,1444456;2659236,1491971;2659237,1491971;2670641,1444457;2679454,1434663;2673578,1447395;2673578,1447395;2672231,1474080;2671620,1499297;2661827,1529430;2661827,1532872;2673578,1499297;2675537,1447393;2680103,1437502;2637345,1392553;2630927,1407722;2628532,1429767;2625442,1419468;2624312,1420922;2627553,1431726;2625594,1447395;2629512,1460125;2632548,1459956;2630490,1453269;2632449,1437601;2637345,1392553;2719604,1366113;2721563,1367091;2720583,1408222;2721563,1436622;2718625,1488524;2715687,1517903;2706873,1560991;2703936,1597226;2689247,1663818;2675537,1721595;2651056,1732368;2653014,1726492;2656931,1685362;2671620,1642273;2683371,1635419;2683371,1635418;2696102,1560991;2702956,1525737;2708832,1489504;2713729,1455228;2715687,1422912;2716666,1395491;2718625,1380802;2719604,1366113;137921,912048;138409,912292;138455,912155;197004,771683;175460,811833;157833,826523;157791,827461;156086,864950;156134,864861;157833,827502;175460,812812;197004,772661;197738,773151;198105,772417;208754,686484;195044,696277;174480,739365;179184,743129;179338,742468;175460,739365;196024,696277;208164,687605;284158,630664;282921,631655;277671,651842;274365,662002;184272,826523;171541,866673;159790,907804;134329,993982;117682,1052739;109848,1096808;105931,1119331;102993,1141855;94180,1202571;91241,1239784;96138,1278956;98433,1257612;98097,1250556;102014,1209426;110827,1148710;117817,1140321;127967,1072391;127475,1060573;137149,1032839;142906,1009551;141185,1013567;135309,1011609;120619,1053719;121599,1077222;114744,1122269;113765,1130104;103972,1141855;106910,1119331;110827,1096808;118661,1052739;135309,993982;160770,907804;172521,866673;185251,826523;275344,662002;284158,630664;301786,532735;301785,532735;306681,536652;306681,536651;478243,393311;478055,393461;477484,394105;469484,402489;467462,405431;466142,406923;460427,415220;400692,485729;384044,505315;367397,525880;293814,607210;368375,524901;385022,504335;401671,484749;461406,414240;467462,405431;477484,394105;503101,325782;494649,328727;488364,331061;486868,332958;476095,342751;448676,360379;430070,380944;412443,401509;400692,412282;400292,411782;389185,425135;370334,448516;339977,481812;344873,487687;344966,487604;340956,482791;371313,449495;401671,412282;413422,401510;431049,380944;449654,360380;477074,342752;487846,332959;499598,328553;503307,327401;1921498,148852;1971441,171376;1992985,189003;1945001,165500;1921498,148852;1758940,77364;1798110,86177;1852950,113597;1758940,77364;1169420,70876;1148855,73446;1104787,79322;1061699,89115;1043093,94991;1021549,100867;974407,110128;965730,113598;905995,134163;847239,157666;806110,176273;778690,187044;711120,218382;678805,238947;647468,259512;597525,296725;550520,333938;505533,373184;509390,378007;518938,371458;527064,365400;556395,339814;603400,302601;653343,265388;684679,244822;716996,224257;784565,192920;811006,179210;852135,160603;910891,137100;970626,116535;995719,111606;1007841,107464;1172827,71870;1519629,49821;1540562,51902;1568961,61695;1547417,58758;1502371,49943;1519629,49821;1633593,42109;1673742,45046;1722706,64632;1661991,53861;1633593,42109;1306027,41864;1192921,47985;1114580,58757;1077367,68549;1045051,80301;1000004,86177;829611,151790;767918,179210;749311,186065;732664,194879;701327,211526;652364,236988;615152,266367;507432,350586;484920,370161;462897,390270;463364,390737;293951,589533;259676,636539;244007,664939;228339,691380;198961,746220;167004,796578;166646,798123;155873,827502;148039,841212;146080,843170;137390,872060;135309,889198;133350,913680;119641,953831;106910,993982;93200,1052739;85366,1106601;80470,1160461;87324,1123248;87960,1120177;89283,1105621;97117,1051760;99570,1052579;99783,1051669;97118,1050780;110828,992023;123558,951871;137205,911905;136289,911721;138247,887239;149019,841212;156853,827502;157116,826786;167625,798123;199941,747200;229319,692359;244987,665919;260656,637519;294931,590513;464344,391717;509390,350587;617110,266368;654322,236989;703286,211527;734623,194879;751271,186066;769876,179210;831571,151790;1001964,86178;1047010,80302;1079326,68550;1116538,58758;1194880,47985;1307986,42231;1398897,45282;1443614,0;1489640,2937;1536645,7834;1567981,15669;1588546,25462;1614007,20565;1652199,29379;1675701,36233;1674722,37213;1673742,44068;1633593,41130;1619883,37213;1606173,34275;1579733,28399;1553293,22523;1525873,18606;1495516,18606;1471034,18606;1432843,18606;1431049,18033;1414236,26440;1420112,36233;1478868,47985;1452721,48441;1453162,48475;1480827,47985;1504329,50923;1549376,59736;1570920,62675;1607153,70509;1644365,78343;1680598,87157;1716831,97929;1734458,102825;1752085,108701;1752312,108909;1764953,111088;1795585,122472;1799864,128955;1801049,129267;1828468,140038;1851971,149831;1875473,160604;1893100,170397;1904851,176273;1917581,183127;1960669,207610;2015508,242865;2043908,262450;2044729,263037;2059243,271855;2611885,1311272;2611470,1319468;2622656,1321065;2633428,1328900;2638324,1355340;2656930,1386677;2664765,1387390;2664765,1379823;2672726,1357709;2672598,1353382;2680433,1326941;2691205,1326941;2707852,1316169;2709811,1359258;2704915,1379823;2699039,1399409;2696101,1431726;2695122,1448373;2693164,1465022;2688987,1467806;2689247,1468938;2693247,1466271;2695122,1450332;2696101,1433684;2699039,1401367;2704915,1381781;2709811,1361217;2717645,1367093;2716666,1381781;2714708,1396471;2713728,1423891;2711769,1456208;2706873,1490483;2700998,1526717;2694142,1561971;2681412,1636397;2669661,1643253;2654972,1686342;2651054,1727472;2649096,1733348;2632449,1778395;2627552,1782313;2606988,1830297;2628532,1782313;2633428,1778395;2602091,1867511;2585444,1876325;2581991,1883231;2582507,1884158;2586424,1876324;2603071,1867511;2591319,1900806;2569776,1939978;2559004,1959564;2547253,1979150;2538439,1993839;2525709,2022239;2511999,2049659;2490455,2079038;2468911,2106458;2469809,2104609;2445408,2137795;2392527,2195574;2382115,2211592;2392527,2196553;2445408,2138774;2405258,2199490;2384571,2221157;2367963,2233366;2367066,2234746;2356683,2242733;2356295,2245517;2310268,2292524;2261305,2337571;2259040,2339214;2242699,2360094;2203528,2389473;2166918,2416931;2166787,2417091;2203528,2390453;2242699,2361074;2210383,2393390;2184065,2410528;2165860,2418217;2165336,2418853;2145751,2431583;2138370,2435004;2119802,2450068;2101684,2462920;2074265,2480548;2065452,2481528;2055655,2485882;2054132,2487037;2066430,2482506;2075244,2481528;2039991,2507968;2017467,2519720;1994944,2530492;1979035,2532878;1976338,2534409;1901913,2566725;1898118,2567588;1875473,2582394;1888203,2586311;1841198,2606877;1845115,2593167;1829447,2599043;1814758,2603939;1784401,2613732;1780345,2608863;1765794,2611773;1748167,2615690;1711935,2624504;1710740,2625059;1745230,2616669;1762857,2612752;1777545,2609814;1783421,2614710;1813779,2604917;1828467,2600021;1844136,2594146;1840218,2607856;1799089,2627442;1797073,2626877;1768732,2638213;1745230,2645069;1709976,2653882;1695410,2652659;1664943,2658587;1663950,2660738;1582671,2676406;1564064,2671509;1548396,2671509;1520976,2680323;1496495,2682282;1472013,2683261;1469353,2682122;1447042,2686077;1420112,2681302;1421092,2680323;1425988,2673468;1403465,2670530;1414236,2664655;1446553,2663675;1477889,2662696;1522935,2663675;1554271,2660738;1613028,2648006;1652199,2639193;1681577,2638213;1683621,2637264;1655137,2638214;1615966,2647027;1557210,2659759;1525873,2662696;1480827,2661717;1449490,2662696;1417174,2663676;1418153,2659759;1425008,2649966;1726623,2600021;1931291,2522658;1985151,2494258;2015508,2478589;2046845,2461942;2105601,2426687;2152606,2390453;2240741,2321902;2265222,2302316;2288724,2281752;2323978,2249435;2338668,2224953;2359768,2205611;2359937,2204395;2339647,2222994;2324958,2247476;2289704,2279793;2266202,2300358;2241720,2319944;2153586,2388494;2106581,2424729;2047825,2459983;2016488,2476631;1986130,2492299;1932271,2520699;1727603,2598063;1425988,2648007;1403465,2648007;1400527,2640173;1377024,2639193;1355480,2648007;1292807,2648986;1246782,2647027;1224258,2645069;1201735,2641152;1215302,2626680;1212507,2627442;1161957,2618081;1159626,2618629;1062679,2601001;1024487,2593167;991191,2587291;951042,2568684;901099,2550078;849198,2529512;858011,2522658;894244,2529512;909912,2543222;963772,2558891;1070513,2586311;1096953,2591208;1125352,2596104;1156689,2602960;1191222,2610427;1193900,2609814;1226216,2614711;1227195,2612753;1274200,2614711;1282034,2615690;1354500,2615690;1407381,2617649;1470054,2612753;1477888,2612753;1480827,2620587;1542520,2612753;1583650,2602960;1607152,2599043;1621842,2597084;1654157,2589250;1680598,2583374;1707038,2576518;1755537,2568125;1761878,2565747;1710956,2574560;1684515,2581415;1658075,2587291;1625759,2595125;1611070,2597084;1587568,2601001;1523915,2606877;1480827,2610794;1472993,2610794;1410319,2615690;1357439,2613732;1284973,2613732;1277138,2612753;1246782,2600021;1230133,2610794;1230091,2610878;1243843,2601980;1274201,2614710;1227196,2612752;1227566,2612512;1196838,2607856;1160606,2600021;1129269,2593167;1100870,2588270;1074430,2583374;967689,2555954;913830,2540285;898161,2526575;861928,2519719;808068,2492299;792400,2493279;736581,2464879;726788,2447252;728747,2446273;763022,2464879;797296,2483486;807089,2477610;766939,2451169;733644,2436480;687618,2410039;648447,2384577;586753,2358137;563251,2338551;568147,2336592;591649,2343447;542686,2292524;515266,2270000;489805,2247476;457489,2221036;410485,2169133;407259,2159053;397753,2149547;365438,2114292;361521,2096665;348790,2079038;347273,2076660;332142,2066306;302764,2024197;286117,1985026;284158,1985026;261635,1941937;240091,1898848;217568,1848904;197004,1797981;217568,1832256;238133,1875345;244987,1898848;247820,1903003;244333,1884873;235239,1868368;220436,1835079;202878,1805815;181334,1747057;162879,1686829;156816,1669266;130418,1563895;118744,1487401;118661,1489504;119641,1505172;124536,1541407;130412,1578620;120619,1546303;113765,1505172;105931,1505172;101034,1467959;94180,1444456;88304,1421933;71656,1404306;66760,1404306;61863,1379823;59905,1348485;63822,1304418;65780,1288749;69115,1278002;67494,1253495;69697,1217260;73614,1209916;73614,1205509;65780,1220199;58926,1210406;46195,1192778;43869,1178824;43258,1180047;39340,1219219;36402,1258391;33465,1288749;33465,1351423;34444,1383740;36402,1416056;27589,1446415;25631,1446415;19755,1387657;19755,1326941;24651,1279935;33461,1288744;25631,1278956;23672,1243702;25631,1189840;26609,1175151;29548,1150668;41299,1106601;47154,1077326;45216,1070366;38361,1109538;26609,1153607;23672,1178089;22692,1192778;20734,1246639;22692,1281894;17797,1328900;17797,1389616;23672,1448373;25631,1448373;38361,1504193;45216,1550220;59905,1597226;83040,1698307;85059,1717679;89284,1717679;110828,1769581;118662,1796023;103972,1773498;88304,1738244;87325,1748037;78805,1721626;72636,1722575;65780,1700052;42278,1646190;27589,1598206;26609,1558054;19755,1511048;14858,1464042;4087,1429767;10941,1247619;17797,1200613;11921,1175151;23672,1104642;26609,1087994;34444,1031195;55009,990064;50112,1045885;55007,1036317;57946,1013445;58926,988106;67739,955789;81449,906824;98097,856881;99344,855477;106911,815750;117682,787350;130413,763847;155874,714883;176438,670815;205816,614016;227360,589533;244987,555258;259677,533714;275345,525880;279262,520004;294931,488667;325287,453412;326114,468147;323900,474341;355644,441660;371313,421096;391878,401510;393649,403479;392858,402489;418319,377027;443780,353524;471199,324145;509390,295745;550520,265388;575111,248231;591649,233071;621027,215443;652364,198796;656512,196663;667176,186188;684680,173334;703899,163541;717494,160412;719933,158644;986295,50922;996177,48773;1023507,39171;1042358,35376;1052188,35293;1055823,34275;1279097,4896;1342504,4651;1410319,5875;1411582,6822;1444594,2937;1474951,7833;1505309,13709;1520971,17269;1504329,12730;1473971,6855;1443614,1959;144361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0" o:spid="_x0000_s1029" alt="&quot;&quot;" style="position:absolute;left:55206;top:25222;width:6876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0" alt="&quot;&quot;" style="position:absolute;left:73827;top:18820;width:9267;height:945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503805,940529;499474,942941;499734,943056;539814,916049;525812,919497;504808,922255;503808,919497;518478,918117;539814,916049;576237,912440;575382,912689;575820,912601;314943,907257;329779,911222;336114,911567;353783,920531;361784,922255;362285,922427;364118,920531;371119,922600;378121,924323;391916,927641;392123,927426;408126,930185;415793,931564;423462,932253;439131,932943;460468,932598;461394,932598;463468,931391;468136,929840;472886,929753;476137,930184;477012,932598;484471,932598;482138,936045;480804,937769;476470,939838;468469,939838;458134,939148;435797,938459;419127,937080;404458,935011;389789,932598;367452,929150;350116,923289;350317,923139;340114,919841;331113,915704;320778,912257;310109,908464;314943,907257;511193,899866;506100,900669;470872,902509;482471,903982;485472,903292;506142,900879;509543,900195;542844,894870;525543,897601;531479,897776;540023,896138;605999,894073;551736,909017;579196,902689;258101,887088;296440,903982;310109,908464;320444,912256;330779,915704;339781,919841;337780,921565;332446,920531;313443,913291;304108,909498;294773,905361;282438,900879;271769,896052;263435,891570;258101,887088;273770,878469;292106,888123;289773,889502;268436,878814;273770,878469;206092,855025;228762,868126;233430,873643;222761,867781;214760,862610;206092,855025;245846,846178;245849,846276;246975,847686;247099,847095;732723,823547;731513,823651;711509,838476;691839,849509;677837,858128;670169,861575;662168,865023;652499,870195;645165,874677;634496,879159;623495,883296;620494,886399;615827,888123;604158,890191;589156,895018;575487,899500;560484,903982;541814,908809;515477,913291;514810,914325;502147,917599;502475,917773;516538,914137;516810,913291;543148,908809;561818,903982;576820,899500;590489,895018;605492,890191;617161,888123;609261,893024;609492,892950;617827,887778;622495,886054;622806,885965;624828,883641;635830,879503;646499,875022;653833,870539;663501,865368;671503,861920;676990,859454;679838,857438;693840,848819;713510,837787;161028,818779;162293,819902;162726,820129;734961,809779;734847,809860;734847,809959;735377,810037;735513,809860;742164,804632;740195,806039;739847,806413;741197,805519;133806,787267;146397,802598;136414,790208;765769,787256;765739,787267;765518,788830;760184,795035;753850,802275;754232,802184;760184,795380;765518,789174;765769,787256;166392,779493;167052,780324;167085,780210;117077,771591;125746,777452;126171,777970;130121,778874;139081,787450;151416,797793;156750,805378;159751,809171;172420,820203;168752,823306;156954,809749;156417,809860;167582,822689;168752,823306;172420,820203;204092,846061;197757,848129;200091,849853;190756,850198;184755,846061;179088,841579;165085,829512;152083,817445;140081,805378;134414,799517;129079,793311;131080,790553;137748,796759;145082,802620;154083,812618;154849,813297;145082,802620;138081,796759;131413,790553;124078,781244;117077,771591;851533,716773;851364,716848;847722,725885;848033,673580;839198,686778;834863,695052;830529,702637;820194,716773;811193,730908;803192,742286;802524,742707;801978,743544;802858,742975;810859,731598;819861,717462;830196,703327;834530,695742;838864,687468;847866,674022;882538,668850;878204,682296;870536,696776;862868,711601;855867,720910;860534,711257;864535,701603;867535,696432;871536,689536;875204,682641;882538,668850;860959,639297;852866,654025;852718,654379;860868,639545;865397,605939;855671,633420;835211,676668;832215,681566;832196,681606;825195,694018;818194,707464;810193,717807;803525,729529;764185,775383;751183,786761;749935,787742;749397,788305;743960,792889;739514,798138;723178,810895;720618,812567;713666,818428;712662,819103;711176,820548;698174,829512;685172,837787;683683,838567;674880,844480;672151,845904;669502,847785;660501,852956;652090,856368;633345,866145;589367,883107;558721,891256;583488,886399;588156,885364;603158,879848;612493,876745;627495,868815;644498,862610;655392,858192;660168,855370;664501,853991;670502,850543;672079,849410;676170,845372;685172,839855;695412,834664;699174,832270;712176,823306;717844,817790;724178,813653;740514,800896;752183,789519;765185,778142;804525,732287;809939,722769;810193,721944;818861,708153;821528,704016;825074,698930;826195,696776;833196,684365;846865,655059;860201,623685;864118,610929;901874,575418;900874,576107;900874,576107;905023,554985;904904,555595;905875,556800;908876,560248;910876,558869;910926,558604;909542,559559;906209,556455;902052,515820;901819,515834;901397,515858;901541,517497;901208,526116;899874,531288;891873,544389;889873,555766;887872,559559;884538,576107;880871,589209;876870,601965;874537,611963;871870,622306;873997,618885;875870,611618;877537,601275;881538,588519;885205,575418;888539,558869;890539,555076;892540,543699;900541,530598;895207,557145;891206,579210;882205,607481;880424,610346;879663,614635;877204,621962;867869,642992;863535,654025;860868,659886;857534,666092;848532,682641;838864,698845;826529,720565;812860,741941;803858,754008;794190,765730;790856,770557;787189,775383;781521,780210;772252,790824;772519,791932;762851,802275;752516,809860;744182,816756;736286,822723;737514,822617;746182,816066;754517,809171;764852,801586;774520,791243;774187,789864;783521,779176;789189,774349;792856,769523;796190,764696;805859,752974;814860,740907;828529,719531;840864,697811;850533,681606;859534,665058;862868,658852;865535,652991;869869,641958;879204,620927;882871,606792;891873,578521;895874,556456;901208,529908;902410,525245;901541,525082;901874,516463;909209,508533;905327,525261;905327,525261;909209,508533;912210,505085;910209,509567;909751,518962;909542,527840;906209,538449;906209,539660;910209,527840;910876,509567;912430,506085;897874,490260;895689,495600;894873,503362;893821,499736;893437,500248;894540,504051;893873,509567;895207,514049;896240,513990;895540,511636;896207,506119;897874,490260;925879,480951;926545,481296;926212,495776;926545,505775;925545,524047;924545,534390;921544,549560;920544,562317;915543,585761;910876,606102;902541,609895;903208,607826;904542,593346;909542,578176;913543,575763;913543,575762;917877,549560;920211,537148;922211,524392;923878,512325;924545,500948;924878,491294;925545,486123;925879,480951;46955,321094;47121,321180;47136,321132;67069,271677;59735,285813;53734,290984;53719,291314;53139,304513;53156,304482;53734,291329;59735,286157;67069,272022;67319,272194;67444,271936;71069,241682;66402,245130;59401,260300;61003,261625;61055,261392;59735,260300;66736,245130;70868,242077;96741,222031;96319,222379;94532,229486;93407,233063;62735,290984;58401,305120;54400,319600;45732,349940;40064,370626;37397,386140;36064,394070;35063,402000;32063,423375;31063,436476;32730,450267;33511,442753;33397,440269;34730,425789;37731,404413;40110,401460;43566,377544;43398,373384;46692,363619;48652,355421;48066,356835;46065,356145;41064,370971;41398,379245;39064,395104;38731,397862;35397,402000;36397,394070;37731,386140;40398,370626;46065,349940;54734,319600;58734,305120;63068,290984;93740,233063;96741,222031;102742,187554;102742,187554;104408,188933;104408,188933;162816,138468;162752,138521;162557,138749;159834,141700;159146,142735;158696,143261;156750,146182;136414,171005;130746,177900;125079,185140;100017,213786;125412,184796;131079,177555;136747,170660;157084,145837;159146,142735;162557,138749;171279,114694;168401,115731;166261,116553;165752,117221;162085,120668;152750,126874;146416,134115;140415,141355;136414,145147;136278,144971;132497,149672;126079,157904;115744,169626;117411,171694;117442,171665;116077,169971;126412,158248;136747,145147;140748,141355;146749,134115;153083,126875;162418,120669;166085,117221;170086,115670;171349,115264;654167,52405;671169,60334;678504,66540;662168,58266;654167,52405;598824,27237;612160,30339;630829,39993;598824,27237;398124,24953;391123,25857;376120,27926;361451,31374;355117,33442;347782,35511;331733,38771;328779,39993;308443,47233;288439,55507;274437,62058;265102,65851;242098,76883;231096,84123;220428,91363;203425,104465;187422,117566;172107,131383;173420,133081;176671,130775;179437,128642;189423,119634;205425,106533;222428,93432;233096,86192;244098,78952;267102,67919;276104,63092;290106,56542;310109,48267;330446,41027;338989,39292;343115,37834;399284,25303;517352,17540;524478,18273;534147,21720;526812,20686;511476,17583;517352,17540;556150,14825;569819,15859;586488,22754;565818,18962;556150,14825;444632,14739;406125,16893;379454,20686;366785,24133;355783,28271;340448,30339;282438,53439;261435,63092;255100,65506;249433,68609;238764,74470;222095,83434;209426,93777;172753,123427;165089,130318;157592,137398;157750,137562;100074,207550;88406,224099;83071,234097;77737,243406;67736,262713;56856,280442;56734,280986;53066,291329;50399,296156;49733,296845;46774,307016;46065,313049;45399,321669;40731,335804;36397,349940;31730,370626;29062,389588;27396,408550;29729,395449;29945,394368;30396,389243;33063,370281;33898,370569;33971,370249;33063,369936;37731,349250;42065,335114;46711,321044;46399,320979;47066,312360;50733,296156;53400,291329;53490,291077;57067,280986;68069,263058;78071,243751;83405,234442;88739,224444;100408,207895;158084,137907;173420,123427;210093,93777;222761,83434;239431,74470;250099,68609;255767,65506;262101,63092;283105,53439;341115,30340;356451,28271;367452,24134;380121,20686;406792,16893;445299,14868;476249,15942;491473,0;507142,1034;523145,2758;533813,5516;540814,8964;549482,7240;562484,10343;570486,12756;570153,13101;569819,15514;556150,14480;551483,13101;546815,12067;537814,9998;528812,7929;519477,6550;509143,6550;500808,6550;487806,6550;487195,6349;481471,9309;483472,12756;503475,16893;494573,17054;494723,17066;504142,16893;512143,17928;527479,21031;534813,22065;547149,24823;559818,27581;572153,30684;584488,34477;590489,36200;596490,38269;596568,38342;600871,39110;611300,43117;612757,45400;613160,45509;622495,49302;630496,52749;638497,56542;644498,59990;648499,62058;652833,64471;667502,73091;686172,85503;695840,92398;696120,92605;701061,95709;889206,461644;889065,464530;892873,465092;896540,467850;898207,477159;904541,488191;907209,488442;907209,485778;909919,477993;909876,476470;912543,467161;916210,467161;921878,463368;922544,478538;920878,485778;918877,492674;917877,504051;917544,509912;916877,515773;915456,516753;915543,517152;916905,516213;917544,510601;917877,504741;918877,493363;920878,486468;922544,479228;925211,481296;924878,486468;924211,491639;923878,501293;923211,512670;921544,524737;919544,537493;917210,549905;912876,576107;908876,578521;903875,593691;902541,608171;901874,610240;896207,626099;894540,627478;887539,644372;894873,627478;896540,626099;885872,657473;880204,660576;879029,663007;879204,663334;880538,660575;886205,657473;882205,669195;874870,682986;871203,689881;867202,696776;864202,701948;859868,711946;855200,721600;847866,731943;840531,741596;840837,740945;832529,752629;814526,772970;810982,778610;814526,773315;832529,752973;818861,774349;811818,781977;806164,786275;805858,786761;802324,789573;802191,790553;786522,807102;769852,822961;769082,823540;763518,830891;750183,841234;737719,850901;737674,850957;750183,841579;763518,831236;752516,842613;743556,848647;737358,851354;737180,851577;730512,856059;728000,857263;721678,862567;715510,867092;706175,873298;703175,873643;699840,875175;699322,875583;703508,873987;706509,873643;694507,882951;686839,887089;679171,890881;673755,891721;672836,892260;647499,903637;646207,903941;638497,909153;642831,910533;626829,917773;628162,912946;622828,915015;617827,916738;607492,920186;606111,918472;601158,919497;595157,920876;582821,923979;582415,924174;594157,921220;600158,919841;605158,918807;607159,920531;617494,917083;622494,915359;627829,913291;626495,918117;612493,925013;611806,924814;602158,928805;594157,931219;582155,934321;577196,933891;566823,935978;566485,936735;538814,942251;532479,940527;527145,940527;517810,943630;509476,944320;501141,944664;500235,944263;492640,945656;483472,943975;483805,943630;485472,941217;477804,940183;481471,938114;492473,937769;503142,937424;518477,937769;529146,936735;549149,932253;562484,929150;572486,928805;573182,928471;563485,928805;550149,931908;530146,936390;519477,937424;504142,937080;493473,937424;482471,937769;482805,936390;485138,932943;587822,915359;657500,888123;675837,878124;686172,872608;696840,866747;716844,854336;732846,841579;762851,817445;771186,810550;779187,803310;791189,791932;796190,783313;803374,776504;803431,776076;796524,782624;791523,791243;779521,802620;771519,809860;763185,816756;733180,840889;717177,853646;697174,866058;686505,871919;676170,877435;657834,887433;588156,914670;485472,932253;477804,932253;476804,929495;468802,929150;461468,932253;440131,932598;424462,931908;416794,931219;409126,929840;413745,924745;412793,925013;395584,921717;394790,921910;361785,915704;348782,912946;337447,910877;323778,904327;306775,897776;289106,890536;292106,888123;304442,890536;309776,895363;328112,900879;364452,910533;373453,912257;383122,913980;393790,916394;405547,919023;406459,918807;417461,920531;417794,919841;433796,920531;436464,920876;461134,920876;479137,921565;500474,919841;503141,919841;504142,922600;525145,919841;539147,916394;547149,915015;552150,914325;563151,911567;572153,909498;581154,907085;597665,904130;599824,903293;582488,906395;573486,908809;564485,910877;553483,913636;548482,914325;540481,915704;518811,917773;504142,919152;501475,919152;480138,920876;462135,920186;437464,920186;434797,919841;424462,915359;418794,919152;418780,919182;423462,916049;433797,920531;417794,919841;417920,919757;407459,918117;395124,915359;384455,912946;374787,911222;365785,909498;329446,899845;311110,894329;305775,889502;293440,887088;275104,877435;269769,877780;250766,867781;247432,861575;248099,861231;259768,867781;271436,874332;274770,872263;261101,862955;249766,857783;234097,848474;220761,839510;199758,830202;191756,823306;193423,822617;201425,825030;184755,807102;175420,799173;166752,791243;155750,781934;139748,763661;138650,760113;135414,756766;124412,744354;123078,738148;118744,731943;118228,731105;113076,727460;103075,712636;97407,698845;96741,698845;89073,683675;81738,668505;74070,650922;67069,632994;74070,645061;81071,660231;83405,668505;84370,669968;83182,663585;80086,657774;75047,646055;69069,635752;61735,615066;55451,593861;53387,587679;44400,550582;40426,523652;40398,524392;40731,529908;42398,542665;44398,555766;41064,544389;38731,529908;36064,529908;34397,516807;32063,508533;30063,500603;24395,494398;22728,494398;21061,485778;20394,474746;21728,459231;22395,453715;23530,449931;22978,441303;23728,428547;25062,425961;25062,424409;22395,429581;20061,426133;15727,419928;14935,415015;14727,415445;13393,429236;12393,443027;11393,453715;11393,475780;11726,487157;12393,498534;9393,509222;8726,509222;6726,488536;6726,467161;8392,450612;11392,453713;8726,450267;8059,437856;8726,418893;9059,413722;10059,405102;14060,389588;16053,379282;15394,376831;13060,390622;9059,406137;8059,414756;7726,419928;7059,438890;7726,451301;6059,467850;6059,489226;8059,509912;8726,509912;13060,529564;15394,545768;20394,562317;28271,597903;28958,604723;30396,604723;37731,622996;40398,632305;35397,624375;30063,611963;29730,615411;26829,606113;24729,606447;22395,598518;14393,579555;9393,562662;9059,548526;6726,531977;5058,515428;1391,503362;3725,439235;6059,422686;4058,413722;8059,388898;9059,383037;11726,363041;18728,348560;17060,368212;18727,364844;19728,356792;20061,347871;23061,336493;27729,319255;33397,301672;33821,301178;36397,287192;40064,277193;44399,268919;53067,251680;60068,236166;70069,216169;77404,207550;83405,195483;88406,187898;93740,185140;95074,183072;100408,172039;110743,159627;111024,164815;110270,166996;121078,155490;126412,148250;133413,141355;134017,142048;133747,141700;142415,132736;151083,124461;160418,114118;173420,104120;187422,93432;195794,87392;201425,82054;211426,75849;222095,69988;223507,69237;227137,65549;233097,61024;239640,57576;244268,56474;245098,55852;335780,17928;339145,17171;348449,13790;354867,12454;358213,12425;359451,12067;435464,1724;457050,1638;480138,2068;480567,2402;491806,1034;502141,2758;512477,4826;517809,6080;512143,4482;501808,2413;491473,690;4914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1" alt="&quot;&quot;" style="position:absolute;top:102641;width:27839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32" alt="&quot;&quot;" style="position:absolute;left:5715;top:108356;width:18227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8" o:spid="_x0000_s1033" alt="&quot;&quot;" style="position:absolute;left:22174;top:106299;width:4605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 18" o:spid="_x0000_s1034" alt="&quot;&quot;" style="position:absolute;left:18402;top:102069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 2" o:spid="_x0000_s1035" alt="&quot;&quot;" style="position:absolute;left:6781;top:15087;width:56905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" fillcolor="#2c567a [3204]" stroked="f" strokeweight="1pt"/>
            </v:group>
          </w:pict>
        </mc:Fallback>
      </mc:AlternateContent>
    </w:r>
    <w:r w:rsidR="00F61831" w:rsidRPr="002C14C8">
      <w:rPr>
        <w:rFonts w:ascii="Corbel" w:eastAsia="Corbel" w:hAnsi="Corbel" w:cs="Corbel"/>
        <w:noProof/>
        <w:color w:val="FFFFFF" w:themeColor="background1"/>
        <w:sz w:val="28"/>
        <w:szCs w:val="28"/>
        <w:lang w:bidi="fr-FR"/>
      </w:rPr>
      <w:t>Fiche résumé</w:t>
    </w:r>
  </w:p>
  <w:p w14:paraId="0457CEBD" w14:textId="06C44D92" w:rsidR="007E5151" w:rsidRDefault="0033049A" w:rsidP="003D5B41">
    <w:pPr>
      <w:pStyle w:val="En-tte"/>
      <w:ind w:right="248"/>
      <w:rPr>
        <w:rFonts w:ascii="Corbel" w:eastAsia="Corbel" w:hAnsi="Corbel" w:cs="Corbel"/>
        <w:noProof/>
        <w:color w:val="FFFFFF" w:themeColor="background1"/>
        <w:sz w:val="24"/>
        <w:lang w:bidi="fr-FR"/>
      </w:rPr>
    </w:pPr>
    <w:r>
      <w:rPr>
        <w:rFonts w:ascii="Corbel" w:eastAsia="Corbel" w:hAnsi="Corbel" w:cs="Corbel"/>
        <w:noProof/>
        <w:color w:val="FFFFFF" w:themeColor="background1"/>
        <w:sz w:val="24"/>
        <w:lang w:bidi="fr-FR"/>
      </w:rPr>
      <w:t>Utiliser les applications</w:t>
    </w:r>
  </w:p>
  <w:p w14:paraId="33E08FC4" w14:textId="738A2C07" w:rsidR="0033049A" w:rsidRPr="002C14C8" w:rsidRDefault="0033049A" w:rsidP="003D5B41">
    <w:pPr>
      <w:pStyle w:val="En-tte"/>
      <w:ind w:right="248"/>
      <w:rPr>
        <w:color w:val="FFFFFF" w:themeColor="background1"/>
        <w:sz w:val="12"/>
        <w:szCs w:val="16"/>
      </w:rPr>
    </w:pPr>
    <w:r>
      <w:rPr>
        <w:rFonts w:ascii="Corbel" w:eastAsia="Corbel" w:hAnsi="Corbel" w:cs="Corbel"/>
        <w:noProof/>
        <w:color w:val="FFFFFF" w:themeColor="background1"/>
        <w:sz w:val="24"/>
        <w:lang w:bidi="fr-FR"/>
      </w:rPr>
      <w:t>Natives de son appareil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4782DEC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46E0F82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BB44458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4FA1FBC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BACBE0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05C5F98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C5A50C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1CE16F0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547F8E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3AA648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5575DB"/>
    <w:multiLevelType w:val="hybridMultilevel"/>
    <w:tmpl w:val="03F2AD7A"/>
    <w:lvl w:ilvl="0" w:tplc="85082CD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463AC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C07174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57412DCE"/>
    <w:multiLevelType w:val="hybridMultilevel"/>
    <w:tmpl w:val="F4A03CF8"/>
    <w:lvl w:ilvl="0" w:tplc="E5441098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A66DB9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4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831"/>
    <w:rsid w:val="000008BB"/>
    <w:rsid w:val="000654D2"/>
    <w:rsid w:val="000A3BC4"/>
    <w:rsid w:val="000D0B63"/>
    <w:rsid w:val="000F42D3"/>
    <w:rsid w:val="00125F2B"/>
    <w:rsid w:val="001303E5"/>
    <w:rsid w:val="00147291"/>
    <w:rsid w:val="001634D1"/>
    <w:rsid w:val="0018292B"/>
    <w:rsid w:val="00187D0C"/>
    <w:rsid w:val="00193FBB"/>
    <w:rsid w:val="001C6644"/>
    <w:rsid w:val="001F0456"/>
    <w:rsid w:val="00201C80"/>
    <w:rsid w:val="002202E0"/>
    <w:rsid w:val="00220381"/>
    <w:rsid w:val="00232314"/>
    <w:rsid w:val="00265373"/>
    <w:rsid w:val="00273824"/>
    <w:rsid w:val="00273D51"/>
    <w:rsid w:val="0028290B"/>
    <w:rsid w:val="002A27BD"/>
    <w:rsid w:val="002A3F7F"/>
    <w:rsid w:val="002B286E"/>
    <w:rsid w:val="002B75B3"/>
    <w:rsid w:val="002C14C8"/>
    <w:rsid w:val="002E18E2"/>
    <w:rsid w:val="002E6ABA"/>
    <w:rsid w:val="002F1839"/>
    <w:rsid w:val="003060E7"/>
    <w:rsid w:val="0033049A"/>
    <w:rsid w:val="00363928"/>
    <w:rsid w:val="003B6F05"/>
    <w:rsid w:val="003C0FA4"/>
    <w:rsid w:val="003D0EF1"/>
    <w:rsid w:val="003D5B41"/>
    <w:rsid w:val="0041142E"/>
    <w:rsid w:val="004128F3"/>
    <w:rsid w:val="004135EF"/>
    <w:rsid w:val="00413915"/>
    <w:rsid w:val="00426438"/>
    <w:rsid w:val="004A2E0F"/>
    <w:rsid w:val="004B1B1F"/>
    <w:rsid w:val="00572735"/>
    <w:rsid w:val="00574303"/>
    <w:rsid w:val="005A04AB"/>
    <w:rsid w:val="005B0584"/>
    <w:rsid w:val="005B5A93"/>
    <w:rsid w:val="005E0A00"/>
    <w:rsid w:val="005E2663"/>
    <w:rsid w:val="005E480D"/>
    <w:rsid w:val="00601358"/>
    <w:rsid w:val="00615DB9"/>
    <w:rsid w:val="00620785"/>
    <w:rsid w:val="00624025"/>
    <w:rsid w:val="00627287"/>
    <w:rsid w:val="00655C20"/>
    <w:rsid w:val="00661F2E"/>
    <w:rsid w:val="006818AB"/>
    <w:rsid w:val="006825A3"/>
    <w:rsid w:val="006B14F5"/>
    <w:rsid w:val="00704E12"/>
    <w:rsid w:val="007525B1"/>
    <w:rsid w:val="00756925"/>
    <w:rsid w:val="00756B5A"/>
    <w:rsid w:val="0077638B"/>
    <w:rsid w:val="00785FD5"/>
    <w:rsid w:val="007B68A7"/>
    <w:rsid w:val="007C78B0"/>
    <w:rsid w:val="007E5151"/>
    <w:rsid w:val="007F3C4C"/>
    <w:rsid w:val="00823CAC"/>
    <w:rsid w:val="008333DA"/>
    <w:rsid w:val="00853F66"/>
    <w:rsid w:val="008678F9"/>
    <w:rsid w:val="00873259"/>
    <w:rsid w:val="008D076F"/>
    <w:rsid w:val="008D312B"/>
    <w:rsid w:val="008F3086"/>
    <w:rsid w:val="00941CFB"/>
    <w:rsid w:val="00941F9A"/>
    <w:rsid w:val="009426D7"/>
    <w:rsid w:val="0095155D"/>
    <w:rsid w:val="00982BCC"/>
    <w:rsid w:val="00994734"/>
    <w:rsid w:val="00995AC7"/>
    <w:rsid w:val="009B7B0D"/>
    <w:rsid w:val="009C33FC"/>
    <w:rsid w:val="00A0097E"/>
    <w:rsid w:val="00A24831"/>
    <w:rsid w:val="00A2707E"/>
    <w:rsid w:val="00A52BA6"/>
    <w:rsid w:val="00A717C2"/>
    <w:rsid w:val="00A82F39"/>
    <w:rsid w:val="00A9221E"/>
    <w:rsid w:val="00AA6408"/>
    <w:rsid w:val="00AC08DA"/>
    <w:rsid w:val="00AD6BF0"/>
    <w:rsid w:val="00B14DC1"/>
    <w:rsid w:val="00B4626C"/>
    <w:rsid w:val="00BA0B40"/>
    <w:rsid w:val="00BE25C1"/>
    <w:rsid w:val="00BF2151"/>
    <w:rsid w:val="00C50175"/>
    <w:rsid w:val="00C67BA8"/>
    <w:rsid w:val="00C701E9"/>
    <w:rsid w:val="00C7085C"/>
    <w:rsid w:val="00D02ACD"/>
    <w:rsid w:val="00D1475A"/>
    <w:rsid w:val="00D654ED"/>
    <w:rsid w:val="00DB74EB"/>
    <w:rsid w:val="00DC2014"/>
    <w:rsid w:val="00DC41B8"/>
    <w:rsid w:val="00DC6079"/>
    <w:rsid w:val="00DC75DC"/>
    <w:rsid w:val="00DF3D94"/>
    <w:rsid w:val="00E53A06"/>
    <w:rsid w:val="00E56FAF"/>
    <w:rsid w:val="00E923A4"/>
    <w:rsid w:val="00E945CF"/>
    <w:rsid w:val="00EB0670"/>
    <w:rsid w:val="00F0246A"/>
    <w:rsid w:val="00F251F3"/>
    <w:rsid w:val="00F3778A"/>
    <w:rsid w:val="00F42FD7"/>
    <w:rsid w:val="00F56989"/>
    <w:rsid w:val="00F61831"/>
    <w:rsid w:val="00F63DA7"/>
    <w:rsid w:val="00F70692"/>
    <w:rsid w:val="00FA288A"/>
    <w:rsid w:val="00FB5B73"/>
    <w:rsid w:val="00FB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72FFD2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F66"/>
    <w:rPr>
      <w:rFonts w:ascii="Calibri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853F66"/>
    <w:pPr>
      <w:keepNext/>
      <w:keepLines/>
      <w:spacing w:after="0" w:line="240" w:lineRule="auto"/>
      <w:outlineLvl w:val="0"/>
    </w:pPr>
    <w:rPr>
      <w:rFonts w:ascii="Corbel" w:eastAsiaTheme="majorEastAsia" w:hAnsi="Corbel" w:cstheme="majorBidi"/>
      <w:b/>
      <w:noProof/>
      <w:color w:val="2C567A" w:themeColor="accent1"/>
      <w:sz w:val="48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853F66"/>
    <w:pPr>
      <w:keepNext/>
      <w:keepLines/>
      <w:spacing w:after="480"/>
      <w:outlineLvl w:val="1"/>
    </w:pPr>
    <w:rPr>
      <w:color w:val="0072C7" w:themeColor="accent2"/>
      <w:sz w:val="3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853F66"/>
    <w:pPr>
      <w:keepNext/>
      <w:keepLines/>
      <w:spacing w:after="0" w:line="240" w:lineRule="auto"/>
      <w:outlineLvl w:val="2"/>
    </w:pPr>
    <w:rPr>
      <w:rFonts w:ascii="Corbel" w:eastAsiaTheme="majorEastAsia" w:hAnsi="Corbel" w:cstheme="majorBidi"/>
      <w:color w:val="21405B" w:themeColor="accent1" w:themeShade="BF"/>
      <w:sz w:val="32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853F66"/>
    <w:pPr>
      <w:keepNext/>
      <w:keepLines/>
      <w:spacing w:after="360" w:line="240" w:lineRule="auto"/>
      <w:outlineLvl w:val="3"/>
    </w:pPr>
    <w:rPr>
      <w:iCs/>
      <w:color w:val="595959" w:themeColor="text1" w:themeTint="A6"/>
      <w:sz w:val="32"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853F66"/>
    <w:pPr>
      <w:keepNext/>
      <w:keepLines/>
      <w:spacing w:after="0" w:line="240" w:lineRule="auto"/>
      <w:outlineLvl w:val="4"/>
    </w:pPr>
    <w:rPr>
      <w:rFonts w:ascii="Corbel" w:eastAsiaTheme="majorEastAsia" w:hAnsi="Corbel" w:cstheme="majorBidi"/>
      <w:b/>
      <w:color w:val="44546A" w:themeColor="text2"/>
      <w:sz w:val="28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853F66"/>
    <w:pPr>
      <w:keepNext/>
      <w:keepLines/>
      <w:spacing w:line="240" w:lineRule="auto"/>
      <w:outlineLvl w:val="5"/>
    </w:pPr>
    <w:rPr>
      <w:color w:val="21405B" w:themeColor="accent1" w:themeShade="BF"/>
      <w:sz w:val="28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853F66"/>
    <w:pPr>
      <w:keepNext/>
      <w:keepLines/>
      <w:spacing w:after="0" w:line="240" w:lineRule="auto"/>
      <w:outlineLvl w:val="6"/>
    </w:pPr>
    <w:rPr>
      <w:rFonts w:ascii="Corbel" w:eastAsiaTheme="majorEastAsia" w:hAnsi="Corbel" w:cstheme="majorBidi"/>
      <w:b/>
      <w:iCs/>
      <w:color w:val="44546A" w:themeColor="text2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853F66"/>
    <w:pPr>
      <w:keepNext/>
      <w:keepLines/>
      <w:spacing w:after="0" w:line="240" w:lineRule="auto"/>
      <w:outlineLvl w:val="7"/>
    </w:pPr>
    <w:rPr>
      <w:rFonts w:ascii="Corbel" w:eastAsiaTheme="majorEastAsia" w:hAnsi="Corbel" w:cstheme="majorBidi"/>
      <w:color w:val="272727" w:themeColor="text1" w:themeTint="D8"/>
      <w:sz w:val="22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853F66"/>
    <w:pPr>
      <w:keepNext/>
      <w:keepLines/>
      <w:spacing w:after="0" w:line="240" w:lineRule="auto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itredulivre">
    <w:name w:val="Book Title"/>
    <w:basedOn w:val="Policepardfaut"/>
    <w:uiPriority w:val="33"/>
    <w:semiHidden/>
    <w:unhideWhenUsed/>
    <w:qFormat/>
    <w:rsid w:val="00853F66"/>
    <w:rPr>
      <w:rFonts w:ascii="Calibri" w:hAnsi="Calibri" w:cs="Calibri"/>
      <w:b/>
      <w:bCs/>
      <w:i/>
      <w:iCs/>
      <w:spacing w:val="0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853F66"/>
    <w:rPr>
      <w:rFonts w:ascii="Calibri" w:hAnsi="Calibri" w:cs="Calibri"/>
      <w:b/>
      <w:bCs/>
      <w:caps w:val="0"/>
      <w:smallCaps/>
      <w:color w:val="21405B" w:themeColor="accent1" w:themeShade="BF"/>
      <w:spacing w:val="0"/>
    </w:rPr>
  </w:style>
  <w:style w:type="paragraph" w:customStyle="1" w:styleId="Coordonnes">
    <w:name w:val="Coordonnées"/>
    <w:basedOn w:val="Normal"/>
    <w:uiPriority w:val="10"/>
    <w:qFormat/>
    <w:rsid w:val="00853F66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Date">
    <w:name w:val="Date"/>
    <w:basedOn w:val="Normal"/>
    <w:next w:val="Normal"/>
    <w:link w:val="DateCar"/>
    <w:uiPriority w:val="2"/>
    <w:semiHidden/>
    <w:unhideWhenUsed/>
    <w:qFormat/>
    <w:rsid w:val="00853F66"/>
    <w:pPr>
      <w:spacing w:before="540" w:after="360" w:line="240" w:lineRule="auto"/>
    </w:pPr>
    <w:rPr>
      <w:color w:val="2C567A" w:themeColor="accent1"/>
      <w:sz w:val="22"/>
    </w:rPr>
  </w:style>
  <w:style w:type="character" w:customStyle="1" w:styleId="DateCar">
    <w:name w:val="Date Car"/>
    <w:basedOn w:val="Policepardfaut"/>
    <w:link w:val="Date"/>
    <w:uiPriority w:val="2"/>
    <w:semiHidden/>
    <w:rsid w:val="00853F66"/>
    <w:rPr>
      <w:rFonts w:ascii="Calibri" w:hAnsi="Calibri" w:cs="Calibri"/>
      <w:color w:val="2C567A" w:themeColor="accent1"/>
      <w:sz w:val="22"/>
    </w:rPr>
  </w:style>
  <w:style w:type="paragraph" w:styleId="Salutations">
    <w:name w:val="Salutation"/>
    <w:basedOn w:val="Normal"/>
    <w:next w:val="Normal"/>
    <w:link w:val="SalutationsCar"/>
    <w:uiPriority w:val="4"/>
    <w:semiHidden/>
    <w:unhideWhenUsed/>
    <w:qFormat/>
    <w:rsid w:val="00853F66"/>
    <w:pPr>
      <w:spacing w:before="800" w:after="580" w:line="240" w:lineRule="auto"/>
    </w:pPr>
  </w:style>
  <w:style w:type="character" w:customStyle="1" w:styleId="SalutationsCar">
    <w:name w:val="Salutations Car"/>
    <w:basedOn w:val="Policepardfaut"/>
    <w:link w:val="Salutations"/>
    <w:uiPriority w:val="4"/>
    <w:semiHidden/>
    <w:rsid w:val="00853F66"/>
    <w:rPr>
      <w:rFonts w:ascii="Calibri" w:hAnsi="Calibri" w:cs="Calibri"/>
    </w:rPr>
  </w:style>
  <w:style w:type="paragraph" w:styleId="Formuledepolitesse">
    <w:name w:val="Closing"/>
    <w:basedOn w:val="Normal"/>
    <w:link w:val="FormuledepolitesseCar"/>
    <w:uiPriority w:val="5"/>
    <w:semiHidden/>
    <w:unhideWhenUsed/>
    <w:qFormat/>
    <w:rsid w:val="00853F66"/>
    <w:pPr>
      <w:spacing w:before="720" w:after="0" w:line="240" w:lineRule="auto"/>
    </w:pPr>
  </w:style>
  <w:style w:type="character" w:customStyle="1" w:styleId="FormuledepolitesseCar">
    <w:name w:val="Formule de politesse Car"/>
    <w:basedOn w:val="Policepardfaut"/>
    <w:link w:val="Formuledepolitesse"/>
    <w:uiPriority w:val="5"/>
    <w:semiHidden/>
    <w:rsid w:val="00853F66"/>
    <w:rPr>
      <w:rFonts w:ascii="Calibri" w:hAnsi="Calibri" w:cs="Calibri"/>
    </w:rPr>
  </w:style>
  <w:style w:type="paragraph" w:styleId="Signature">
    <w:name w:val="Signature"/>
    <w:basedOn w:val="Normal"/>
    <w:link w:val="SignatureCar"/>
    <w:uiPriority w:val="6"/>
    <w:semiHidden/>
    <w:unhideWhenUsed/>
    <w:qFormat/>
    <w:rsid w:val="00853F66"/>
    <w:pPr>
      <w:spacing w:before="720" w:after="280" w:line="240" w:lineRule="auto"/>
    </w:pPr>
  </w:style>
  <w:style w:type="character" w:styleId="Textedelespacerserv">
    <w:name w:val="Placeholder Text"/>
    <w:basedOn w:val="Policepardfaut"/>
    <w:uiPriority w:val="99"/>
    <w:semiHidden/>
    <w:rsid w:val="00853F66"/>
    <w:rPr>
      <w:rFonts w:ascii="Calibri" w:hAnsi="Calibri" w:cs="Calibri"/>
      <w:color w:val="808080"/>
    </w:rPr>
  </w:style>
  <w:style w:type="paragraph" w:styleId="En-tte">
    <w:name w:val="header"/>
    <w:basedOn w:val="Normal"/>
    <w:link w:val="En-tteCar"/>
    <w:uiPriority w:val="99"/>
    <w:semiHidden/>
    <w:rsid w:val="00853F66"/>
    <w:pPr>
      <w:spacing w:after="0" w:line="240" w:lineRule="auto"/>
      <w:ind w:right="1077"/>
      <w:jc w:val="right"/>
    </w:pPr>
    <w:rPr>
      <w:rFonts w:ascii="Garamond" w:hAnsi="Garamond"/>
      <w:color w:val="7F7F7F" w:themeColor="text1" w:themeTint="80"/>
      <w:sz w:val="20"/>
    </w:rPr>
  </w:style>
  <w:style w:type="paragraph" w:customStyle="1" w:styleId="Nomdelasocit">
    <w:name w:val="Nom de la société"/>
    <w:basedOn w:val="Normal"/>
    <w:next w:val="Normal"/>
    <w:uiPriority w:val="2"/>
    <w:semiHidden/>
    <w:qFormat/>
    <w:rsid w:val="00853F66"/>
    <w:pPr>
      <w:spacing w:after="120" w:line="240" w:lineRule="auto"/>
    </w:pPr>
    <w:rPr>
      <w:rFonts w:ascii="Garamond" w:hAnsi="Garamond"/>
      <w:color w:val="21405B" w:themeColor="accent1" w:themeShade="BF"/>
      <w:sz w:val="56"/>
    </w:rPr>
  </w:style>
  <w:style w:type="character" w:customStyle="1" w:styleId="En-tteCar">
    <w:name w:val="En-tête Car"/>
    <w:basedOn w:val="Policepardfaut"/>
    <w:link w:val="En-tte"/>
    <w:uiPriority w:val="99"/>
    <w:semiHidden/>
    <w:rsid w:val="00853F66"/>
    <w:rPr>
      <w:rFonts w:ascii="Garamond" w:hAnsi="Garamond" w:cs="Calibri"/>
      <w:color w:val="7F7F7F" w:themeColor="text1" w:themeTint="80"/>
      <w:sz w:val="20"/>
    </w:rPr>
  </w:style>
  <w:style w:type="paragraph" w:styleId="Pieddepage">
    <w:name w:val="footer"/>
    <w:basedOn w:val="Normal"/>
    <w:link w:val="PieddepageCar"/>
    <w:uiPriority w:val="99"/>
    <w:rsid w:val="00853F66"/>
    <w:pPr>
      <w:spacing w:after="0" w:line="240" w:lineRule="auto"/>
      <w:jc w:val="center"/>
    </w:pPr>
    <w:rPr>
      <w:color w:val="000000" w:themeColor="text1"/>
    </w:rPr>
  </w:style>
  <w:style w:type="character" w:customStyle="1" w:styleId="PieddepageCar">
    <w:name w:val="Pied de page Car"/>
    <w:basedOn w:val="Policepardfaut"/>
    <w:link w:val="Pieddepage"/>
    <w:uiPriority w:val="99"/>
    <w:rsid w:val="00853F66"/>
    <w:rPr>
      <w:rFonts w:ascii="Calibri" w:hAnsi="Calibri" w:cs="Calibri"/>
      <w:color w:val="000000" w:themeColor="text1"/>
    </w:rPr>
  </w:style>
  <w:style w:type="table" w:styleId="Grilledutableau">
    <w:name w:val="Table Grid"/>
    <w:basedOn w:val="TableauNormal"/>
    <w:uiPriority w:val="39"/>
    <w:rsid w:val="00853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semiHidden/>
    <w:qFormat/>
    <w:rsid w:val="00853F66"/>
    <w:rPr>
      <w:rFonts w:ascii="Calibri" w:hAnsi="Calibri" w:cs="Calibri"/>
      <w:b w:val="0"/>
      <w:i w:val="0"/>
      <w:iCs/>
      <w:color w:val="000000" w:themeColor="text1"/>
    </w:rPr>
  </w:style>
  <w:style w:type="character" w:customStyle="1" w:styleId="SignatureCar">
    <w:name w:val="Signature Car"/>
    <w:basedOn w:val="Policepardfaut"/>
    <w:link w:val="Signature"/>
    <w:uiPriority w:val="6"/>
    <w:semiHidden/>
    <w:rsid w:val="00853F66"/>
    <w:rPr>
      <w:rFonts w:ascii="Calibri" w:hAnsi="Calibri" w:cs="Calibri"/>
    </w:rPr>
  </w:style>
  <w:style w:type="character" w:customStyle="1" w:styleId="Titre1Car">
    <w:name w:val="Titre 1 Car"/>
    <w:basedOn w:val="Policepardfaut"/>
    <w:link w:val="Titre1"/>
    <w:uiPriority w:val="9"/>
    <w:rsid w:val="00853F66"/>
    <w:rPr>
      <w:rFonts w:ascii="Corbel" w:eastAsiaTheme="majorEastAsia" w:hAnsi="Corbel" w:cstheme="majorBidi"/>
      <w:b/>
      <w:noProof/>
      <w:color w:val="2C567A" w:themeColor="accent1"/>
      <w:sz w:val="4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853F66"/>
    <w:rPr>
      <w:rFonts w:ascii="Calibri" w:hAnsi="Calibri" w:cs="Calibri"/>
      <w:color w:val="0072C7" w:themeColor="accent2"/>
      <w:sz w:val="32"/>
      <w:szCs w:val="22"/>
    </w:rPr>
  </w:style>
  <w:style w:type="character" w:customStyle="1" w:styleId="Titre3Car">
    <w:name w:val="Titre 3 Car"/>
    <w:basedOn w:val="Policepardfaut"/>
    <w:link w:val="Titre3"/>
    <w:uiPriority w:val="9"/>
    <w:semiHidden/>
    <w:rsid w:val="00853F66"/>
    <w:rPr>
      <w:rFonts w:ascii="Corbel" w:eastAsiaTheme="majorEastAsia" w:hAnsi="Corbel" w:cstheme="majorBidi"/>
      <w:color w:val="21405B" w:themeColor="accent1" w:themeShade="BF"/>
      <w:sz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853F66"/>
    <w:rPr>
      <w:rFonts w:ascii="Calibri" w:hAnsi="Calibri" w:cs="Calibri"/>
      <w:iCs/>
      <w:color w:val="595959" w:themeColor="text1" w:themeTint="A6"/>
      <w:sz w:val="32"/>
    </w:rPr>
  </w:style>
  <w:style w:type="character" w:customStyle="1" w:styleId="Titre5Car">
    <w:name w:val="Titre 5 Car"/>
    <w:basedOn w:val="Policepardfaut"/>
    <w:link w:val="Titre5"/>
    <w:uiPriority w:val="9"/>
    <w:semiHidden/>
    <w:rsid w:val="00853F66"/>
    <w:rPr>
      <w:rFonts w:ascii="Corbel" w:eastAsiaTheme="majorEastAsia" w:hAnsi="Corbel" w:cstheme="majorBidi"/>
      <w:b/>
      <w:color w:val="44546A" w:themeColor="text2"/>
      <w:sz w:val="28"/>
    </w:rPr>
  </w:style>
  <w:style w:type="character" w:customStyle="1" w:styleId="Titre6Car">
    <w:name w:val="Titre 6 Car"/>
    <w:basedOn w:val="Policepardfaut"/>
    <w:link w:val="Titre6"/>
    <w:uiPriority w:val="9"/>
    <w:semiHidden/>
    <w:rsid w:val="00853F66"/>
    <w:rPr>
      <w:rFonts w:ascii="Calibri" w:hAnsi="Calibri" w:cs="Calibri"/>
      <w:color w:val="21405B" w:themeColor="accent1" w:themeShade="BF"/>
      <w:sz w:val="28"/>
    </w:rPr>
  </w:style>
  <w:style w:type="character" w:customStyle="1" w:styleId="Titre7Car">
    <w:name w:val="Titre 7 Car"/>
    <w:basedOn w:val="Policepardfaut"/>
    <w:link w:val="Titre7"/>
    <w:uiPriority w:val="9"/>
    <w:semiHidden/>
    <w:rsid w:val="00853F66"/>
    <w:rPr>
      <w:rFonts w:ascii="Corbel" w:eastAsiaTheme="majorEastAsia" w:hAnsi="Corbel" w:cstheme="majorBidi"/>
      <w:b/>
      <w:iCs/>
      <w:color w:val="44546A" w:themeColor="text2"/>
    </w:rPr>
  </w:style>
  <w:style w:type="character" w:customStyle="1" w:styleId="Titre8Car">
    <w:name w:val="Titre 8 Car"/>
    <w:basedOn w:val="Policepardfaut"/>
    <w:link w:val="Titre8"/>
    <w:uiPriority w:val="9"/>
    <w:semiHidden/>
    <w:rsid w:val="00853F66"/>
    <w:rPr>
      <w:rFonts w:ascii="Corbel" w:eastAsiaTheme="majorEastAsia" w:hAnsi="Corbel" w:cstheme="majorBidi"/>
      <w:color w:val="272727" w:themeColor="text1" w:themeTint="D8"/>
      <w:sz w:val="22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53F66"/>
    <w:pPr>
      <w:outlineLvl w:val="9"/>
    </w:pPr>
  </w:style>
  <w:style w:type="character" w:customStyle="1" w:styleId="Titre9Car">
    <w:name w:val="Titre 9 Car"/>
    <w:basedOn w:val="Policepardfaut"/>
    <w:link w:val="Titre9"/>
    <w:uiPriority w:val="9"/>
    <w:semiHidden/>
    <w:rsid w:val="00853F66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rsid w:val="00853F66"/>
    <w:pPr>
      <w:spacing w:before="240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853F66"/>
    <w:rPr>
      <w:rFonts w:ascii="Calibri" w:hAnsi="Calibri" w:cs="Calibri"/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853F66"/>
    <w:pPr>
      <w:pBdr>
        <w:top w:val="single" w:sz="4" w:space="10" w:color="21405B" w:themeColor="accent1" w:themeShade="BF"/>
        <w:bottom w:val="single" w:sz="4" w:space="10" w:color="21405B" w:themeColor="accent1" w:themeShade="BF"/>
      </w:pBdr>
      <w:spacing w:before="360" w:after="360"/>
    </w:pPr>
    <w:rPr>
      <w:i/>
      <w:iCs/>
      <w:color w:val="21405B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853F66"/>
    <w:rPr>
      <w:rFonts w:ascii="Calibri" w:hAnsi="Calibri" w:cs="Calibri"/>
      <w:i/>
      <w:iCs/>
      <w:color w:val="21405B" w:themeColor="accent1" w:themeShade="BF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53F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3F66"/>
    <w:rPr>
      <w:rFonts w:ascii="Segoe UI" w:hAnsi="Segoe UI" w:cs="Segoe UI"/>
      <w:sz w:val="18"/>
      <w:szCs w:val="18"/>
    </w:rPr>
  </w:style>
  <w:style w:type="character" w:styleId="lev">
    <w:name w:val="Strong"/>
    <w:basedOn w:val="Policepardfaut"/>
    <w:uiPriority w:val="22"/>
    <w:qFormat/>
    <w:rsid w:val="00853F66"/>
    <w:rPr>
      <w:rFonts w:ascii="Calibri" w:hAnsi="Calibri" w:cs="Calibri"/>
      <w:b/>
      <w:bCs/>
    </w:rPr>
  </w:style>
  <w:style w:type="character" w:styleId="Mention">
    <w:name w:val="Mention"/>
    <w:basedOn w:val="Policepardfaut"/>
    <w:uiPriority w:val="99"/>
    <w:semiHidden/>
    <w:unhideWhenUsed/>
    <w:rsid w:val="00853F66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853F66"/>
    <w:pPr>
      <w:numPr>
        <w:numId w:val="1"/>
      </w:numPr>
    </w:pPr>
  </w:style>
  <w:style w:type="numbering" w:styleId="1ai">
    <w:name w:val="Outline List 1"/>
    <w:basedOn w:val="Aucuneliste"/>
    <w:uiPriority w:val="99"/>
    <w:semiHidden/>
    <w:unhideWhenUsed/>
    <w:rsid w:val="00853F66"/>
    <w:pPr>
      <w:numPr>
        <w:numId w:val="2"/>
      </w:numPr>
    </w:pPr>
  </w:style>
  <w:style w:type="character" w:styleId="CodeHTML">
    <w:name w:val="HTML Code"/>
    <w:basedOn w:val="Policepardfaut"/>
    <w:uiPriority w:val="99"/>
    <w:semiHidden/>
    <w:unhideWhenUsed/>
    <w:rsid w:val="00853F66"/>
    <w:rPr>
      <w:rFonts w:ascii="Consolas" w:hAnsi="Consolas" w:cs="Calibri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853F66"/>
    <w:rPr>
      <w:rFonts w:ascii="Calibri" w:hAnsi="Calibri" w:cs="Calibri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853F66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853F66"/>
    <w:rPr>
      <w:rFonts w:ascii="Calibri" w:hAnsi="Calibri" w:cs="Calibri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853F66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853F66"/>
    <w:rPr>
      <w:rFonts w:ascii="Calibri" w:hAnsi="Calibri" w:cs="Calibri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853F66"/>
    <w:rPr>
      <w:rFonts w:ascii="Consolas" w:hAnsi="Consolas" w:cs="Calibri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853F66"/>
    <w:rPr>
      <w:rFonts w:ascii="Consolas" w:hAnsi="Consolas" w:cs="Calibri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853F66"/>
    <w:rPr>
      <w:rFonts w:ascii="Calibri" w:hAnsi="Calibri" w:cs="Calibri"/>
    </w:rPr>
  </w:style>
  <w:style w:type="character" w:styleId="ClavierHTML">
    <w:name w:val="HTML Keyboard"/>
    <w:basedOn w:val="Policepardfaut"/>
    <w:uiPriority w:val="99"/>
    <w:semiHidden/>
    <w:unhideWhenUsed/>
    <w:rsid w:val="00853F66"/>
    <w:rPr>
      <w:rFonts w:ascii="Consolas" w:hAnsi="Consolas" w:cs="Calibri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53F6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53F66"/>
    <w:rPr>
      <w:rFonts w:ascii="Consolas" w:hAnsi="Consolas" w:cs="Calibri"/>
      <w:sz w:val="20"/>
      <w:szCs w:val="20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853F66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853F66"/>
    <w:pPr>
      <w:spacing w:after="100"/>
      <w:ind w:left="24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853F66"/>
    <w:pPr>
      <w:spacing w:after="100"/>
      <w:ind w:left="48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853F66"/>
    <w:pPr>
      <w:spacing w:after="100"/>
      <w:ind w:left="72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853F66"/>
    <w:pPr>
      <w:spacing w:after="100"/>
      <w:ind w:left="96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853F66"/>
    <w:pPr>
      <w:spacing w:after="100"/>
      <w:ind w:left="12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853F66"/>
    <w:pPr>
      <w:spacing w:after="100"/>
      <w:ind w:left="144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853F66"/>
    <w:pPr>
      <w:spacing w:after="100"/>
      <w:ind w:left="168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853F66"/>
    <w:pPr>
      <w:spacing w:after="100"/>
      <w:ind w:left="1920"/>
    </w:pPr>
  </w:style>
  <w:style w:type="character" w:styleId="Rfrencelgre">
    <w:name w:val="Subtle Reference"/>
    <w:basedOn w:val="Policepardfaut"/>
    <w:uiPriority w:val="31"/>
    <w:semiHidden/>
    <w:unhideWhenUsed/>
    <w:qFormat/>
    <w:rsid w:val="00853F66"/>
    <w:rPr>
      <w:rFonts w:ascii="Calibri" w:hAnsi="Calibri" w:cs="Calibri"/>
      <w:smallCaps/>
      <w:color w:val="5A5A5A" w:themeColor="text1" w:themeTint="A5"/>
    </w:rPr>
  </w:style>
  <w:style w:type="character" w:styleId="Accentuationlgre">
    <w:name w:val="Subtle Emphasis"/>
    <w:basedOn w:val="Policepardfaut"/>
    <w:uiPriority w:val="19"/>
    <w:semiHidden/>
    <w:unhideWhenUsed/>
    <w:qFormat/>
    <w:rsid w:val="00853F66"/>
    <w:rPr>
      <w:rFonts w:ascii="Calibri" w:hAnsi="Calibri" w:cs="Calibri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853F6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853F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853F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853F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853F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853F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853F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853F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853F66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853F66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853F66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853F66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853F66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853F66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853F66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853F66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853F66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853F66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853F66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853F66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853F66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853F66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853F66"/>
  </w:style>
  <w:style w:type="character" w:styleId="Mot-dise">
    <w:name w:val="Hashtag"/>
    <w:basedOn w:val="Policepardfaut"/>
    <w:uiPriority w:val="99"/>
    <w:semiHidden/>
    <w:unhideWhenUsed/>
    <w:rsid w:val="00853F66"/>
    <w:rPr>
      <w:rFonts w:ascii="Calibri" w:hAnsi="Calibri" w:cs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853F6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853F66"/>
    <w:rPr>
      <w:rFonts w:ascii="Corbel" w:eastAsiaTheme="majorEastAsia" w:hAnsi="Corbel" w:cstheme="majorBidi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853F6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853F6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853F6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853F6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853F6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853F66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853F6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853F6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853F6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853F6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853F6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853F6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853F6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853F6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853F6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853F6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853F6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853F6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853F66"/>
    <w:pPr>
      <w:spacing w:after="120"/>
      <w:ind w:left="1800"/>
      <w:contextualSpacing/>
    </w:pPr>
  </w:style>
  <w:style w:type="paragraph" w:styleId="Paragraphedeliste">
    <w:name w:val="List Paragraph"/>
    <w:basedOn w:val="Normal"/>
    <w:uiPriority w:val="34"/>
    <w:unhideWhenUsed/>
    <w:qFormat/>
    <w:rsid w:val="00853F66"/>
    <w:pPr>
      <w:ind w:left="720"/>
      <w:contextualSpacing/>
    </w:pPr>
  </w:style>
  <w:style w:type="paragraph" w:styleId="Listenumros">
    <w:name w:val="List Number"/>
    <w:basedOn w:val="Normal"/>
    <w:uiPriority w:val="99"/>
    <w:semiHidden/>
    <w:unhideWhenUsed/>
    <w:rsid w:val="00853F66"/>
    <w:pPr>
      <w:numPr>
        <w:numId w:val="3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853F66"/>
    <w:pPr>
      <w:numPr>
        <w:numId w:val="4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853F66"/>
    <w:pPr>
      <w:numPr>
        <w:numId w:val="5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853F66"/>
    <w:pPr>
      <w:numPr>
        <w:numId w:val="6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853F66"/>
    <w:pPr>
      <w:numPr>
        <w:numId w:val="7"/>
      </w:numPr>
      <w:contextualSpacing/>
    </w:pPr>
  </w:style>
  <w:style w:type="paragraph" w:styleId="Listepuces">
    <w:name w:val="List Bullet"/>
    <w:basedOn w:val="Normal"/>
    <w:uiPriority w:val="99"/>
    <w:semiHidden/>
    <w:unhideWhenUsed/>
    <w:rsid w:val="00853F66"/>
    <w:pPr>
      <w:numPr>
        <w:numId w:val="8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853F66"/>
    <w:pPr>
      <w:numPr>
        <w:numId w:val="9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853F66"/>
    <w:pPr>
      <w:numPr>
        <w:numId w:val="10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853F66"/>
    <w:pPr>
      <w:numPr>
        <w:numId w:val="11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853F66"/>
    <w:pPr>
      <w:numPr>
        <w:numId w:val="12"/>
      </w:numPr>
      <w:contextualSpacing/>
    </w:pPr>
  </w:style>
  <w:style w:type="paragraph" w:styleId="Sous-titre">
    <w:name w:val="Subtitle"/>
    <w:basedOn w:val="Normal"/>
    <w:next w:val="Normal"/>
    <w:link w:val="Sous-titreCar"/>
    <w:uiPriority w:val="11"/>
    <w:semiHidden/>
    <w:unhideWhenUsed/>
    <w:rsid w:val="00853F66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853F66"/>
    <w:rPr>
      <w:rFonts w:ascii="Calibri" w:hAnsi="Calibri" w:cs="Calibri"/>
      <w:color w:val="5A5A5A" w:themeColor="text1" w:themeTint="A5"/>
      <w:spacing w:val="15"/>
      <w:sz w:val="22"/>
      <w:szCs w:val="22"/>
    </w:rPr>
  </w:style>
  <w:style w:type="table" w:styleId="Tableauclassique1">
    <w:name w:val="Table Classic 1"/>
    <w:basedOn w:val="TableauNormal"/>
    <w:uiPriority w:val="99"/>
    <w:semiHidden/>
    <w:unhideWhenUsed/>
    <w:rsid w:val="00853F6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853F6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853F6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853F6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853F66"/>
    <w:pPr>
      <w:spacing w:after="0"/>
    </w:pPr>
  </w:style>
  <w:style w:type="paragraph" w:styleId="Textedemacro">
    <w:name w:val="macro"/>
    <w:link w:val="TextedemacroCar"/>
    <w:uiPriority w:val="99"/>
    <w:semiHidden/>
    <w:unhideWhenUsed/>
    <w:rsid w:val="00853F6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853F66"/>
    <w:rPr>
      <w:rFonts w:ascii="Consolas" w:hAnsi="Consolas" w:cs="Calibri"/>
      <w:sz w:val="20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853F66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853F66"/>
    <w:rPr>
      <w:rFonts w:ascii="Calibri" w:hAnsi="Calibri" w:cs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853F66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53F66"/>
    <w:rPr>
      <w:rFonts w:ascii="Calibri" w:hAnsi="Calibri" w:cs="Calibri"/>
      <w:sz w:val="20"/>
      <w:szCs w:val="20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853F66"/>
    <w:pPr>
      <w:spacing w:after="0"/>
      <w:ind w:left="240" w:hanging="240"/>
    </w:pPr>
  </w:style>
  <w:style w:type="paragraph" w:styleId="TitreTR">
    <w:name w:val="toa heading"/>
    <w:basedOn w:val="Normal"/>
    <w:next w:val="Normal"/>
    <w:uiPriority w:val="99"/>
    <w:semiHidden/>
    <w:unhideWhenUsed/>
    <w:rsid w:val="00853F66"/>
    <w:pPr>
      <w:spacing w:before="120"/>
    </w:pPr>
    <w:rPr>
      <w:rFonts w:ascii="Corbel" w:eastAsiaTheme="majorEastAsia" w:hAnsi="Corbel" w:cstheme="majorBidi"/>
      <w:b/>
      <w:bCs/>
    </w:rPr>
  </w:style>
  <w:style w:type="table" w:styleId="Listecouleur">
    <w:name w:val="Colorful List"/>
    <w:basedOn w:val="TableauNormal"/>
    <w:uiPriority w:val="72"/>
    <w:semiHidden/>
    <w:unhideWhenUsed/>
    <w:rsid w:val="00853F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853F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853F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853F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853F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853F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853F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853F6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853F6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853F6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853F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853F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853F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853F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853F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853F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853F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853F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853F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853F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853F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853F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853F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853F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853F6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53F66"/>
    <w:rPr>
      <w:rFonts w:ascii="Calibri" w:hAnsi="Calibri" w:cs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53F6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53F66"/>
    <w:rPr>
      <w:rFonts w:ascii="Calibri" w:hAnsi="Calibri" w:cs="Calibri"/>
      <w:b/>
      <w:bCs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853F66"/>
    <w:rPr>
      <w:rFonts w:ascii="Calibri" w:hAnsi="Calibri" w:cs="Calibri"/>
      <w:sz w:val="16"/>
      <w:szCs w:val="16"/>
    </w:rPr>
  </w:style>
  <w:style w:type="paragraph" w:styleId="Adressedestinataire">
    <w:name w:val="envelope address"/>
    <w:basedOn w:val="Normal"/>
    <w:uiPriority w:val="99"/>
    <w:semiHidden/>
    <w:unhideWhenUsed/>
    <w:rsid w:val="00853F6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</w:rPr>
  </w:style>
  <w:style w:type="paragraph" w:styleId="Normalcentr">
    <w:name w:val="Block Text"/>
    <w:basedOn w:val="Normal"/>
    <w:uiPriority w:val="99"/>
    <w:semiHidden/>
    <w:unhideWhenUsed/>
    <w:rsid w:val="00853F66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853F66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853F66"/>
    <w:rPr>
      <w:rFonts w:ascii="Microsoft YaHei UI" w:eastAsia="Microsoft YaHei UI" w:hAnsi="Microsoft YaHei UI" w:cs="Calibri"/>
      <w:sz w:val="18"/>
      <w:szCs w:val="18"/>
    </w:rPr>
  </w:style>
  <w:style w:type="numbering" w:styleId="ArticleSection">
    <w:name w:val="Outline List 3"/>
    <w:basedOn w:val="Aucuneliste"/>
    <w:uiPriority w:val="99"/>
    <w:semiHidden/>
    <w:unhideWhenUsed/>
    <w:rsid w:val="00853F66"/>
    <w:pPr>
      <w:numPr>
        <w:numId w:val="13"/>
      </w:numPr>
    </w:pPr>
  </w:style>
  <w:style w:type="table" w:styleId="Tableausimple1">
    <w:name w:val="Plain Table 1"/>
    <w:basedOn w:val="TableauNormal"/>
    <w:uiPriority w:val="41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853F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853F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853F6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ansinterligne">
    <w:name w:val="No Spacing"/>
    <w:uiPriority w:val="1"/>
    <w:semiHidden/>
    <w:unhideWhenUsed/>
    <w:qFormat/>
    <w:rsid w:val="00853F66"/>
    <w:pPr>
      <w:spacing w:after="0" w:line="240" w:lineRule="auto"/>
    </w:pPr>
    <w:rPr>
      <w:rFonts w:ascii="Calibri" w:hAnsi="Calibri" w:cs="Calibri"/>
    </w:rPr>
  </w:style>
  <w:style w:type="character" w:styleId="Accentuationintense">
    <w:name w:val="Intense Emphasis"/>
    <w:basedOn w:val="Policepardfaut"/>
    <w:uiPriority w:val="21"/>
    <w:semiHidden/>
    <w:unhideWhenUsed/>
    <w:qFormat/>
    <w:rsid w:val="00853F66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853F66"/>
    <w:rPr>
      <w:rFonts w:ascii="Times New Roman" w:hAnsi="Times New Roman" w:cs="Times New Roman"/>
    </w:rPr>
  </w:style>
  <w:style w:type="character" w:styleId="SmartHyperlink">
    <w:name w:val="Smart Hyperlink"/>
    <w:basedOn w:val="Policepardfaut"/>
    <w:uiPriority w:val="99"/>
    <w:semiHidden/>
    <w:unhideWhenUsed/>
    <w:rsid w:val="00853F66"/>
    <w:rPr>
      <w:rFonts w:ascii="Calibri" w:hAnsi="Calibri" w:cs="Calibri"/>
      <w:u w:val="dotted"/>
    </w:rPr>
  </w:style>
  <w:style w:type="character" w:styleId="Mentionnonrsolue">
    <w:name w:val="Unresolved Mention"/>
    <w:basedOn w:val="Policepardfaut"/>
    <w:uiPriority w:val="99"/>
    <w:semiHidden/>
    <w:unhideWhenUsed/>
    <w:rsid w:val="00853F66"/>
    <w:rPr>
      <w:rFonts w:ascii="Calibri" w:hAnsi="Calibri" w:cs="Calibri"/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uiPriority w:val="10"/>
    <w:semiHidden/>
    <w:unhideWhenUsed/>
    <w:rsid w:val="00853F66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853F66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853F6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853F66"/>
    <w:rPr>
      <w:rFonts w:ascii="Calibri" w:hAnsi="Calibri" w:cs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853F6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853F66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853F6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853F66"/>
    <w:rPr>
      <w:rFonts w:ascii="Calibri" w:hAnsi="Calibri" w:cs="Calibri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853F6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853F66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853F6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853F66"/>
    <w:rPr>
      <w:rFonts w:ascii="Calibri" w:hAnsi="Calibri" w:cs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853F66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853F66"/>
    <w:rPr>
      <w:rFonts w:ascii="Calibri" w:hAnsi="Calibri" w:cs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853F66"/>
    <w:pPr>
      <w:spacing w:after="24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853F66"/>
    <w:rPr>
      <w:rFonts w:ascii="Calibri" w:hAnsi="Calibri" w:cs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853F66"/>
    <w:pPr>
      <w:spacing w:after="24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853F66"/>
    <w:rPr>
      <w:rFonts w:ascii="Calibri" w:hAnsi="Calibri" w:cs="Calibri"/>
    </w:rPr>
  </w:style>
  <w:style w:type="paragraph" w:styleId="Retraitnormal">
    <w:name w:val="Normal Indent"/>
    <w:basedOn w:val="Normal"/>
    <w:uiPriority w:val="99"/>
    <w:semiHidden/>
    <w:unhideWhenUsed/>
    <w:rsid w:val="00853F66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853F66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853F66"/>
    <w:rPr>
      <w:rFonts w:ascii="Calibri" w:hAnsi="Calibri" w:cs="Calibri"/>
    </w:rPr>
  </w:style>
  <w:style w:type="table" w:styleId="Tableaucontemporain">
    <w:name w:val="Table Contemporary"/>
    <w:basedOn w:val="TableauNormal"/>
    <w:uiPriority w:val="99"/>
    <w:semiHidden/>
    <w:unhideWhenUsed/>
    <w:rsid w:val="00853F6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853F6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853F66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853F66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853F66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853F66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853F66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853F66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853F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853F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853F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853F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853F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853F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853F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853F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853F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853F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853F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853F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853F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853F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20">
    <w:name w:val="List Table 2"/>
    <w:basedOn w:val="TableauNormal"/>
    <w:uiPriority w:val="47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30">
    <w:name w:val="List Table 3"/>
    <w:basedOn w:val="TableauNormal"/>
    <w:uiPriority w:val="48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853F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853F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853F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853F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853F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853F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853F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853F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853F66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853F66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853F66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853F66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853F66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853F66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853F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853F66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853F66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853F66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853F66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853F66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853F66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853F66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853F66"/>
    <w:rPr>
      <w:rFonts w:ascii="Calibri" w:hAnsi="Calibri" w:cs="Calibri"/>
    </w:rPr>
  </w:style>
  <w:style w:type="table" w:styleId="Colonnesdetableau1">
    <w:name w:val="Table Columns 1"/>
    <w:basedOn w:val="TableauNormal"/>
    <w:uiPriority w:val="99"/>
    <w:semiHidden/>
    <w:unhideWhenUsed/>
    <w:rsid w:val="00853F6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853F6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853F6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853F6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853F6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simple10">
    <w:name w:val="Table Simple 1"/>
    <w:basedOn w:val="TableauNormal"/>
    <w:uiPriority w:val="99"/>
    <w:semiHidden/>
    <w:unhideWhenUsed/>
    <w:rsid w:val="00853F6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853F6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853F6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853F6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853F6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853F66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53F66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53F66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53F66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53F66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53F66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53F66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53F66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53F66"/>
    <w:pPr>
      <w:spacing w:after="0" w:line="240" w:lineRule="auto"/>
      <w:ind w:left="2160" w:hanging="240"/>
    </w:pPr>
  </w:style>
  <w:style w:type="paragraph" w:styleId="Titreindex">
    <w:name w:val="index heading"/>
    <w:basedOn w:val="Normal"/>
    <w:next w:val="Index1"/>
    <w:uiPriority w:val="99"/>
    <w:semiHidden/>
    <w:unhideWhenUsed/>
    <w:rsid w:val="00853F66"/>
    <w:rPr>
      <w:rFonts w:ascii="Corbel" w:eastAsiaTheme="majorEastAsia" w:hAnsi="Corbel" w:cstheme="majorBidi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853F6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853F66"/>
    <w:rPr>
      <w:rFonts w:ascii="Consolas" w:hAnsi="Consolas" w:cs="Calibri"/>
      <w:sz w:val="21"/>
      <w:szCs w:val="21"/>
    </w:rPr>
  </w:style>
  <w:style w:type="table" w:styleId="Grilledetableau1">
    <w:name w:val="Table Grid 1"/>
    <w:basedOn w:val="TableauNormal"/>
    <w:uiPriority w:val="99"/>
    <w:semiHidden/>
    <w:unhideWhenUsed/>
    <w:rsid w:val="00853F6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853F6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853F6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853F6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853F6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853F6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853F6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853F6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853F6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853F6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853F66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853F66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853F66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853F66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853F66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853F66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3">
    <w:name w:val="Grid Table 3"/>
    <w:basedOn w:val="TableauNormal"/>
    <w:uiPriority w:val="48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853F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853F66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853F66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853F66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853F66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853F66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853F66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853F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853F66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853F66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853F66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853F66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853F66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853F66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853F6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853F6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853F6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853F66"/>
    <w:rPr>
      <w:rFonts w:ascii="Calibri" w:hAnsi="Calibri" w:cs="Calibri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53F66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53F66"/>
    <w:rPr>
      <w:rFonts w:ascii="Calibri" w:hAnsi="Calibri" w:cs="Calibri"/>
      <w:sz w:val="20"/>
      <w:szCs w:val="20"/>
    </w:rPr>
  </w:style>
  <w:style w:type="character" w:styleId="Numrodeligne">
    <w:name w:val="line number"/>
    <w:basedOn w:val="Policepardfaut"/>
    <w:uiPriority w:val="99"/>
    <w:semiHidden/>
    <w:unhideWhenUsed/>
    <w:rsid w:val="00853F66"/>
    <w:rPr>
      <w:rFonts w:ascii="Calibri" w:hAnsi="Calibri" w:cs="Calibri"/>
    </w:rPr>
  </w:style>
  <w:style w:type="table" w:styleId="Effetsdetableau3D1">
    <w:name w:val="Table 3D effects 1"/>
    <w:basedOn w:val="TableauNormal"/>
    <w:uiPriority w:val="99"/>
    <w:semiHidden/>
    <w:unhideWhenUsed/>
    <w:rsid w:val="00853F6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853F6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853F6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853F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853F66"/>
    <w:rPr>
      <w:rFonts w:ascii="Calibri" w:hAnsi="Calibri" w:cs="Calibri"/>
      <w:color w:val="954F72" w:themeColor="followedHyperlink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853F66"/>
    <w:rPr>
      <w:rFonts w:ascii="Calibri" w:hAnsi="Calibri" w:cs="Calibri"/>
      <w:color w:val="0563C1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853F66"/>
    <w:rPr>
      <w:rFonts w:ascii="Calibri" w:hAnsi="Calibri" w:cs="Calibri"/>
    </w:rPr>
  </w:style>
  <w:style w:type="paragraph" w:styleId="Lgende">
    <w:name w:val="caption"/>
    <w:basedOn w:val="Normal"/>
    <w:next w:val="Normal"/>
    <w:uiPriority w:val="35"/>
    <w:unhideWhenUsed/>
    <w:qFormat/>
    <w:rsid w:val="00853F6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sv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svg"/><Relationship Id="rId29" Type="http://schemas.openxmlformats.org/officeDocument/2006/relationships/image" Target="media/image19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sv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svg"/><Relationship Id="rId30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\AppData\Roaming\Microsoft\Templates\M&#233;mo%20Sph&#232;res%20bleu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52EA43-49B8-412C-A941-B1913F8E35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110ED6-F5AA-42F1-B919-102385906E0F}">
  <ds:schemaRefs>
    <ds:schemaRef ds:uri="http://schemas.microsoft.com/office/2006/metadata/properties"/>
    <ds:schemaRef ds:uri="http://www.w3.org/XML/1998/namespace"/>
    <ds:schemaRef ds:uri="71af3243-3dd4-4a8d-8c0d-dd76da1f02a5"/>
    <ds:schemaRef ds:uri="http://purl.org/dc/terms/"/>
    <ds:schemaRef ds:uri="http://purl.org/dc/dcmitype/"/>
    <ds:schemaRef ds:uri="16c05727-aa75-4e4a-9b5f-8a80a1165891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C4199928-7075-4C9D-9126-20764702F3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D90016-9EE1-4D1F-B815-DFED7819D0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Mémo Sphères bleues</Template>
  <TotalTime>0</TotalTime>
  <Pages>2</Pages>
  <Words>129</Words>
  <Characters>710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2021-09-23T07:52:00Z</dcterms:created>
  <dcterms:modified xsi:type="dcterms:W3CDTF">2021-12-24T08:23:00Z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