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933A7" w14:textId="19BE391A" w:rsidR="00F61831" w:rsidRDefault="005146E0" w:rsidP="009D2F8A">
      <w:pPr>
        <w:pStyle w:val="Titre2"/>
        <w:numPr>
          <w:ilvl w:val="0"/>
          <w:numId w:val="15"/>
        </w:numPr>
        <w:spacing w:after="0"/>
      </w:pPr>
      <w:r>
        <w:t>Créer son compte</w:t>
      </w:r>
    </w:p>
    <w:p w14:paraId="19893FE9" w14:textId="77777777" w:rsidR="005146E0" w:rsidRDefault="005146E0" w:rsidP="009D2F8A">
      <w:pPr>
        <w:jc w:val="both"/>
        <w:rPr>
          <w:noProof/>
        </w:rPr>
      </w:pPr>
      <w:r>
        <w:rPr>
          <w:noProof/>
        </w:rPr>
        <w:t>Avant toute chose, vérifiez que vous disposez : d’une adresse mail valide, de vos coordonnées bancaires, des coordonnées de votre salarié, ainsi que de son numéro de sécurité sociale.</w:t>
      </w:r>
    </w:p>
    <w:p w14:paraId="6DE67621" w14:textId="7B948E2E" w:rsidR="005146E0" w:rsidRDefault="005146E0" w:rsidP="009D2F8A">
      <w:pPr>
        <w:jc w:val="both"/>
        <w:rPr>
          <w:noProof/>
        </w:rPr>
      </w:pPr>
      <w:r>
        <w:rPr>
          <w:noProof/>
        </w:rPr>
        <w:t>Ouvrez votre navigateur web, et alle</w:t>
      </w:r>
      <w:r w:rsidR="00A40201">
        <w:rPr>
          <w:noProof/>
        </w:rPr>
        <w:t>z</w:t>
      </w:r>
      <w:r>
        <w:rPr>
          <w:noProof/>
        </w:rPr>
        <w:t xml:space="preserve"> sur le site cesu.urssaf.fr</w:t>
      </w:r>
    </w:p>
    <w:p w14:paraId="30350BE2" w14:textId="77777777" w:rsidR="005146E0" w:rsidRDefault="005146E0" w:rsidP="009D2F8A">
      <w:pPr>
        <w:jc w:val="both"/>
        <w:rPr>
          <w:noProof/>
        </w:rPr>
      </w:pPr>
      <w:r>
        <w:rPr>
          <w:noProof/>
        </w:rPr>
        <w:t xml:space="preserve">Cliquez sur </w:t>
      </w:r>
      <w:r w:rsidRPr="005146E0">
        <w:rPr>
          <w:noProof/>
        </w:rPr>
        <w:drawing>
          <wp:inline distT="0" distB="0" distL="0" distR="0" wp14:anchorId="18388875" wp14:editId="4BD7B477">
            <wp:extent cx="1242168" cy="662997"/>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2168" cy="662997"/>
                    </a:xfrm>
                    <a:prstGeom prst="rect">
                      <a:avLst/>
                    </a:prstGeom>
                  </pic:spPr>
                </pic:pic>
              </a:graphicData>
            </a:graphic>
          </wp:inline>
        </w:drawing>
      </w:r>
      <w:r>
        <w:rPr>
          <w:noProof/>
        </w:rPr>
        <w:t xml:space="preserve"> en haut à droite de la page</w:t>
      </w:r>
    </w:p>
    <w:p w14:paraId="5C69DEE5" w14:textId="77777777" w:rsidR="00E0720C" w:rsidRDefault="00E0720C" w:rsidP="009D2F8A">
      <w:pPr>
        <w:jc w:val="both"/>
        <w:rPr>
          <w:noProof/>
        </w:rPr>
      </w:pPr>
      <w:r>
        <w:rPr>
          <w:noProof/>
        </w:rPr>
        <w:t xml:space="preserve">Choisissez ensuite « futur employeur » si vous n’avez pas de numéro Cesu, « déjà employeur » si vous disposez d’un numéro Cesu. </w:t>
      </w:r>
    </w:p>
    <w:p w14:paraId="7CBCA25D" w14:textId="77777777" w:rsidR="00E0720C" w:rsidRDefault="00E0720C" w:rsidP="009D2F8A">
      <w:pPr>
        <w:jc w:val="both"/>
        <w:rPr>
          <w:noProof/>
        </w:rPr>
      </w:pPr>
      <w:r>
        <w:rPr>
          <w:noProof/>
        </w:rPr>
        <w:t>Complétez ensuite le formulaire (champ par champ, ou connectez vous avec votre compte France Connect si vous avez un compte ameli.fr ou impots.gouv.fr)</w:t>
      </w:r>
    </w:p>
    <w:p w14:paraId="279E2452" w14:textId="56FCEBBF" w:rsidR="005146E0" w:rsidRDefault="00E0720C" w:rsidP="009D2F8A">
      <w:pPr>
        <w:jc w:val="both"/>
        <w:rPr>
          <w:noProof/>
        </w:rPr>
      </w:pPr>
      <w:r>
        <w:rPr>
          <w:noProof/>
        </w:rPr>
        <w:t>Après avoir validé le formulaire, vous recevrez un mail du site cesu.urssaf.fr. Ouvrez le et cliquez sur « activer mon compte ». Vous arriverez alors sur votre « tableau de bord »</w:t>
      </w:r>
    </w:p>
    <w:p w14:paraId="3FECE5CA" w14:textId="0D864363" w:rsidR="00E0720C" w:rsidRDefault="00E0720C" w:rsidP="009D2F8A">
      <w:pPr>
        <w:jc w:val="both"/>
        <w:rPr>
          <w:noProof/>
        </w:rPr>
      </w:pPr>
      <w:r>
        <w:rPr>
          <w:noProof/>
        </w:rPr>
        <w:t xml:space="preserve">Vous pourrez enregistrer un nouveau salarié en cliquant sur </w:t>
      </w:r>
      <w:r w:rsidRPr="00E0720C">
        <w:rPr>
          <w:noProof/>
        </w:rPr>
        <w:drawing>
          <wp:inline distT="0" distB="0" distL="0" distR="0" wp14:anchorId="32016CAB" wp14:editId="2E5BB1A4">
            <wp:extent cx="882920" cy="720000"/>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2920" cy="720000"/>
                    </a:xfrm>
                    <a:prstGeom prst="rect">
                      <a:avLst/>
                    </a:prstGeom>
                  </pic:spPr>
                </pic:pic>
              </a:graphicData>
            </a:graphic>
          </wp:inline>
        </w:drawing>
      </w:r>
    </w:p>
    <w:p w14:paraId="72D3D280" w14:textId="22220F3D" w:rsidR="00E0720C" w:rsidRDefault="00E0720C" w:rsidP="009D2F8A">
      <w:pPr>
        <w:jc w:val="both"/>
        <w:rPr>
          <w:noProof/>
        </w:rPr>
      </w:pPr>
      <w:r>
        <w:rPr>
          <w:noProof/>
        </w:rPr>
        <w:t>Complétez le formulaire avec les informations de votre salarié, puis sur « enregistrer ».</w:t>
      </w:r>
    </w:p>
    <w:p w14:paraId="0FAF4E63" w14:textId="3F9A67F6" w:rsidR="00E0720C" w:rsidRDefault="00E0720C" w:rsidP="009D2F8A">
      <w:pPr>
        <w:jc w:val="both"/>
        <w:rPr>
          <w:noProof/>
        </w:rPr>
      </w:pPr>
      <w:r>
        <w:rPr>
          <w:noProof/>
        </w:rPr>
        <w:t>Enfin vous pourrez saisir votre RIB (pour le prélèvement des cotisations sociales).</w:t>
      </w:r>
    </w:p>
    <w:p w14:paraId="1C180488" w14:textId="2193238F" w:rsidR="003D0EF1" w:rsidRDefault="005146E0" w:rsidP="009D2F8A">
      <w:pPr>
        <w:pStyle w:val="Titre2"/>
        <w:numPr>
          <w:ilvl w:val="0"/>
          <w:numId w:val="15"/>
        </w:numPr>
        <w:spacing w:after="0"/>
      </w:pPr>
      <w:r>
        <w:t>Se connecter</w:t>
      </w:r>
    </w:p>
    <w:p w14:paraId="2C3BCD3E" w14:textId="727C9BB7" w:rsidR="00CD0AD2" w:rsidRDefault="00CD0AD2" w:rsidP="009D2F8A">
      <w:pPr>
        <w:jc w:val="both"/>
      </w:pPr>
      <w:r>
        <w:t xml:space="preserve">Si vous avez déjà un compte Cesu, vous pouvez vous connecter en utilisant votre </w:t>
      </w:r>
      <w:r>
        <w:rPr>
          <w:b/>
          <w:bCs/>
        </w:rPr>
        <w:t>identifiant</w:t>
      </w:r>
      <w:r>
        <w:t xml:space="preserve"> (votre adresse mail ou une suite de lettre, chiffres et caractère spéciaux) et votre </w:t>
      </w:r>
      <w:r>
        <w:rPr>
          <w:b/>
          <w:bCs/>
        </w:rPr>
        <w:t xml:space="preserve">mot de passe, </w:t>
      </w:r>
      <w:r>
        <w:t xml:space="preserve">ou bien en utilisant </w:t>
      </w:r>
      <w:r>
        <w:rPr>
          <w:b/>
          <w:bCs/>
        </w:rPr>
        <w:t>France connect</w:t>
      </w:r>
      <w:r>
        <w:t xml:space="preserve"> (sous réserve que vous ayez un compte sur ameli.fr, impôts.gouv.fr, ou un autre service compatible).</w:t>
      </w:r>
    </w:p>
    <w:p w14:paraId="316EB6D0" w14:textId="7F6822CC" w:rsidR="009D2F8A" w:rsidRDefault="009D2F8A" w:rsidP="00E0720C"/>
    <w:p w14:paraId="590BF920" w14:textId="3B6114C5" w:rsidR="009D2F8A" w:rsidRDefault="009D2F8A" w:rsidP="00E0720C"/>
    <w:p w14:paraId="1666A2BC" w14:textId="77777777" w:rsidR="009D2F8A" w:rsidRPr="00CD0AD2" w:rsidRDefault="009D2F8A" w:rsidP="00E0720C"/>
    <w:p w14:paraId="136EBC4A" w14:textId="550D08FD" w:rsidR="002E18E2" w:rsidRDefault="005146E0" w:rsidP="009D2F8A">
      <w:pPr>
        <w:pStyle w:val="Titre2"/>
        <w:numPr>
          <w:ilvl w:val="0"/>
          <w:numId w:val="15"/>
        </w:numPr>
        <w:spacing w:after="0"/>
      </w:pPr>
      <w:r>
        <w:lastRenderedPageBreak/>
        <w:t>Ajouter un salarié</w:t>
      </w:r>
    </w:p>
    <w:p w14:paraId="28FB6BBC" w14:textId="4A57F22C" w:rsidR="00CD0AD2" w:rsidRDefault="00CD0AD2" w:rsidP="009D2F8A">
      <w:pPr>
        <w:jc w:val="both"/>
      </w:pPr>
      <w:r>
        <w:t>Si vous avez déjà ajouté un salarié, vous pouvez en ajouter un nouveau en cliquant sur « gérer mon compte ». Un formulaire vous permettra de compléter les informations du nouveau salarié.</w:t>
      </w:r>
    </w:p>
    <w:p w14:paraId="2AF26318" w14:textId="78F58339" w:rsidR="00CD0AD2" w:rsidRDefault="00CD0AD2" w:rsidP="009D2F8A">
      <w:pPr>
        <w:jc w:val="both"/>
      </w:pPr>
      <w:r>
        <w:t xml:space="preserve">Vous aurez besoin de : </w:t>
      </w:r>
    </w:p>
    <w:p w14:paraId="7DB810F9" w14:textId="17107C73" w:rsidR="00CD0AD2" w:rsidRDefault="00CD0AD2" w:rsidP="009D2F8A">
      <w:pPr>
        <w:pStyle w:val="Paragraphedeliste"/>
        <w:numPr>
          <w:ilvl w:val="0"/>
          <w:numId w:val="16"/>
        </w:numPr>
        <w:jc w:val="both"/>
      </w:pPr>
      <w:r>
        <w:t>Son identité (nom de naissance et d’usage), prénom(s), N° de sécurité sociale (ou à défaut ses dates et lieu de naissance)</w:t>
      </w:r>
    </w:p>
    <w:p w14:paraId="6E831806" w14:textId="4F38C365" w:rsidR="00CD0AD2" w:rsidRDefault="00CD0AD2" w:rsidP="009D2F8A">
      <w:pPr>
        <w:pStyle w:val="Paragraphedeliste"/>
        <w:numPr>
          <w:ilvl w:val="0"/>
          <w:numId w:val="16"/>
        </w:numPr>
        <w:jc w:val="both"/>
      </w:pPr>
      <w:r>
        <w:t>Ses coordonnées : (adresse postale, téléphone)</w:t>
      </w:r>
    </w:p>
    <w:p w14:paraId="4FACC85E" w14:textId="35CDD0E7" w:rsidR="00CD0AD2" w:rsidRPr="00CD0AD2" w:rsidRDefault="00CD0AD2" w:rsidP="009D2F8A">
      <w:pPr>
        <w:pStyle w:val="Paragraphedeliste"/>
        <w:numPr>
          <w:ilvl w:val="0"/>
          <w:numId w:val="16"/>
        </w:numPr>
        <w:jc w:val="both"/>
      </w:pPr>
      <w:r>
        <w:t>Son emploi.</w:t>
      </w:r>
    </w:p>
    <w:p w14:paraId="3E1573B7" w14:textId="33D40BA8" w:rsidR="005146E0" w:rsidRDefault="005146E0" w:rsidP="009D2F8A">
      <w:pPr>
        <w:pStyle w:val="Titre2"/>
        <w:numPr>
          <w:ilvl w:val="0"/>
          <w:numId w:val="15"/>
        </w:numPr>
        <w:spacing w:after="0"/>
      </w:pPr>
      <w:r>
        <w:t>Effectuer sa déclaration</w:t>
      </w:r>
    </w:p>
    <w:p w14:paraId="08D81F8F" w14:textId="79DB58C1" w:rsidR="000E43AD" w:rsidRDefault="00CD0AD2" w:rsidP="009D2F8A">
      <w:pPr>
        <w:spacing w:after="0" w:line="240" w:lineRule="auto"/>
        <w:jc w:val="both"/>
      </w:pPr>
      <w:r>
        <w:t xml:space="preserve">En cliquant sur </w:t>
      </w:r>
      <w:r w:rsidRPr="00CD0AD2">
        <w:rPr>
          <w:noProof/>
        </w:rPr>
        <w:drawing>
          <wp:inline distT="0" distB="0" distL="0" distR="0" wp14:anchorId="7FEFFB50" wp14:editId="0D4A3269">
            <wp:extent cx="855737" cy="720000"/>
            <wp:effectExtent l="0" t="0" r="1905" b="4445"/>
            <wp:docPr id="5" name="Image 4">
              <a:extLst xmlns:a="http://schemas.openxmlformats.org/drawingml/2006/main">
                <a:ext uri="{FF2B5EF4-FFF2-40B4-BE49-F238E27FC236}">
                  <a16:creationId xmlns:a16="http://schemas.microsoft.com/office/drawing/2014/main" id="{E2B65CD3-B70E-E226-A977-7D11735B8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E2B65CD3-B70E-E226-A977-7D11735B8D06}"/>
                        </a:ext>
                      </a:extLst>
                    </pic:cNvPr>
                    <pic:cNvPicPr>
                      <a:picLocks noChangeAspect="1"/>
                    </pic:cNvPicPr>
                  </pic:nvPicPr>
                  <pic:blipFill rotWithShape="1">
                    <a:blip r:embed="rId13"/>
                    <a:srcRect l="37307" t="8390" r="44839" b="52245"/>
                    <a:stretch/>
                  </pic:blipFill>
                  <pic:spPr bwMode="auto">
                    <a:xfrm>
                      <a:off x="0" y="0"/>
                      <a:ext cx="855737" cy="720000"/>
                    </a:xfrm>
                    <a:prstGeom prst="rect">
                      <a:avLst/>
                    </a:prstGeom>
                    <a:ln>
                      <a:noFill/>
                    </a:ln>
                    <a:extLst>
                      <a:ext uri="{53640926-AAD7-44D8-BBD7-CCE9431645EC}">
                        <a14:shadowObscured xmlns:a14="http://schemas.microsoft.com/office/drawing/2010/main"/>
                      </a:ext>
                    </a:extLst>
                  </pic:spPr>
                </pic:pic>
              </a:graphicData>
            </a:graphic>
          </wp:inline>
        </w:drawing>
      </w:r>
      <w:r>
        <w:t xml:space="preserve"> dans votre tableau de bord, vous pourrez effectuer la déclaration mensuelle des heures de travail.</w:t>
      </w:r>
      <w:r w:rsidR="000E43AD">
        <w:t xml:space="preserve"> </w:t>
      </w:r>
    </w:p>
    <w:p w14:paraId="4C0E02A6" w14:textId="73D1741B" w:rsidR="000E43AD" w:rsidRDefault="000E43AD" w:rsidP="009D2F8A">
      <w:pPr>
        <w:spacing w:after="0" w:line="240" w:lineRule="auto"/>
        <w:jc w:val="both"/>
      </w:pPr>
      <w:r>
        <w:rPr>
          <w:noProof/>
        </w:rPr>
        <w:drawing>
          <wp:anchor distT="0" distB="0" distL="114300" distR="114300" simplePos="0" relativeHeight="251659281" behindDoc="0" locked="0" layoutInCell="1" allowOverlap="1" wp14:anchorId="684C9961" wp14:editId="3F8F2BBA">
            <wp:simplePos x="0" y="0"/>
            <wp:positionH relativeFrom="column">
              <wp:posOffset>0</wp:posOffset>
            </wp:positionH>
            <wp:positionV relativeFrom="paragraph">
              <wp:posOffset>48895</wp:posOffset>
            </wp:positionV>
            <wp:extent cx="360000" cy="360000"/>
            <wp:effectExtent l="0" t="0" r="2540" b="2540"/>
            <wp:wrapSquare wrapText="bothSides"/>
            <wp:docPr id="8" name="Graphique 8"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Avertissement avec un remplissage uni"/>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anchor>
        </w:drawing>
      </w:r>
      <w:r>
        <w:t xml:space="preserve"> C’est le dernier salarié pour lequel vous avez réalisé une déclaration qui s’affiche. Si vous avez plusieurs salariés, sélectionnez la personne pour qui vous effectuez la déclaration.</w:t>
      </w:r>
    </w:p>
    <w:p w14:paraId="456029B8" w14:textId="152D3FB4" w:rsidR="000E43AD" w:rsidRDefault="000E43AD" w:rsidP="009D2F8A">
      <w:pPr>
        <w:spacing w:after="0" w:line="240" w:lineRule="auto"/>
        <w:jc w:val="both"/>
      </w:pPr>
    </w:p>
    <w:p w14:paraId="03F1974A" w14:textId="4AA215A1" w:rsidR="000E43AD" w:rsidRDefault="000E43AD" w:rsidP="009D2F8A">
      <w:pPr>
        <w:spacing w:after="0" w:line="240" w:lineRule="auto"/>
        <w:jc w:val="both"/>
      </w:pPr>
      <w:r>
        <w:t xml:space="preserve">Vous pouvez reprendre les informations de votre dernière déclaration en utilisant le bouton </w:t>
      </w:r>
      <w:r w:rsidRPr="000E43AD">
        <w:rPr>
          <w:noProof/>
        </w:rPr>
        <w:drawing>
          <wp:inline distT="0" distB="0" distL="0" distR="0" wp14:anchorId="2598D335" wp14:editId="72EB5ED5">
            <wp:extent cx="396274" cy="358171"/>
            <wp:effectExtent l="0" t="0" r="381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274" cy="358171"/>
                    </a:xfrm>
                    <a:prstGeom prst="rect">
                      <a:avLst/>
                    </a:prstGeom>
                  </pic:spPr>
                </pic:pic>
              </a:graphicData>
            </a:graphic>
          </wp:inline>
        </w:drawing>
      </w:r>
    </w:p>
    <w:p w14:paraId="47248BE4" w14:textId="601791D4" w:rsidR="000E43AD" w:rsidRDefault="000E43AD" w:rsidP="009D2F8A">
      <w:pPr>
        <w:spacing w:after="0" w:line="240" w:lineRule="auto"/>
        <w:jc w:val="both"/>
      </w:pPr>
    </w:p>
    <w:p w14:paraId="0342505B" w14:textId="14A57FE6" w:rsidR="000E43AD" w:rsidRDefault="000E43AD" w:rsidP="009D2F8A">
      <w:pPr>
        <w:spacing w:after="0" w:line="240" w:lineRule="auto"/>
        <w:jc w:val="both"/>
      </w:pPr>
      <w:r>
        <w:t xml:space="preserve">Vous pouvez ensuite : </w:t>
      </w:r>
    </w:p>
    <w:p w14:paraId="65DCC09C" w14:textId="4A8F8787" w:rsidR="000E43AD" w:rsidRDefault="000E43AD" w:rsidP="009D2F8A">
      <w:pPr>
        <w:pStyle w:val="Paragraphedeliste"/>
        <w:numPr>
          <w:ilvl w:val="0"/>
          <w:numId w:val="16"/>
        </w:numPr>
        <w:spacing w:after="0" w:line="240" w:lineRule="auto"/>
        <w:jc w:val="both"/>
      </w:pPr>
      <w:r>
        <w:t xml:space="preserve">Indiquer le nombre d’heures travaillées + le salaire horaire net </w:t>
      </w:r>
      <w:r>
        <w:sym w:font="Wingdings" w:char="F0E0"/>
      </w:r>
      <w:r>
        <w:t xml:space="preserve"> le salaire total à payer est calculé automatiquement</w:t>
      </w:r>
    </w:p>
    <w:p w14:paraId="7F4F25DF" w14:textId="626F55BB" w:rsidR="000E43AD" w:rsidRDefault="000E43AD" w:rsidP="009D2F8A">
      <w:pPr>
        <w:spacing w:after="0" w:line="240" w:lineRule="auto"/>
        <w:ind w:left="1080"/>
        <w:jc w:val="both"/>
      </w:pPr>
      <w:r>
        <w:t>ou</w:t>
      </w:r>
    </w:p>
    <w:p w14:paraId="71D16581" w14:textId="5DCE7C8F" w:rsidR="000E43AD" w:rsidRDefault="000E43AD" w:rsidP="009D2F8A">
      <w:pPr>
        <w:pStyle w:val="Paragraphedeliste"/>
        <w:numPr>
          <w:ilvl w:val="0"/>
          <w:numId w:val="16"/>
        </w:numPr>
        <w:spacing w:after="0" w:line="240" w:lineRule="auto"/>
        <w:jc w:val="both"/>
      </w:pPr>
      <w:r>
        <w:t xml:space="preserve">Indiquer le nombre d’heures travaillées + le salaire total net payé </w:t>
      </w:r>
      <w:r>
        <w:sym w:font="Wingdings" w:char="F0E0"/>
      </w:r>
      <w:r>
        <w:t xml:space="preserve"> le salaire horaire est calculé automatiquement.</w:t>
      </w:r>
    </w:p>
    <w:p w14:paraId="5F9B077D" w14:textId="31EABC03" w:rsidR="001536E0" w:rsidRDefault="001536E0" w:rsidP="009D2F8A">
      <w:pPr>
        <w:spacing w:after="0" w:line="240" w:lineRule="auto"/>
        <w:jc w:val="both"/>
      </w:pPr>
      <w:r>
        <w:t>Vous pourrez ensuite rémunérer votre salarié. Les cotisations sociales et patronales seront prélevées sur votre compte le dernier jour ouvrable du mois (sous réserve que vous ayez fait la déclaration avant le 5 du mois)</w:t>
      </w:r>
      <w:r w:rsidR="009D2F8A">
        <w:t>.</w:t>
      </w:r>
    </w:p>
    <w:p w14:paraId="5C34FCE2" w14:textId="77777777" w:rsidR="000E43AD" w:rsidRPr="00CD0AD2" w:rsidRDefault="000E43AD" w:rsidP="00CD0AD2"/>
    <w:p w14:paraId="6C241F86" w14:textId="25E972DC" w:rsidR="009C33FC" w:rsidRDefault="005146E0" w:rsidP="009D2F8A">
      <w:pPr>
        <w:pStyle w:val="Titre2"/>
        <w:numPr>
          <w:ilvl w:val="0"/>
          <w:numId w:val="15"/>
        </w:numPr>
        <w:spacing w:after="0"/>
        <w:jc w:val="both"/>
      </w:pPr>
      <w:r>
        <w:t>Découvrir Cesu+</w:t>
      </w:r>
    </w:p>
    <w:p w14:paraId="19334638" w14:textId="76C9E76F" w:rsidR="009D2F8A" w:rsidRPr="001536E0" w:rsidRDefault="001536E0" w:rsidP="009D2F8A">
      <w:pPr>
        <w:jc w:val="both"/>
      </w:pPr>
      <w:r>
        <w:t>Cesu+ est un service qui vous permet de confier l’intégralité du processus de rémunération de votre salarié à Cesu. Plus besoin de verser le salaire, vous avez juste à effectuer la déclaration des heures travaillées.</w:t>
      </w:r>
      <w:r w:rsidR="009D2F8A">
        <w:t xml:space="preserve"> </w:t>
      </w:r>
      <w:r w:rsidR="009D2F8A">
        <w:br/>
        <w:t>Pour l’activer, vous devez compléter avec votre salarié l’attestation d’adhésion à Cesu+ depuis votre propre tableau de bord. Le salarié doit ensuite compléter ses coordonnées bancaires sur son propre espace Cesu. Une fois cela fait, l’employeur peut activer le service Cesu+ depuis son tableau de bord.</w:t>
      </w:r>
      <w:r w:rsidR="009D2F8A">
        <w:br/>
        <w:t>Le salaire est prélevé sur le compte de l’employeur deux jours après la déclaration, et versé sur le compte du salarié 3 jours ouvrés après la déclaration.</w:t>
      </w:r>
    </w:p>
    <w:sectPr w:rsidR="009D2F8A" w:rsidRPr="001536E0" w:rsidSect="00D1475A">
      <w:footerReference w:type="default" r:id="rId17"/>
      <w:headerReference w:type="first" r:id="rId18"/>
      <w:footerReference w:type="first" r:id="rId19"/>
      <w:pgSz w:w="11906" w:h="16838" w:code="9"/>
      <w:pgMar w:top="709"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22C3C" w14:textId="77777777" w:rsidR="00DB74EB" w:rsidRDefault="00DB74EB">
      <w:pPr>
        <w:spacing w:after="0" w:line="240" w:lineRule="auto"/>
      </w:pPr>
      <w:r>
        <w:separator/>
      </w:r>
    </w:p>
    <w:p w14:paraId="4597DD3A" w14:textId="77777777" w:rsidR="00DB74EB" w:rsidRDefault="00DB74EB"/>
  </w:endnote>
  <w:endnote w:type="continuationSeparator" w:id="0">
    <w:p w14:paraId="4A1B00DC" w14:textId="77777777" w:rsidR="00DB74EB" w:rsidRDefault="00DB74EB">
      <w:pPr>
        <w:spacing w:after="0" w:line="240" w:lineRule="auto"/>
      </w:pPr>
      <w:r>
        <w:continuationSeparator/>
      </w:r>
    </w:p>
    <w:p w14:paraId="08FCCFD1" w14:textId="77777777" w:rsidR="00DB74EB" w:rsidRDefault="00DB74EB"/>
  </w:endnote>
  <w:endnote w:type="continuationNotice" w:id="1">
    <w:p w14:paraId="019DEE75" w14:textId="77777777" w:rsidR="001F0456" w:rsidRDefault="001F0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749B" w14:textId="59F9C5B4" w:rsidR="00756B5A" w:rsidRPr="00853F66" w:rsidRDefault="001303E5" w:rsidP="00E53A06">
    <w:pPr>
      <w:pStyle w:val="Pieddepage"/>
      <w:jc w:val="left"/>
    </w:pPr>
    <w:r w:rsidRPr="001303E5">
      <w:rPr>
        <w:noProof/>
      </w:rPr>
      <w:drawing>
        <wp:anchor distT="0" distB="0" distL="114300" distR="114300" simplePos="0" relativeHeight="251658245" behindDoc="0" locked="0" layoutInCell="1" allowOverlap="1" wp14:anchorId="18305924" wp14:editId="0D1C9C41">
          <wp:simplePos x="0" y="0"/>
          <wp:positionH relativeFrom="column">
            <wp:posOffset>4869180</wp:posOffset>
          </wp:positionH>
          <wp:positionV relativeFrom="paragraph">
            <wp:posOffset>79375</wp:posOffset>
          </wp:positionV>
          <wp:extent cx="831215" cy="431800"/>
          <wp:effectExtent l="0" t="0" r="6985" b="6350"/>
          <wp:wrapNone/>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831215" cy="431800"/>
                  </a:xfrm>
                  <a:prstGeom prst="rect">
                    <a:avLst/>
                  </a:prstGeom>
                </pic:spPr>
              </pic:pic>
            </a:graphicData>
          </a:graphic>
        </wp:anchor>
      </w:drawing>
    </w:r>
    <w:r w:rsidRPr="001303E5">
      <w:rPr>
        <w:noProof/>
      </w:rPr>
      <w:drawing>
        <wp:anchor distT="0" distB="0" distL="114300" distR="114300" simplePos="0" relativeHeight="251658246" behindDoc="0" locked="0" layoutInCell="1" allowOverlap="1" wp14:anchorId="37686CD4" wp14:editId="6DA5CFAA">
          <wp:simplePos x="0" y="0"/>
          <wp:positionH relativeFrom="margin">
            <wp:posOffset>5746750</wp:posOffset>
          </wp:positionH>
          <wp:positionV relativeFrom="paragraph">
            <wp:posOffset>126365</wp:posOffset>
          </wp:positionV>
          <wp:extent cx="431800" cy="431800"/>
          <wp:effectExtent l="0" t="0" r="6350" b="635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anchor>
      </w:drawing>
    </w:r>
    <w:r w:rsidR="007F3C4C" w:rsidRPr="00FB5B73">
      <w:rPr>
        <w:noProof/>
      </w:rPr>
      <mc:AlternateContent>
        <mc:Choice Requires="wps">
          <w:drawing>
            <wp:anchor distT="0" distB="0" distL="114300" distR="114300" simplePos="0" relativeHeight="251658240" behindDoc="1" locked="0" layoutInCell="1" allowOverlap="1" wp14:anchorId="3C60F7E4" wp14:editId="23AF26B0">
              <wp:simplePos x="0" y="0"/>
              <wp:positionH relativeFrom="column">
                <wp:posOffset>-1402080</wp:posOffset>
              </wp:positionH>
              <wp:positionV relativeFrom="paragraph">
                <wp:posOffset>-948690</wp:posOffset>
              </wp:positionV>
              <wp:extent cx="2783205" cy="2747010"/>
              <wp:effectExtent l="0" t="0" r="0" b="0"/>
              <wp:wrapNone/>
              <wp:docPr id="58" name="Forme libre : Form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2783205" cy="27470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a:graphicData>
              </a:graphic>
            </wp:anchor>
          </w:drawing>
        </mc:Choice>
        <mc:Fallback>
          <w:pict>
            <v:shape w14:anchorId="2EFCAE6E" id="Forme libre : Forme 10" o:spid="_x0000_s1026" alt="&quot;&quot;" style="position:absolute;margin-left:-110.4pt;margin-top:-74.7pt;width:219.15pt;height:216.3pt;rotation:180;flip:x;z-index:-251659265;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152,2732112;1500145,2739117;1500924,2739451;1621304,2660999;1579249,2671014;1516166,2679026;1513162,2671014;1557220,2667008;1621304,2660999;1730699,2650515;1728129,2651241;1729446,2650984;945916,2635461;990474,2646978;1009500,2647979;1062569,2674019;1086601,2679026;1088104,2679528;1093610,2674019;1114637,2680028;1135666,2685035;1177099,2694673;1177721,2694050;1225784,2702062;1248814,2706068;1271845,2708071;1318906,2710074;1382990,2709072;1385772,2709072;1392003,2705566;1406021,2701060;1420290,2700809;1430053,2702061;1432681,2709072;1455085,2709072;1448076,2719087;1444071,2724095;1431053,2730104;1407022,2730104;1375981,2728101;1308893,2726098;1258827,2722092;1214769,2716083;1170711,2709072;1103624,2699057;1051555,2682031;1052157,2681594;1021516,2672016;994480,2659998;963439,2649983;931397,2638966;945916,2635461;1535343,2613989;1520044,2616324;1414240,2621668;1449077,2625946;1458089,2623943;1520171,2616933;1530387,2614946;1630403,2599478;1578440,2607410;1596271,2607919;1621930,2603162;1820087,2597162;1657110,2640572;1739585,2622191;775192,2576873;890343,2625946;931397,2638966;962437,2649982;993479,2659997;1020514,2672015;1014506,2677023;998485,2674018;941410,2652987;913374,2641970;885337,2629952;848287,2616933;816245,2602912;791213,2589892;775192,2576873;822254,2551836;877326,2579878;870317,2583884;806233,2552837;822254,2551836;618987,2483733;687076,2521791;701095,2537815;669052,2520789;645021,2505767;618987,2483733;738385,2458035;738394,2458320;741776,2462414;742148,2460698;2200697,2392293;2197060,2392596;2136982,2435661;2077903,2467709;2035848,2492746;2012818,2502761;1988787,2512777;1959748,2527800;1937719,2540819;1905677,2553839;1872634,2565857;1863622,2574870;1849603,2579878;1814558,2585887;1769498,2599908;1728445,2612927;1683385,2625947;1627311,2639968;1548208,2652987;1546205,2655992;1508172,2665503;1509157,2666007;1551394,2655446;1552213,2652987;1631318,2639968;1687391,2625947;1732450,2612927;1773504,2599908;1818563,2585887;1853610,2579878;1829885,2594116;1830579,2593899;1855612,2578876;1869631,2573869;1870564,2573610;1876639,2566858;1909683,2554840;1941725,2541821;1963754,2528801;1992792,2513779;2016824,2503764;2033303,2496598;2041857,2490743;2083912,2465706;2142989,2433658;483638,2378443;487440,2381705;488738,2382366;2207417,2352299;2207074,2352536;2207074,2352822;2208665,2353049;2209076,2352536;2229050,2337350;2223138,2341434;2222093,2342521;2226146,2339926;401879,2286904;439697,2331439;409711,2295449;2299946,2286875;2299857,2286906;2299195,2291444;2283174,2309471;2264148,2330503;2265295,2330239;2283174,2310472;2299195,2292445;2299946,2286875;499750,2264322;501732,2266737;501832,2266406;351636,2241368;377670,2258394;378948,2259900;390812,2262525;417722,2287437;454771,2317482;470792,2339516;479803,2350533;517853,2382581;506839,2391594;471404,2352213;469791,2352536;503325,2389802;506839,2391594;517854,2382581;612979,2457693;593954,2463702;600963,2468710;572926,2469711;554902,2457693;537881,2444674;495825,2409621;456773,2374569;420726,2339516;403704,2322491;387683,2304463;393691,2296451;413717,2314478;435746,2331504;462781,2360548;465079,2362519;435746,2331504;414718,2314478;394692,2296451;372663,2269410;351636,2241368;2557534,2082129;2557026,2082347;2546090,2108599;2547022,1956661;2520486,1994998;2507468,2019034;2494452,2041067;2463410,2082129;2436375,2123190;2412344,2156241;2410340,2157466;2408700,2159895;2411342,2158244;2435374,2125194;2462410,2084132;2493450,2043071;2506468,2021038;2519484,1997002;2546520,1957943;2650657,1942920;2637639,1981979;2614610,2024042;2591579,2067107;2570552,2094147;2584570,2066105;2596586,2038063;2605597,2023041;2617613,2003011;2628628,1982981;2650657,1942920;2585844,1857072;2561539,1899855;2561093,1900884;2585571,1857792;2599174,1760171;2569962,1839999;2508512,1965631;2499516,1979858;2499458,1979976;2478430,2016030;2457403,2055089;2433371,2085134;2413345,2119185;2295189,2252385;2256138,2285435;2252391,2288285;2250775,2289921;2234445,2303235;2221092,2318484;2172027,2355541;2164339,2360398;2143457,2377425;2140442,2379383;2135980,2383583;2096929,2409622;2057877,2433658;2053407,2435924;2026966,2453102;2018769,2457237;2010816,2462701;1983780,2477724;1958519,2487633;1902219,2516036;1770133,2565309;1678090,2588980;1752476,2574870;1766495,2571865;1811553,2555841;1839590,2546828;1884650,2523793;1935716,2505765;1968435,2492933;1982779,2484734;1995794,2480729;2013819,2470713;2018555,2467421;2030842,2455691;2057877,2439667;2088635,2424587;2099932,2417633;2138984,2391594;2156006,2375570;2175032,2363552;2224095,2326497;2259142,2293446;2298193,2260397;2416348,2127196;2432609,2099549;2433371,2097151;2459405,2057091;2467416,2045073;2478067,2030297;2481434,2024042;2502461,1987988;2543516,1902859;2583568,1811723;2595334,1774667;2708732,1671512;2705729,1673515;2705729,1673515;2718190,1612157;2717831,1613928;2720748,1617431;2729760,1627446;2735768,1623440;2735920,1622671;2731763,1625443;2721750,1616429;2709265,1498389;2708566,1498428;2707299,1498498;2707732,1503259;2706731,1528297;2702725,1543319;2678694,1581377;2672686,1614427;2666678,1625443;2656665,1673515;2645650,1711572;2633634,1748628;2626625,1777672;2618615,1807717;2625003,1797778;2630631,1776670;2635637,1746624;2647653,1709569;2658668,1671512;2668681,1623440;2674689,1612423;2680697,1579374;2704728,1541316;2688707,1618432;2676691,1682528;2649655,1764651;2644308,1772973;2642021,1785433;2634636,1806716;2606599,1867807;2593582,1899855;2585571,1916881;2575558,1934908;2548523,1982981;2519484,2030051;2482436,2093146;2441382,2155240;2414347,2190292;2385308,2224343;2375295,2238364;2364281,2252385;2347258,2266406;2319418,2297237;2320222,2300457;2291184,2330503;2260143,2352536;2235110,2372566;2211396,2389899;2215084,2389592;2241118,2370563;2266152,2350533;2297192,2328500;2326231,2298454;2325229,2294448;2353266,2263402;2370289,2249381;2381303,2235360;2391316,2221339;2420354,2187288;2447389,2152235;2488444,2090141;2525492,2027047;2554531,1979976;2581566,1931903;2591579,1913876;2599589,1896851;2612607,1864803;2640644,1803711;2651658,1762650;2678694,1680526;2690710,1616430;2706731,1539313;2710343,1525767;2707732,1525292;2708732,1500255;2730761,1477220;2719102,1525813;2719103,1525813;2730762,1477221;2739774,1467205;2733766,1480225;2732390,1507515;2731763,1533304;2721750,1564121;2721750,1567641;2733766,1533304;2735768,1480224;2740437,1470108;2696717,1424140;2690156,1439652;2687705,1462198;2684546,1451666;2683391,1453152;2686704,1464201;2684702,1480225;2688707,1493244;2691811,1493072;2689708,1486233;2691710,1470209;2696717,1424140;2780828,1397100;2782831,1398101;2781829,1440164;2782831,1469208;2779826,1522287;2776823,1552332;2767810,1596399;2764807,1633455;2749787,1701557;2735768,1760645;2710736,1771663;2712739,1765654;2716744,1723590;2731763,1679524;2743779,1672514;2743779,1672513;2756797,1596399;2763805,1560344;2769813,1523289;2774820,1488236;2776823,1455187;2777824,1427145;2779826,1412122;2780828,1397100;141026,932735;141525,932985;141572,932845;201438,789186;179410,830247;161386,845271;161343,846229;159600,884570;159650,884478;161386,846272;179410,831248;201438,790187;202189,790688;202564,789937;213453,702055;199435,712070;178408,756136;183218,759985;183375,759309;179410,756136;200437,712070;212850,703202;290555,644969;289290,645982;283922,666627;280542,677018;188421,845271;175403,886332;163387,928395;137353,1016527;120331,1076618;112321,1121686;108316,1144720;105311,1167755;96300,1229849;93295,1267906;98302,1307966;100649,1286138;100305,1278922;104310,1236859;113322,1174765;120469,1166187;130848,1096715;130345,1084630;140237,1056265;146123,1032451;144363,1036558;138355,1034555;123335,1077620;124337,1101656;117327,1147725;116326,1155737;106313,1167755;109316,1144720;113322,1121686;121332,1076618;138355,1016527;164389,928395;176405,886332;189422,845271;281543,677018;290555,644969;308580,544819;308579,544819;313585,548825;313585,548824;489009,402232;488817,402385;488232,403047;480054,411618;477987,414626;476636,416153;470792,424638;409712,496747;392689,516777;375667,537808;300397,621019;376668,536807;393690,515775;410713,495745;471793,423636;477987,414626;488232,403047;514427,333172;505785,336183;499358,338570;497828,340511;486813,350526;458776,368553;439752,389585;421728,410616;409712,421633;409304,421122;397947,434778;378671,458689;347631,492741;352637,498749;352732,498665;348631,493742;379672,459690;410713,421633;422729,410617;440752,389585;459777,368554;487814,350527;498829,340512;510845,336005;514637,334828;1964755,152229;2015822,175263;2037851,193290;1988787,169254;1964755,152229;1798537,79118;1838589,88131;1894663,116174;1798537,79118;1195746,72484;1174717,75112;1129658,81121;1085600,91136;1066575,97145;1044546,103155;996342,112626;987471,116175;926391,137206;866312,161242;824257,180271;796220,191287;727129,223335;694086,244367;662044,265398;610976,303456;562913,341513;516913,381649;520858,386581;530621,379883;538931,373688;568921,347522;616984,309465;668051,271407;700093,250375;733137,229344;802227,197296;829263,183275;871318,164246;931397,140210;992477,119179;1018135,114138;1030529,109902;1199229,73501;1553840,50951;1575243,53079;1604281,63094;1582253,60090;1536192,51076;1553840,50951;1670368,43064;1711422,46068;1761488,66098;1699406,55082;1670368,43064;1335428,42814;1219776,49073;1139671,60089;1101621,70104;1068577,82122;1022516,88131;848287,155233;785205,183275;766180,190285;749158,199299;717116,216324;667050,242363;629000,272408;518855,358538;495837,378557;473318,399123;473795,399600;300568,602905;265522,650977;249501,680022;233480,707062;203440,763146;170764,814647;170397,816226;159382,846272;151372,860293;149369,862296;140483,891840;138355,909367;136352,934404;122334,975466;109316,1016527;95298,1076618;87287,1131701;82281,1186783;89290,1148726;89940,1145586;91293,1130699;99303,1075617;101811,1076454;102029,1075523;99304,1074615;113323,1014524;126339,973462;140294,932589;139357,932401;141360,907364;152373,860293;160384,846272;160653,845540;171399,816226;204442,764148;234481,708064;250502,681024;266523,651979;301570,603907;474797,400602;520858,358539;631002,272409;669052,242364;719118,216325;751160,199299;768183,190286;787208,183275;850291,155233;1024520,88132;1070581,82123;1103624,70105;1141674,60090;1221779,49073;1337431,43189;1430389,46309;1476113,0;1523174,3004;1571238,8012;1603280,16024;1624308,26039;1650342,21031;1689393,30045;1713424,37055;1712424,38057;1711422,45067;1670368,42063;1656350,38057;1642331,35052;1615295,29043;1588260,23034;1560224,19028;1529183,19028;1504150,19028;1465099,19028;1463265,18442;1446074,27040;1452081,37055;1512160,49073;1485425,49540;1485876,49575;1514163,49073;1538195,52078;1584255,61091;1606284,64096;1643333,72108;1681383,80120;1718431,89133;1755481,100151;1773504,105158;1791528,111167;1791760,111379;1804686,113608;1836008,125250;1840383,131880;1841594,132199;1869631,143215;1893662,153230;1917694,164247;1935718,174262;1947733,180271;1960750,187281;2004808,212319;2060881,248373;2089920,268403;2090761,269004;2105601,278021;2670683,1341015;2670261,1349396;2681697,1351030;2692711,1359042;2697718,1386082;2716743,1418131;2724754,1418859;2724754,1411121;2732894,1388505;2732764,1384080;2740774,1357039;2751789,1357039;2768811,1346023;2770814,1390090;2765808,1411121;2759800,1431151;2756795,1464201;2755795,1481226;2753792,1498252;2749523,1501099;2749787,1502257;2753877,1499530;2755795,1483229;2756795,1466204;2759800,1433154;2765808,1413124;2770814,1392093;2778824,1398102;2777824,1413124;2775821,1428147;2774819,1456189;2772817,1489238;2767810,1524291;2761803,1561346;2754793,1597401;2741776,1673515;2729760,1680526;2714740,1724592;2710735,1766656;2708732,1772665;2691710,1818734;2686703,1822740;2665676,1871813;2687705,1822740;2692711,1818734;2660669,1909870;2643647,1918884;2640117,1925947;2640644,1926895;2644649,1918883;2661671,1909870;2649655,1943921;2627626,1983982;2616612,2004012;2604597,2024042;2595584,2039064;2582568,2068108;2568549,2096150;2546520,2126195;2524491,2154238;2525409,2152347;2500459,2186286;2446388,2245375;2435743,2261757;2446388,2246376;2500459,2187287;2459405,2249380;2438252,2271539;2421271,2284024;2420353,2285435;2409737,2293604;2409339,2296451;2362277,2344524;2312211,2390593;2309896,2392273;2293187,2413627;2253134,2443672;2215700,2471753;2215566,2471916;2253134,2444674;2293187,2414629;2260143,2447678;2233233,2465205;2214617,2473069;2214082,2473718;2194056,2486737;2186510,2490236;2167522,2505641;2148997,2518786;2120960,2536813;2111949,2537815;2101933,2542268;2100376,2543450;2112950,2538816;2121962,2537815;2085915,2564855;2062884,2576874;2039854,2587890;2023587,2590330;2020829,2591896;1944729,2624945;1940849,2625827;1917694,2640969;1930710,2644975;1882647,2666007;1886653,2651986;1870631,2657995;1855612,2663002;1824571,2673017;1820424,2668039;1805545,2671014;1787522,2675020;1750474,2684034;1749252,2684602;1784518,2676021;1802542,2672015;1817561,2669011;1823569,2674018;1854610,2664003;1869630,2658996;1885651,2652987;1881645,2667008;1839590,2687038;1837529,2686461;1808550,2698055;1784518,2705066;1748471,2714079;1733577,2712827;1702424,2718890;1701409,2721090;1618300,2737114;1599274,2732106;1583253,2732106;1555216,2741120;1530184,2743123;1505151,2744124;1502431,2742959;1479618,2747004;1452081,2742121;1453083,2741120;1458089,2734109;1435060,2731105;1446074,2725096;1479118,2724094;1511160,2723093;1557219,2724094;1589261,2721090;1649340,2708070;1689393,2699057;1719432,2698055;1721522,2697084;1692397,2698056;1652345,2707069;1592266,2720089;1560224,2723093;1514163,2722092;1482121,2723093;1449077,2724095;1450079,2720089;1457088,2710074;1765493,2658996;1974768,2579878;2029840,2550834;2060881,2534810;2092924,2517785;2153003,2481730;2201066,2444674;2291184,2374569;2316217,2354539;2340248,2333508;2376295,2300457;2391316,2275420;2412891,2255639;2413064,2254397;2392318,2273417;2377297,2298454;2341250,2331505;2317218,2352536;2292186,2372566;2202068,2442671;2154004,2479727;2093925,2515782;2061883,2532807;2030842,2548831;1975770,2577875;1766495,2656993;1458089,2708071;1435060,2708071;1432055,2700059;1408024,2699057;1385995,2708071;1321910,2709072;1274849,2707069;1251818,2705066;1228789,2701060;1242662,2686259;1239802,2687038;1188115,2677465;1185731,2678025;1086602,2659998;1047550,2651986;1013505,2645977;972452,2626948;921384,2607920;868315,2586888;877326,2579878;914375,2586888;930396,2600909;985468,2616933;1094612,2644975;1121647,2649983;1150686,2654990;1182728,2662001;1218038,2669638;1220777,2669011;1253821,2674019;1254822,2672016;1302885,2674019;1310895,2675020;1384993,2675020;1439064,2677023;1503148,2672016;1511159,2672016;1514163,2680028;1577245,2672016;1619301,2662001;1643332,2657995;1658353,2655992;1691395,2647980;1718431,2641971;1745466,2634960;1795057,2626376;1801541,2623944;1749473,2632957;1722437,2639968;1695402,2645977;1662358,2653989;1647339,2655992;1623307,2659998;1558221,2666007;1514163,2670013;1506153,2670013;1442068,2675020;1387997,2673017;1313900,2673017;1305889,2672016;1274849,2658996;1257826,2670013;1257783,2670100;1271845,2660999;1302886,2674018;1254823,2672015;1255201,2671770;1223781,2667008;1186733,2658996;1154691,2651986;1125652,2646978;1098617,2641971;989474,2613929;934402,2597905;918381,2583884;881331,2576873;826260,2548831;810239,2549833;753163,2520789;743150,2502761;745152,2501761;780199,2520789;815245,2539818;825258,2533809;784204,2506768;750160,2491745;703097,2464704;663045,2438665;599962,2411625;575931,2391595;580937,2389592;604968,2396602;554902,2344524;526866,2321490;500831,2298454;467788,2271414;419725,2218334;416428,2208026;406708,2198304;373665,2162250;369660,2144223;356642,2126195;355091,2123763;339619,2113175;309580,2070111;292558,2030051;290555,2030051;267525,1985985;245496,1941918;222466,1890842;201438,1838764;222466,1873816;243494,1917882;250502,1941918;253400,1946167;249834,1927625;240536,1910746;225400,1876704;207445,1846775;185416,1786685;166543,1725085;160346,1707129;133354,1599368;121417,1521139;121332,1523289;122334,1539313;127340,1576370;133348,1614427;123335,1581377;116326,1539313;108316,1539313;103308,1501256;96300,1477220;90292,1454186;73269,1436159;68263,1436159;63256,1411121;61253,1379072;65258,1334005;67261,1317981;70671,1306990;69014,1281927;71266,1244871;75272,1237360;75272,1232853;67261,1247876;60252,1237861;47235,1219834;44857,1205562;44231,1206813;40226,1246874;37222,1286934;34218,1317981;34218,1382076;35219,1415127;37222,1448176;28210,1479223;26208,1479223;20200,1419133;20200,1357039;25206,1308967;34214,1317976;26208,1307966;24205,1271912;26208,1216829;27208,1201806;30213,1176768;42229,1131701;48216,1101762;46234,1094645;39224,1134705;27208,1179773;24205,1204810;23203,1219834;21201,1274916;23203,1310970;18197,1359042;18197,1421136;24205,1481226;26208,1481226;39224,1538312;46234,1585383;61253,1633455;84909,1736829;86974,1756640;91294,1756640;113323,1809720;121333,1836761;106313,1813726;90292,1777672;89291,1787687;80579,1760677;74271,1761647;67261,1738613;43230,1683530;28210,1634457;27208,1593395;20200,1545322;15193,1497250;4179,1462198;11187,1275918;18197,1227846;12189,1201806;24205,1129698;27208,1112672;35219,1054585;56247,1012521;51240,1069608;56245,1059823;59251,1036432;60252,1010518;69264,977468;83282,927393;100305,876317;101580,874881;109317,834253;120331,805209;133349,781173;159383,731098;180410,686031;210450,627943;232479,602905;250502,567853;265523,545820;281544,537808;285549,531799;301570,499751;332610,463696;333456,478766;331191,485100;363651,451678;379672,430647;400700,410617;402512,412631;401702,411618;427736,385579;453770,361543;481807,331498;520858,302454;562913,271407;588058,253862;604968,238357;635008,220330;667050,203305;671292,201123;682195,190411;700094,177266;719745,167251;733647,164050;736140,162243;1008498,52077;1018604,49880;1046548,40059;1065824,36178;1075875,36093;1079592,35052;1307892,5007;1372727,4757;1442068,6008;1443359,6976;1477115,3004;1508155,8011;1539196,14020;1555211,17661;1538195,13019;1507153,7010;1476113,2003;147611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7F3C4C" w:rsidRPr="00FB5B73">
      <w:rPr>
        <w:noProof/>
      </w:rPr>
      <mc:AlternateContent>
        <mc:Choice Requires="wps">
          <w:drawing>
            <wp:anchor distT="0" distB="0" distL="114300" distR="114300" simplePos="0" relativeHeight="251658243" behindDoc="1" locked="0" layoutInCell="1" allowOverlap="1" wp14:anchorId="3E248B39" wp14:editId="116BF905">
              <wp:simplePos x="0" y="0"/>
              <wp:positionH relativeFrom="column">
                <wp:posOffset>-830580</wp:posOffset>
              </wp:positionH>
              <wp:positionV relativeFrom="paragraph">
                <wp:posOffset>-377190</wp:posOffset>
              </wp:positionV>
              <wp:extent cx="1822450" cy="1798320"/>
              <wp:effectExtent l="0" t="0" r="6350" b="0"/>
              <wp:wrapNone/>
              <wp:docPr id="61" name="Forme libre : Form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2450" cy="17983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a:graphicData>
              </a:graphic>
            </wp:anchor>
          </w:drawing>
        </mc:Choice>
        <mc:Fallback>
          <w:pict>
            <v:shape w14:anchorId="2FDD6ADC" id="Forme libre : Forme 18" o:spid="_x0000_s1026" alt="&quot;&quot;" style="position:absolute;margin-left:-65.4pt;margin-top:-29.7pt;width:143.5pt;height:141.6pt;z-index:-251656193;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816,1788567;982299,1793153;982809,1793372;1061634,1742013;1034096,1748570;992789,1753815;990823,1748570;1019672,1745947;1061634,1742013;1133265,1735150;1131584,1735625;1132446,1735457;619388,1725295;648565,1732835;661023,1733490;695773,1750537;711509,1753815;712493,1754143;716099,1750537;729868,1754471;743637,1757749;770767,1764058;771175,1763650;802647,1768895;817727,1771517;832807,1772828;863623,1774140;905586,1773484;907407,1773484;911487,1771189;920666,1768239;930009,1768075;936402,1768894;938123,1773484;952793,1773484;948204,1780040;945581,1783319;937057,1787252;921322,1787252;900996,1785941;857066,1784630;824283,1782007;795434,1778074;766585,1773484;722656,1766927;688561,1755782;688955,1755496;668891,1749226;651188,1741358;630863,1734802;609881,1727590;619388,1725295;1005346,1711238;995329,1712767;926048,1716265;948859,1719066;954761,1717755;995412,1713166;1002101,1711865;1067592,1701739;1033566,1706931;1045242,1707265;1062044,1704151;1191798,1700222;1085079,1728641;1139085,1716608;507598,1686940;582999,1719066;609881,1727590;630207,1734801;650533,1741357;668235,1749225;664301,1752504;653811,1750536;616438,1736768;598079,1729556;579721,1721689;555461,1713166;534480,1703987;518088,1695463;507598,1686940;538414,1670550;574475,1688908;569886,1691530;527924,1671205;538414,1670550;405314,1625967;449899,1650881;459079,1661371;438097,1650225;422361,1640391;405314,1625967;483496,1609144;483502,1609330;485717,1612010;485960,1610887;1441022,1566106;1438641,1566304;1399301,1594497;1360617,1615477;1333079,1631867;1317999,1638424;1302263,1644980;1283248,1654815;1268824,1663338;1247842,1671861;1226206,1679729;1220304,1685629;1211125,1688908;1188177,1692841;1158672,1702020;1131790,1710543;1102285,1719067;1065568,1728246;1013771,1736768;1012459,1738736;987554,1744962;988200,1745292;1015857,1738378;1016393,1736768;1068191,1728246;1104908,1719067;1134413,1710543;1161295,1702020;1190800,1692841;1213748,1688908;1198214,1698228;1198668,1698086;1215060,1688252;1224239,1684974;1224850,1684804;1228828,1680384;1250466,1672516;1271447,1663994;1285872,1655470;1304885,1645636;1320621,1639080;1331412,1634389;1337013,1630556;1364551,1614166;1403235,1593185;316688,1557039;319177,1559174;320026,1559607;1445422,1539924;1445198,1540079;1445198,1540266;1446240,1540415;1446509,1540079;1459587,1530137;1455716,1532811;1455032,1533523;1457687,1531824;263152,1497113;287913,1526266;268280,1502707;1506011,1497094;1505952,1497115;1505519,1500086;1495028,1511887;1482570,1525655;1483321,1525481;1495028,1512542;1505519,1500741;1506011,1497094;327237,1482331;328536,1483911;328601,1483694;230252,1467303;247299,1478449;248136,1479435;255905,1481154;273525,1497462;297785,1517131;308276,1531555;314176,1538768;339092,1559748;331880,1565648;308676,1539868;307620,1540079;307620,1540079;329579,1564475;331880,1565648;339092,1559748;401380,1608920;388923,1612854;393512,1616132;375154,1616787;363352,1608920;352206,1600397;324668,1577450;299096,1554503;275493,1531555;264347,1520410;253856,1508609;257790,1503363;270903,1515165;285328,1526310;303030,1545324;304535,1546615;285328,1526310;271559,1515165;258445,1503363;244021,1485661;230252,1467303;1674680,1363058;1674348,1363201;1667186,1380387;1667797,1280921;1650421,1306018;1641897,1321753;1633374,1336177;1613048,1363058;1595345,1389939;1579609,1411575;1578296,1412377;1577223,1413968;1578953,1412886;1594689,1391251;1612392,1364370;1632718,1337489;1641242,1323065;1649765,1307330;1667468,1281760;1720167,1278645;1714676,1290939;1702874,1314541;1714676,1290939;1720167,1278645;1735657,1271926;1727133,1297495;1712053,1325032;1696973,1353224;1683204,1370926;1692383,1352568;1700251,1334210;1706152,1324376;1714020,1311264;1721233,1298151;1735657,1271926;1693218,1215725;1677303,1243733;1677010,1244406;1693039,1216197;1701946,1152290;1682818,1204549;1642580,1286793;1636689,1296107;1636652,1296184;1622882,1319787;1609114,1345357;1593378,1365025;1580264,1387317;1502896,1474516;1477325,1496152;1474872,1498017;1473813,1499088;1463121,1507805;1454377,1517787;1422249,1542046;1417215,1545225;1403541,1556372;1401567,1557655;1398645,1560404;1373075,1577450;1347503,1593185;1344577,1594669;1327263,1605914;1321895,1608621;1316687,1612198;1298984,1622033;1282444,1628519;1245578,1647114;1159088,1679370;1098818,1694866;1147526,1685629;1156705,1683662;1186210,1673172;1204569,1667271;1234074,1652192;1267512,1640390;1288936,1631989;1298329,1626622;1306851,1624000;1318654,1617443;1321755,1615288;1329801,1607609;1347503,1597119;1367643,1587247;1375041,1582695;1400612,1565648;1411758,1555158;1424216,1547290;1456344,1523032;1479292,1501396;1504863,1479761;1582231,1392561;1592879,1374462;1593378,1372892;1610425,1346667;1615670,1338800;1622645,1329126;1624850,1325032;1638618,1301429;1665501,1245700;1691727,1186038;1699432,1161779;1773685,1094249;1771718,1095560;1771718,1095560;1779878,1055392;1779643,1056552;1781553,1058845;1787454,1065401;1791388,1062779;1791488,1062276;1788766,1064090;1782209,1058189;1774034,980915;1773576,980940;1772747,980986;1773030,984103;1772374,1000494;1769752,1010328;1754016,1035242;1750082,1056879;1746148,1064090;1739591,1095560;1732379,1120474;1724511,1144733;1719921,1163746;1714676,1183415;1718859,1176908;1722544,1163090;1725822,1143421;1733690,1119163;1740903,1094249;1747459,1062779;1751393,1055567;1755327,1033931;1771063,1009017;1760573,1059500;1752705,1101461;1735001,1155223;1731499,1160670;1730002,1168827;1725167,1182760;1706808,1222753;1698284,1243733;1693039,1254879;1686482,1266681;1668780,1298151;1649765,1328965;1625506,1370271;1598623,1410920;1580920,1433866;1561906,1456158;1555349,1465337;1548137,1474516;1536991,1483694;1518761,1503878;1519287,1505986;1500273,1525655;1479948,1540079;1463556,1553191;1448028,1564539;1450443,1564338;1467490,1551880;1483882,1538768;1504207,1524344;1523222,1504675;1522566,1502052;1540925,1481728;1552071,1472549;1559283,1463370;1565840,1454191;1584854,1431900;1602557,1408952;1629440,1368303;1653699,1326999;1672713,1296184;1690416,1264713;1696973,1252912;1702218,1241767;1710742,1220786;1729101,1180793;1736313,1153912;1754016,1100150;1761884,1058190;1772374,1007706;1774740,998838;1773030,998527;1773685,982136;1788110,967057;1780474,998868;1780475,998868;1788110,967057;1794011,960500;1790077,969024;1790077,969024;1789175,986889;1788766,1003772;1782209,1023946;1782209,1026251;1790077,1003772;1791388,969023;1794445,962401;1765817,932308;1761520,942463;1759916,957222;1757848,950328;1757091,951301;1759261,958534;1757950,969024;1760573,977547;1762605,977434;1761228,972957;1762539,962467;1765817,932308;1820894,914606;1822205,915261;1821549,942798;1822205,961812;1820238,996560;1818271,1016229;1812370,1045076;1810403,1069335;1800568,1113918;1791388,1152600;1774997,1159812;1776308,1155879;1778931,1128342;1788766,1099494;1796634,1094905;1796634,1094904;1805158,1045076;1809747,1021474;1813681,997216;1816960,974268;1818271,952633;1818926,934275;1820238,924440;1820894,914606;92344,610612;92671,610775;92702,610683;131902,516638;117478,543518;105676,553353;105648,553981;104506,579080;104539,579020;105676,554009;117478,544174;131902,517293;132394,517621;132640,517129;139770,459598;130590,466154;116822,495002;119972,497522;120074,497079;117478,495002;131246,466154;139375,460349;190256,422227;189428,422890;185913,436405;183700,443207;123378,553353;114854,580234;106987,607770;89939,665466;78793,704804;73548,734308;70925,749387;68958,764467;63057,805116;61090,830030;64369,856255;65905,841966;65680,837242;68303,809705;74203,769056;78883,763440;85680,717961;85350,710049;91827,691481;95682,675890;94529,678579;90595,677267;80760,705460;81416,721195;76826,751354;76171,756599;69614,764467;71581,749387;74203,734308;79449,704804;90595,665466;107643,607770;115510,580234;124034,553353;184355,443207;190256,422227;202059,356664;202058,356664;205336,359286;205336,359286;320204,263320;320078,263420;319696,263852;314340,269464;312986,271434;312102,272433;308276,277988;268281,325193;257134,338306;245988,352074;196721,406524;246643,351419;257789,337650;268936,324537;308931,277332;312986,271434;319696,263852;336848,218110;331189,220081;326981,221643;325979,222914;318766,229470;300408,241272;287951,255040;276149,268808;268281,276021;268013,275686;260576,284626;247955,300279;227629,322571;230907,326504;230970,326449;228285,323226;248610,300935;268936,276021;276804,268809;288606,255040;301063,241273;319422,229471;326634,222915;334502,219965;336986,219194;1286527,99656;1319965,114735;1334390,126537;1302263,110801;1286527,99656;1177687,51795;1203913,57695;1240630,76053;1177687,51795;782977,47451;769208,49172;739703,53106;710854,59662;698396,63596;683972,67530;652408,73730;646599,76053;606603,89821;567264,105556;539726,118014;521367,125225;476126,146206;454489,159974;433508,173742;400069,198656;368597,223570;338476,249845;341059,253074;347452,248689;352893,244634;372531,227504;404003,202590;437441,177676;458423,163907;480060,150139;525300,129159;543004,119980;570541,107523;609881,91788;649877,78020;666677,74720;674793,71947;785259,48117;1017458,33355;1031473,34748;1050488,41304;1036063,39338;1005903,33437;1017458,33355;1093762,28192;1120643,30158;1153427,43271;1112776,36059;1093762,28192;874442,28028;798713,32126;746260,39337;721344,45894;699707,53761;669546,57695;555461,101623;514154,119980;501696,124569;490550,130470;469569,141616;436786,158662;411871,178331;339748,234716;324675,247821;309930,261284;310242,261597;196813,394690;173864,426160;163374,445174;152883,462875;133213,499591;111817,533305;111577,534340;104364,554009;99119,563187;97807,564499;91988,583840;90595,595314;89284,611704;80105,638585;71581,665466;62401,704804;57156,740864;53878,776923;58467,752009;58893,749953;59779,740208;65024,704149;66666,704697;66809,704087;65025,703493;74204,664155;82727,637273;91865,610516;91251,610393;92563,594002;99775,563187;105020,554009;105196,553529;112233,534340;133869,500247;153539,463531;164030,445830;174520,426816;197469,395346;310898,262253;341059,234716;413182,178332;438097,158663;470881,141616;491862,130470;503008,124570;515466,119980;556773,101623;670858,57696;701019,53762;722656,45894;747571,39338;800024,32126;875753,28274;936622,30316;966563,0;997379,1967;1028850,5245;1049832,10490;1063601,17046;1080648,13768;1106219,19669;1121955,24258;1121299,24914;1120643,29503;1093762,27537;1084582,24914;1075403,22947;1057700,19013;1039997,15079;1021639,12457;1001313,12457;984921,12457;959351,12457;958150,12073;946893,17702;950827,24258;990167,32126;972660,32431;972956,32454;991478,32126;1007214,34093;1037374,39993;1051799,41960;1076059,47205;1100974,52451;1125233,58351;1149493,65563;1161295,68841;1173097,72775;1173249,72914;1181713,74373;1202223,81994;1205088,86335;1205881,86543;1224239,93755;1239975,100311;1255711,107524;1267513,114080;1275381,118014;1283904,122603;1312753,138994;1349471,162597;1368485,175709;1369035,176102;1378753,182005;1748771,877891;1748493,883377;1755983,884447;1763194,889692;1766473,907394;1778930,928374;1784176,928851;1784176,923785;1789506,908980;1789421,906083;1794666,888381;1801879,888381;1813025,881169;1814336,910017;1811058,923785;1807124,936898;1805157,958534;1804502,969679;1803190,980825;1800394,982689;1800568,983447;1803246,981662;1804502,970990;1805157,959845;1807124,938209;1811058,925096;1814336,911328;1819582,915262;1818926,925096;1817615,934931;1816959,953289;1815648,974924;1812370,997872;1808436,1022130;1803846,1045732;1795322,1095560;1787454,1100150;1777619,1128998;1774996,1156535;1773685,1160468;1762539,1190627;1759260,1193250;1745492,1225376;1759916,1193250;1763194,1190627;1742213,1250290;1731067,1256191;1728756,1260814;1729101,1261435;1731723,1256190;1742869,1250290;1735001,1272581;1720577,1298806;1713365,1311919;1705497,1325032;1699595,1334866;1691072,1353879;1681893,1372237;1667468,1391906;1653044,1410264;1653644,1409026;1637307,1431244;1601901,1469927;1594930,1480651;1601901,1470582;1637307,1431899;1610425,1472548;1596574,1487054;1585454,1495228;1584854,1496152;1577902,1501499;1577642,1503363;1546825,1534834;1514042,1564993;1512526,1566093;1501585,1580072;1475358,1599741;1450846,1618124;1450758,1618231;1475358,1600397;1501585,1580728;1479948,1602364;1462327,1613837;1450137,1618985;1449787,1619411;1436674,1627934;1431732,1630224;1419299,1640309;1407169,1648914;1388811,1660715;1382910,1661371;1376350,1664286;1375331,1665060;1383565,1662026;1389467,1661371;1365863,1679073;1350782,1686941;1335702,1694153;1325050,1695750;1323244,1696775;1273414,1718411;1270873,1718988;1255711,1728901;1264234,1731523;1232762,1745292;1235385,1736113;1224894,1740047;1215060,1743325;1194734,1749881;1192018,1746622;1182276,1748570;1170474,1751192;1146215,1757093;1145415,1757465;1168507,1751848;1180309,1749225;1190144,1747258;1194078,1750536;1214404,1743980;1224238,1740702;1234729,1736768;1232106,1745947;1204569,1759060;1203219,1758682;1184243,1766271;1168507,1770861;1144903,1776762;1135151,1775942;1114752,1779911;1114087,1781351;1059667,1791841;1047209,1788563;1036718,1788563;1018360,1794464;1001969,1795775;985577,1796431;983796,1795668;968858,1798316;950827,1795119;951483,1794464;954761,1789874;939681,1787908;946893,1783974;968530,1783318;989511,1782663;1019671,1783318;1040652,1781351;1079992,1772828;1106219,1766927;1125889,1766271;1127257,1765636;1108186,1766272;1081960,1772173;1042620,1780696;1021639,1782663;991478,1782007;970497,1782663;948859,1783319;949515,1780696;954105,1774140;1156049,1740702;1293084,1688908;1329145,1669894;1349471,1659404;1370452,1648258;1409792,1624656;1441264,1600397;1500273,1554503;1516665,1541390;1532401,1527622;1556005,1505986;1565840,1489596;1579967,1476646;1580081,1475832;1566496,1488284;1556661,1504675;1533057,1526311;1517321,1540079;1500929,1553191;1441920,1599086;1410448,1623344;1371108,1646947;1350127,1658093;1329801,1668583;1293740,1687596;1156705,1739391;954761,1772828;939681,1772828;937713,1767583;921978,1766927;907553,1772828;865590,1773484;834775,1772173;819694,1770861;804614,1768239;813698,1758550;811826,1759060;777981,1752793;776420,1753160;711510,1741358;685938,1736113;663646,1732179;636764,1719722;603325,1707265;568575,1693497;574475,1688908;598735,1693497;609226,1702676;645287,1713166;716755,1731523;734458,1734802;753472,1738080;774453,1742669;797575,1747669;799368,1747258;821005,1750537;821661,1749226;853132,1750537;858378,1751192;906897,1751192;942303,1752504;984265,1749226;989511,1749226;991478,1754471;1032784,1749226;1060322,1742669;1076058,1740047;1085894,1738736;1107530,1733491;1125233,1729557;1142936,1724967;1175408,1719348;1179654,1717755;1145559,1723656;1127856,1728246;1110154,1732179;1088516,1737424;1078682,1738736;1062946,1741358;1020327,1745292;991478,1747914;986233,1747914;944270,1751192;908864,1749881;860345,1749881;855100,1749226;834775,1740702;823628,1747914;823600,1747971;832807,1742013;853133,1750536;821661,1749225;821909,1749065;801335,1745947;777076,1740702;756095,1736113;737080,1732835;719378,1729557;647910,1711199;611849,1700709;601358,1691530;577098,1686940;541037,1668583;530546,1669239;493173,1650225;486616,1638424;487928,1637768;510876,1650225;533824,1662682;540381,1658749;513499,1641046;491206,1631212;460390,1613510;434163,1596463;392857,1578761;377121,1565649;380399,1564338;396135,1568927;363352,1534834;344993,1519755;327946,1504675;306309,1486973;274837,1452224;272678,1445476;266313,1439112;244677,1415509;242054,1403707;233530,1391906;232515,1390314;222383,1383382;202713,1355191;191568,1328965;190256,1328965;175176,1300118;160752,1271270;145671,1237833;131902,1203740;145671,1226687;159440,1255535;164030,1271270;165926,1274051;163592,1261913;157503,1250864;147592,1228577;135836,1208984;121411,1169647;109054,1129324;104995,1117566;87321,1047020;79504,995808;79449,997216;80105,1007706;83383,1031965;87317,1056879;80760,1035242;76171,1007706;70925,1007706;67647,982792;63057,967057;59123,951977;47977,940176;44699,940176;41420,923785;40109,902805;42731,873302;44043,862811;46276,855616;45190,839209;46665,814950;49288,810033;49288,807082;44043,816917;39453,810361;30929,798560;29372,789217;28963,790036;26340,816261;24373,842487;22406,862811;22406,904771;23061,926407;24373,948043;18472,968368;17161,968368;13227,929030;13227,888381;16505,856910;22403,862808;17161,856255;15850,832652;17161,796592;17816,786758;19784,770367;27651,740864;31572,721265;30274,716605;25684,742831;17816,772334;15850,788725;15194,798560;13882,834619;15194,858222;11916,889692;11916,930341;15850,969679;17161,969679;25684,1007050;30274,1037865;40109,1069335;55599,1137009;56951,1149978;59779,1149978;74204,1184726;79449,1202429;69614,1187349;59123,1163746;58468,1170302;52764,1152621;48633,1153256;44043,1138177;28307,1102117;18472,1069991;17816,1043110;13227,1011640;9948,980169;2736,957222;7326,835275;11916,803805;7982,786758;15850,739553;17816,728407;23061,690380;36831,662843;33552,700215;36829,693809;38797,678497;39453,661532;45354,639896;54533,607114;65680,573678;66515,572738;71581,546141;78793,527127;87317,511392;104365,478611;118133,449107;137803,411081;152228,394690;164030,371743;173865,357319;184356,352074;186978,348140;197469,327160;217794,303557;218348,313422;216865,317569;238119,295690;248610,281922;262379,268809;263565,270127;263035,269464;280083,252418;297130,236683;315488,217014;341059,198000;368597,177676;385062,166190;396135,156040;415805,144238;436786,133093;439564,131665;446703,124652;458423,116046;471291,109490;480394,107395;482026,106212;660367,34092;666984,32654;685282,26225;697904,23684;704486,23628;706920,22947;856411,3278;898865,3114;944270,3933;945115,4567;967219,1967;987544,5244;1007870,9178;1018356,11562;1007214,8523;986888,4589;966563,1311;96656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007F3C4C" w:rsidRPr="00FB5B73">
      <w:rPr>
        <w:noProof/>
      </w:rPr>
      <mc:AlternateContent>
        <mc:Choice Requires="wps">
          <w:drawing>
            <wp:anchor distT="0" distB="0" distL="114300" distR="114300" simplePos="0" relativeHeight="251658241" behindDoc="1" locked="0" layoutInCell="1" allowOverlap="1" wp14:anchorId="1948C0F3" wp14:editId="763CE870">
              <wp:simplePos x="0" y="0"/>
              <wp:positionH relativeFrom="column">
                <wp:posOffset>814705</wp:posOffset>
              </wp:positionH>
              <wp:positionV relativeFrom="paragraph">
                <wp:posOffset>-582930</wp:posOffset>
              </wp:positionV>
              <wp:extent cx="460375" cy="454025"/>
              <wp:effectExtent l="0" t="0" r="0" b="3175"/>
              <wp:wrapNone/>
              <wp:docPr id="62" name="Forme libre : Form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0375" cy="454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a:graphicData>
              </a:graphic>
            </wp:anchor>
          </w:drawing>
        </mc:Choice>
        <mc:Fallback>
          <w:pict>
            <v:shape w14:anchorId="69C50155" id="Forme libre : Forme 18" o:spid="_x0000_s1026" alt="&quot;&quot;" style="position:absolute;margin-left:64.15pt;margin-top:-45.9pt;width:36.25pt;height:35.75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293,451563;248142,452720;248271,452776;268183,439809;261226,441464;250792,442789;250295,441464;257583,440802;268183,439809;286278,438076;285853,438196;286071,438154;156466,435588;163836,437492;166983,437657;175761,441961;179737,442789;179985,442872;180896,441961;184374,442954;187853,443782;194706,445375;194809,445272;202759,446596;206569,447258;210378,447589;218163,447920;228763,447755;229223,447755;230254,447175;232572,446430;234933,446389;236548,446596;236982,447755;240688,447755;239529,449410;238866,450238;236713,451231;232738,451231;227604,450900;216506,450569;208225,449907;200937,448913;193649,447755;182552,446099;173940,443285;174039,443213;168971,441630;164499,439644;159364,437988;154064,436168;156466,435588;253964,432039;251433,432425;233932,433308;239694,434016;241185,433685;251454,432526;253144,432197;269688,429641;261093,430952;264042,431036;268286,430250;301064,429258;274105,436433;287748,433395;128226,425905;147273,434016;154064,436168;159199,437988;164333,439644;168805,441630;167811,442458;165161,441961;155720,438485;151083,436664;146445,434678;140317,432526;135017,430209;130876,428057;128226,425905;136011,421767;145120,426401;143961,427064;133361,421932;136011,421767;102388,410511;113651,416801;115969,419449;110669,416635;106694,414152;102388,410511;122138,406263;122139,406310;122698,406987;122760,406703;364021,395397;363420,395448;353482,402565;343710,407862;336753,412000;332944,413656;328969,415311;324165,417794;320522,419946;315221,422098;309756,424084;308265,425574;305946,426401;300149,427395;292696,429712;285905,431864;278452,434016;269177,436333;256092,438485;255761,438982;249469,440553;249632,440637;256619,438891;256754,438485;269839,436333;279114,434016;286568,431864;293359,429712;300812,427395;306609,426401;302685,428755;302799,428719;306940,426236;309259,425408;309413,425366;310418,424250;315884,422263;321184,420111;324828,417959;329631,415477;333606,413821;336332,412637;337747,411669;344704,407531;354476,402234;79999,393108;80628,393647;80843,393757;365133,388787;365076,388826;365076,388874;365339,388911;365407,388826;368711,386316;367733,386992;367560,387171;368231,386742;66476,377979;72731,385339;67771,379391;380438,377974;380424,377979;380314,378729;377664,381709;374517,385185;374707,385141;377664,381874;380314,378895;380438,377974;82664,374247;82992,374646;83009,374591;58165,370453;62471,373267;62683,373516;64645,373950;69096,378067;75224,383033;77875,386674;79365,388495;85659,393792;83837,395282;77976,388773;77709,388826;77709,388826;83256,394986;83837,395282;85659,393792;101394,406207;98247,407200;99406,408028;94769,408193;91787,406207;88972,404055;82015,398261;75556,392468;69593,386674;66777,383861;64127,380881;65121,379557;68434,382536;72078,385350;76550,390151;76930,390476;72078,385350;68599,382536;65287,379557;61643,375087;58165,370453;423046,344134;422962,344170;421153,348509;421307,323396;416918,329733;414765,333705;412612,337347;407477,344134;403005,350920;399030,356383;398699,356585;398427,356987;398864,356714;402840,351252;407312,344465;412446,337678;414599,334037;416752,330064;421225,323608;434537,322822;433150,325926;430169,331885;433150,325926;434537,322822;438450,321125;436297,327581;432487,334533;428678,341651;425200,346120;427518,341485;429506,336850;430997,334368;432984,331057;434806,327746;438450,321125;427729,306936;423709,314008;423635,314177;427684,307055;429934,290921;425102,304115;414938,324879;413449,327230;413440,327250;409962,333209;406483,339665;402508,344630;399196,350258;379651,372274;373192,377736;372572,378207;372305,378477;369604,380678;367395,383198;359279,389323;358007,390126;354553,392940;354054,393264;353316,393958;346857,398262;340397,402234;339658,402609;335284,405448;333928,406131;332613,407035;328141,409518;323962,411155;314649,415850;292801,423994;277576,427906;289880,425574;292199,425077;299652,422429;304290,420939;311743,417132;320190,414152;325602,412031;327975,410676;330128,410014;333109,408359;333893,407815;335925,405876;340397,403227;345485,400735;347354,399586;353813,395282;356629,392633;359776,390647;367892,384523;373689,379060;380148,373598;399693,351582;402382,347013;402508,346617;406815,339995;408140,338009;409902,335567;410459,334533;413937,328574;420728,314504;427353,299441;429299,293316;448056,276267;447560,276598;447560,276598;449621,266457;449561,266750;450044,267328;451535,268984;452528,268322;452553,268195;451866,268653;450210,267163;448145,247653;448029,247660;447819,247671;447891,248458;447725,252597;447063,255079;443088,261369;442094,266832;441100,268653;439444,276598;437622,282888;435634,289013;434475,293813;433150,298779;434207,297136;435137,293647;435965,288682;437953,282557;439775,276267;441431,268322;442425,266501;443419,261038;447394,254748;444744,267494;442756,278088;438284,291661;437400,293036;437021,295096;435800,298613;431162,308711;429009,314008;427684,316822;426028,319801;421556,327746;416752,335526;410624,345955;403833,356217;399361,362011;394558,367639;392902,369956;391080,372274;388264,374591;383659,379687;383792,380219;378989,385185;373854,388826;369714,392137;365791,395002;366401,394951;370707,391806;374848,388495;379983,384854;384786,379888;384620,379226;389258,374094;392074,371777;393896,369460;395552,367142;400355,361514;404827,355721;411618,345458;417746,335030;422550,327250;427021,319304;428678,316325;430003,313511;432156,308214;436794,298117;438616,291330;443088,277757;445075,267163;447725,254417;448323,252178;447891,252100;448056,247962;451700,244154;449771,252186;449772,252186;451700,244155;453191,242499;452197,244651;452197,244651;451969,249162;451866,253424;450210,258517;450210,259099;452197,253424;452528,244651;453301,242979;446069,235381;444983,237945;444578,241672;444056,239931;443865,240177;444413,242003;444081,244651;444744,246803;445257,246774;444909,245644;445241,242996;446069,235381;459982,230912;460313,231078;460147,238030;460313,242830;459816,251603;459319,256569;457829,263852;457332,269977;454847,281233;452528,290999;448388,292820;448719,291827;449382,284874;451866,277591;453853,276433;453853,276432;456007,263852;457166,257893;458160,251769;458988,245975;459319,240513;459485,235878;459816,233395;459982,230912;23327,154162;23410,154203;23418,154180;33320,130436;29676,137223;26695,139706;26688,139865;26400,146201;26408,146186;26695,139872;29676,137388;33320,130602;33444,130685;33507,130561;35308,116035;32989,117691;29511,124974;30306,125610;30332,125498;29676,124974;33155,117691;35208,116225;48061,106600;47852,106768;46964,110180;46405,111897;31167,139706;29014,146493;27026,153445;22720,168011;19904,177943;18579,185392;17917,189199;17420,193006;15929,203269;15432,209559;16260,216180;16649,212573;16592,211380;17254,204428;18745,194165;19927,192747;21644,181265;21561,179267;23197,174579;24170,170643;23879,171322;22886,170991;20401,178109;20567,182081;19407,189696;19242,191020;17585,193006;18082,189199;18745,185392;20070,177943;22886,168011;27192,153445;29179,146493;31333,139706;46570,111897;48061,106600;51043,90048;51043,90048;51871,90710;51871,90709;80888,66481;80856,66506;80760,66615;79407,68032;79064,68530;78841,68782;77875,70184;67771,82102;64955,85413;62140,88889;49694,102636;62305,88723;65121,85247;67937,81937;78040,70018;79064,68530;80760,66615;85092,55067;83663,55564;82600,55959;82347,56280;80525,57935;75887,60914;72740,64391;69759,67867;67771,69687;67704,69603;65825,71860;62637,75812;57502,81440;58330,82433;58346,82419;57668,81605;62802,75978;67937,69687;69924,67867;72906,64391;76053,60914;80690,57935;82512,56280;84500,55535;85127,55340;324994,25160;333441,28967;337085,31947;328969,27974;324994,25160;297499,13077;304124,14566;313400,19201;297499,13077;197790,11980;194312,12415;186859,13408;179571,15063;176424,16056;172780,17049;164807,18615;163339,19201;153236,22677;143298,26650;136342,29795;131704,31616;120276,36913;114810,40389;109510,43865;101063,50155;93112,56445;85504,63079;86156,63894;87771,62787;89145,61763;94106,57438;102056,51148;110503,44858;115804,41382;121269,37906;132698,32609;137170,30292;144126,27147;154064,23174;164167,19698;168412,18865;170462,18165;198367,12148;257023,8421;260564,8773;265367,10428;261723,9932;254104,8442;257023,8421;276299,7118;283089,7614;291371,10925;281102,9104;276299,7118;220896,7076;201765,8111;188515,9932;182221,11587;176755,13573;169136,14566;140317,25657;129882,30292;126735,31450;123920,32940;118619,35754;110338,40058;104044,45024;85825,59259;82017,62568;78292,65967;78371,66046;49718,99648;43920,107593;41270,112394;38620,116863;33651,126133;28246,134644;28186,134906;26364,139872;25039,142189;24707,142520;23238,147403;22886,150300;22554,154438;20235,161225;18082,168011;15763,177943;14438,187047;13610,196151;14770,189861;14877,189342;15101,186882;16426,177778;16841,177916;16877,177762;16426,177612;18745,167680;20898,160894;23206,154138;23051,154107;23383,149969;25204,142189;26529,139872;26574,139751;28351,134906;33817,126298;38786,117029;41436,112559;44086,107759;49883,99814;78537,66211;86156,59259;104375,45024;110669,40058;118951,35754;124251,32940;127067,31450;130213,30292;140648,25657;169468,14567;177087,13573;182552,11587;188846,9932;202097,8111;221227,7138;236603,7654;244167,0;251951,496;259901,1324;265201,2648;268680,4304;272986,3476;279446,4966;283421,6124;283255,6290;283089,7449;276299,6952;273980,6290;271661,5793;267189,4800;262717,3807;258079,3145;252945,3145;248804,3145;242345,3145;242041,3048;239198,4469;240191,6124;250129,8111;245707,8188;245781,8194;250460,8111;254436,8607;262055,10097;265698,10594;271827,11918;278121,13242;284249,14732;290377,16553;293359,17380;296340,18374;296378,18409;298516,18777;303697,20701;304421,21797;304621,21850;309259,23670;313234,25326;317209,27147;320191,28802;322178,29795;324331,30954;331619,35092;340894,41051;345697,44362;345836,44461;348291,45951;441763,221643;441693,223028;443584,223298;445406,224622;446235,229091;449381,234388;450707,234509;450707,233230;452053,229492;452031,228760;453356,224291;455178,224291;457994,222470;458325,229754;457497,233230;456504,236540;456007,242003;455841,244817;455510,247631;454803,248101;454847,248293;455524,247842;455841,245148;456007,242334;456504,236871;457497,233561;458325,230085;459650,231078;459485,233561;459154,236044;458988,240678;458657,246141;457829,251934;456835,258059;455675,264018;453522,276598;451535,277757;449050,285040;448388,291992;448056,292985;445241,300600;444412,301262;440934,309373;444578,301262;445406,300600;440106,315663;437291,317153;436707,318320;436794,318477;437456,317152;440272,315663;438284,321291;434640,327912;432819,331222;430831,334533;429340,337016;427187,341816;424868,346451;421225,351417;417581,356052;417732,355739;413605,361349;404661,371115;402900,373822;404661,371280;413605,361514;406815,371777;403316,375439;400507,377503;400355,377736;398599,379086;398533,379557;390749,387502;382467,395116;382084,395394;379320,398924;372695,403889;366503,408531;366481,408558;372695,404055;379320,399089;373854,404552;369403,407448;366324,408748;366235,408855;362923,411007;361674,411585;358534,414132;355470,416304;350832,419284;349341,419449;347684,420185;347427,420381;349507,419615;350998,419449;345035,423918;341225,425905;337416,427726;334725,428129;334269,428388;321681,433850;321039,433996;317209,436499;319362,437161;311412,440637;312075,438320;309425,439313;306940,440140;301806,441796;301120,440973;298659,441464;295677,442127;289549,443616;289347,443710;295180,442292;298162,441630;300646,441133;301640,441961;306774,440306;309259,439478;311909,438485;311246,440802;304290,444113;303949,444018;299156,445934;295180,447092;289218,448582;286754,448375;281601,449377;281433,449741;267686,452389;264539,451562;261889,451562;257251,453051;253111,453383;248970,453548;248520,453355;244746,454024;240191,453217;240357,453051;241185,451893;237376,451396;239198,450403;244664,450237;249964,450072;257582,450237;262883,449741;272820,447589;279446,446099;284414,445934;284760,445773;279943,445934;273317,447423;263380,449575;258079,450072;250460,449907;245160,450072;239694,450238;239860,449575;241019,447920;292033,439478;326650,426401;335760,421601;340894,418953;346194,416139;356132,410180;364082,404055;378989,392468;383130,389157;387105,385681;393067,380219;395552,376081;399121,372811;399149,372606;395718,375750;393233,379888;387270,385350;383295,388826;379155,392137;364248,403724;356298,409849;346360,415808;341060,418622;335925,421270;326816,426070;292199,439147;241185,447589;237376,447589;236879,446265;232904,446099;229260,447589;218660,447755;210875,447423;207066,447092;203256,446430;205551,443984;205078,444113;196528,442531;196134,442623;179737,439644;173277,438320;167646,437326;160855,434181;152408,431036;143630,427560;145120,426401;151248,427560;153899,429877;163008,432526;181062,437161;185534,437988;190337,438816;195637,439975;201478,441237;201931,441133;207397,441961;207562,441630;215513,441961;216838,442127;229094,442127;238038,442458;248638,441630;249963,441630;250460,442954;260895,441630;267851,439975;271827,439313;274311,438982;279777,437657;284249,436664;288721,435505;296924,434087;297996,433685;289383,435174;284911,436333;280439,437326;274974,438651;272489,438982;268514,439644;257748,440637;250460,441299;249135,441299;238535,442127;229591,441796;217335,441796;216010,441630;210875,439478;208059,441299;208052,441313;210378,439809;215513,441961;207563,441630;207625,441589;202428,440802;196300,439478;191000,438320;186196,437492;181724,436664;163671,432029;154561,429381;151911,427064;145783,425905;136673,421270;134023,421436;124582,416635;122926,413656;123257,413490;129054,416635;134851,419780;136507,418787;129717,414318;124085,411835;116301,407366;109675,403062;99241,398593;95266,395282;96094,394951;100069,396110;91787,387502;87150,383695;82843,379888;77378,375419;69428,366646;68882,364942;67274,363335;61809,357376;61146,354396;58993,351417;58736,351015;56177,349265;51208,342147;48392,335526;48061,335526;44252,328243;40608,320960;36798,312518;33320,303910;36798,309704;40277,316987;41436,320960;41915,321662;41325,318597;39787,315808;37284,310181;34314,305234;30670,295303;27549,285122;26523,282154;22058,264343;20084,251413;20070,251769;20235,254417;21064,260542;22057,266832;20401,261369;19242,254417;17917,254417;17088,248127;15929,244154;14935,240347;12120,237368;11291,237368;10463,233230;10132,227933;10795,220484;11126,217836;11690,216019;11416,211877;11788,205752;12451,204511;12451,203766;11126,206249;9966,204593;7813,201614;7420,199255;7316,199462;6654,206083;6157,212704;5660,217836;5660,228429;5826,233892;6157,239354;4666,244486;4335,244486;3341,234554;3341,224291;4169,216346;5659,217835;4335,216180;4004,210221;4335,201117;4501,198634;4998,194496;6985,187047;7975,182099;7648,180923;6488,187544;4501,194993;4004,199131;3838,201614;3507,210718;3838,216677;3010,224622;3010,234885;4004,244817;4335,244817;6488,254252;7648,262032;10132,269977;14045,287063;14387,290337;15101,290337;18745,299110;20070,303579;17585,299772;14935,293813;14770,295468;13329,291004;12285,291165;11126,287358;7151,278253;4666,270143;4501,263356;3341,255410;2513,247465;691,241672;1851,210883;3010,202938;2016,198634;4004,186716;4501,183902;5826,174301;9304,167349;8476,176784;9304,175167;9801,171301;9966,167018;11457,161556;13776,153279;16592,144837;16803,144600;18082,137885;19904,133085;22057,129112;26364,120836;29842,113387;34811,103786;38455,99648;41436,93855;43921,90213;46571,88889;47233,87896;49883,82599;55018,76640;55157,79130;54783,80177;60152,74653;62802,71177;66280,67867;66580,68199;66446,68032;70753,63728;75059,59756;79697,54790;86156,49989;93112,44858;97272,41958;100069,39396;105038,36416;110338,33602;111040,33242;112843,31471;115804,29298;119054,27643;121354,27114;121766,26815;166817,8607;168489,8244;173111,6621;176300,5980;177962,5965;178577,5793;216341,828;227065,786;238535,993;238749,1153;244332,496;249467,1324;254601,2317;257250,2919;254436,2152;249301,1159;244167,331;2441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007F3C4C" w:rsidRPr="00FB5B73">
      <w:rPr>
        <w:noProof/>
      </w:rPr>
      <mc:AlternateContent>
        <mc:Choice Requires="wps">
          <w:drawing>
            <wp:anchor distT="0" distB="0" distL="114300" distR="114300" simplePos="0" relativeHeight="251658242" behindDoc="1" locked="0" layoutInCell="1" allowOverlap="1" wp14:anchorId="15425165" wp14:editId="19AE16A9">
              <wp:simplePos x="0" y="0"/>
              <wp:positionH relativeFrom="column">
                <wp:posOffset>437515</wp:posOffset>
              </wp:positionH>
              <wp:positionV relativeFrom="paragraph">
                <wp:posOffset>-1005840</wp:posOffset>
              </wp:positionV>
              <wp:extent cx="236855" cy="233680"/>
              <wp:effectExtent l="0" t="0" r="0" b="0"/>
              <wp:wrapNone/>
              <wp:docPr id="63" name="Forme libre : Form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6855" cy="2336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a:graphicData>
              </a:graphic>
            </wp:anchor>
          </w:drawing>
        </mc:Choice>
        <mc:Fallback>
          <w:pict>
            <v:shape w14:anchorId="5301FB22" id="Forme libre : Forme 18" o:spid="_x0000_s1026" alt="&quot;&quot;" style="position:absolute;margin-left:34.45pt;margin-top:-79.2pt;width:18.65pt;height:18.4pt;z-index:-251657217;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772,232413;127665,233009;127731,233037;137975,226363;134397,227215;129028,227897;128772,227215;132522,226874;137975,226363;147285,225471;147067,225533;147179,225511;80499,224191;84291,225171;85910,225256;90426,227471;92471,227897;92599,227940;93068,227471;94857,227982;96647,228408;100173,229228;100226,229175;104316,229856;106276,230197;108236,230368;112241,230538;117695,230453;117931,230453;118462,230154;119655,229771;120869,229750;121700,229856;121923,230453;123830,230453;123233,231305;122893,231731;121785,232242;119740,232242;117098,232071;111389,231901;107128,231560;103379,231049;99629,230453;93920,229601;89489,228152;89540,228115;86933,227301;84632,226278;81990,225426;79263,224489;80499,224191;130660,222364;129358,222563;120354,223018;123319,223381;124086,223211;129369,222615;130238,222446;138750,221130;134328,221805;135845,221848;138029,221443;154892,220933;141022,224626;148041,223062;65970,219207;75770,223381;79263,224489;81905,225426;84547,226278;86847,227300;86336,227726;84973,227471;80115,225682;77729,224745;75344,223722;72191,222615;69464,221422;67333,220314;65970,219207;69975,217077;74662,219463;74065,219803;68612,217162;69975,217077;52677,211284;58471,214521;59664,215884;56937,214436;54892,213158;52677,211284;62838,209098;62838,209122;63126,209470;63158,209324;187283,203505;186973,203531;181860,207194;176833,209921;173254,212051;171294,212903;169249,213754;166778,215032;164903,216140;162176,217247;159364,218270;158597,219037;157404,219463;154422,219974;150587,221166;147093,222274;143259,223382;138487,224574;131755,225682;131584,225937;128348,226746;128432,226789;132026,225891;132096,225682;138828,224574;143600,223382;147434,222274;150928,221166;154762,219974;157745,219463;155726,220674;155785,220655;157915,219377;159108,218951;159188,218929;159705,218355;162517,217333;165244,216225;167118,215118;169590,213840;171635,212988;173037,212378;173765,211880;177344,209750;182372,207024;41158,202327;41482,202605;41592,202661;187855,200103;187825,200123;187825,200148;187961,200167;187996,200123;189695,198831;189192,199179;189103,199271;189448,199051;34201,194540;37419,198328;34867,195267;195729,194538;195721,194540;195665,194926;194302,196460;192682,198249;192780,198226;194302,196545;195665,195012;195729,194538;42529,192619;42698,192825;42707,192796;29925,190667;32140,192115;32249,192243;33259,192466;35549,194586;38702,197141;40065,199016;40832,199953;44070,202679;43133,203446;40117,200096;39980,200123;39980,200123;42834,203293;43133,203446;44070,202679;52165,209069;50546,209580;51143,210006;48757,210091;47223,209069;45774,207961;42195,204979;38872,201998;35804,199016;34356,197567;32992,196034;33504,195352;35208,196886;37083,198334;39383,200805;39579,200973;37083,198334;35293,196886;33589,195352;31714,193052;29925,190667;217650,177121;217607,177139;216676,179372;216755,166447;214497,169709;213389,171753;212282,173628;209640,177121;207339,180614;205294,183425;205124,183529;204984,183736;205209,183595;207254,180784;209555,177291;212196,173798;213304,171924;214412,169879;216713,166556;223562,166152;222848,167749;221314,170816;222848,167749;223562,166152;225575,165278;224467,168601;222507,172179;220547,175843;218758,178143;219951,175757;220973,173372;221740,172094;222763,170390;223700,168686;225575,165278;220059,157976;217991,161615;217953,161703;220036,158037;221194,149733;218708,156523;213478,167210;212713,168421;212708,168431;210918,171498;209129,174820;207084,177376;205379,180273;195324,191604;192001,194415;191682,194658;191544,194797;190155,195929;189018,197227;184843,200379;184189,200792;182411,202240;182155,202407;181775,202764;178452,204979;175128,207024;174748,207217;172498,208678;171800,209030;171123,209495;168823,210773;166673,211615;161882,214032;150641,218223;142808,220237;149138,219037;150331,218781;154166,217418;156552,216651;160387,214692;164732,213158;167517,212066;168738,211369;169845,211028;171379,210176;171782,209896;172828,208898;175128,207535;177746,206252;178707,205661;182031,203446;183479,202083;185099,201060;189274,197908;192256,195097;195580,192285;205635,180954;207019,178602;207084,178398;209299,174991;209981,173968;210887,172711;211174,172179;212963,169112;216457,161871;219866,154118;220867,150966;230517,142191;230262,142361;230262,142361;231322,137141;231292,137292;231540,137590;232307,138442;232818,138101;232831,138036;232477,138272;231625,137505;230563,127463;230503,127467;230395,127473;230432,127878;230347,130008;230006,131286;227961,134523;227450,137334;226938,138272;226086,142361;225149,145598;224126,148751;223530,151221;222848,153777;223392,152932;223871,151136;224297,148580;225319,145428;226257,142191;227109,138101;227620,137164;228131,134353;230176,131115;228813,137675;227791,143128;225490,150114;225035,150822;224840,151882;224212,153692;221826,158889;220718,161615;220036,163063;219184,164597;216883,168686;214412,172690;211259,178058;207765,183340;205465,186322;202993,189218;202141,190411;201204,191604;199755,192796;197386,195419;197454,195693;194983,198249;192342,200123;190211,201827;188193,203302;188507,203276;190723,201657;192853,199953;195495,198079;197966,195523;197881,195182;200267,192541;201715,191348;202652,190155;203505,188963;205976,186066;208277,183084;211770,177802;214923,172435;217394,168431;219695,164341;220547,162808;221229,161360;222337,158633;224723,153436;225660,149943;227961,142957;228984,137505;230347,130945;230654,129793;230432,129752;230517,127622;232392,125663;231400,129796;231400,129796;232392,125663;233159,124811;232648,125918;232648,125918;232530,128240;232477,130434;231625,133055;231625,133355;232648,130434;232818,125918;233215,125058;229495,121147;228936,122467;228728,124385;228459,123489;228361,123615;228643,124555;228472,125918;228813,127026;229077,127011;228898,126429;229069,125066;229495,121147;236653,118847;236823,118932;236738,122510;236823,124981;236567,129496;236312,132052;235545,135801;235289,138953;234011,144746;232818,149773;230688,150710;230858,150199;231199,146621;232477,142872;233500,142276;233500,142276;234608,135801;235204,132734;235715,129582;236141,126600;236312,123788;236397,121403;236567,120125;236653,118847;12002,79345;12044,79366;12048,79354;17143,67134;15268,70627;13734,71905;13731,71986;13582,75248;13586,75240;13734,71990;15268,70712;17143,67219;17207,67261;17239,67198;18165,59722;16972,60574;15183,64322;15592,64650;15605,64592;15268,64322;17057,60574;18114,59819;24727,54866;24619,54952;24162,56708;23875,57592;16035,71905;14927,75398;13905,78976;11689,86473;10240,91585;9559,95419;9218,97378;8962,99337;8195,104620;7940,107857;8366,111265;8565,109408;8536,108794;8877,105216;9644,99934;10252,99204;11135,93294;11093,92266;11934,89853;12435,87828;12286,88177;11774,88006;10496,91670;10581,93715;9985,97634;9900,98315;9047,99337;9303,97378;9644,95419;10326,91585;11774,86473;13990,78976;15012,75398;16120,71905;23960,57592;24727,54866;26261,46346;26261,46346;26687,46687;26687,46687;41615,34217;41599,34230;41549,34286;40853,35015;40677,35271;40562,35401;40065,36123;34867,42257;33418,43961;31970,45750;25567,52825;32055,45665;33504,43875;34952,42172;40150,36037;40677,35271;41549,34286;43779,28342;43043,28598;42496,28801;42366,28966;41429,29818;39043,31352;37424,33141;35890,34930;34867,35867;34832,35824;33866,36985;32225,39019;29584,41916;30010,42427;30018,42420;29669,42001;32311,39105;34952,35867;35975,34930;37509,33141;39128,31352;41514,29818;42451,28966;43474,28583;43796,28483;167204,12950;171550,14909;173424,16443;169249,14398;167204,12950;153058,6730;156467,7497;161239,9883;153058,6730;101760,6166;99970,6390;96136,6901;92386,7753;90767,8264;88892,8775;84790,9581;84035,9883;78837,11672;73724,13716;70146,15335;67760,16272;61880,18998;59068,20788;56341,22577;51995,25814;47905,29051;43990,32466;44326,32885;45157,32316;45864,31789;48416,29563;52506,26325;56852,23088;59579,21299;62391,19510;68271,16783;70572,15591;74151,13972;79263,11927;84461,10138;86645,9709;87700,9349;102056,6252;132234,4334;134056,4515;136527,5367;134652,5112;130732,4345;132234,4334;142151,3663;145645,3919;149905,5623;144622,4686;142151,3663;113647,3642;103805,4175;96988,5112;93750,5964;90938,6986;87018,7497;72191,13205;66822,15591;65203,16187;63754,16954;61028,18402;56767,20617;53529,23173;44155,30500;42196,32203;40280,33952;40321,33993;25579,51287;22596,55377;21233,57847;19869,60148;17313,64919;14532,69300;14501,69434;13564,71990;12882,73183;12712,73353;11955,75866;11774,77357;11604,79487;10411,82980;9303,86473;8110,91585;7428,96270;7002,100956;7599,97719;7654,97452;7769,96185;8451,91500;8664,91571;8683,91492;8451,91414;9644,86303;10752,82810;11939,79333;11859,79317;12030,77187;12967,73183;13649,71990;13672,71928;14586,69434;17398,65004;19955,60233;21318,57933;22682,55462;25664,51373;40406,34078;44326,30500;53699,23173;56937,20617;61198,18402;63925,16954;65374,16187;66993,15591;72361,13205;87188,7497;91108,6986;93920,5964;97158,5112;103975,4175;113817,3674;121728,3939;125619,0;129624,256;133715,682;136442,1363;138231,2215;140447,1789;143770,2556;145815,3152;145730,3237;145645,3834;142151,3578;140958,3237;139765,2982;137464,2471;135163,1959;132777,1619;130136,1619;128005,1619;124682,1619;124526,1569;123063,2300;123574,3152;128687,4175;126412,4214;126450,4217;128858,4175;130903,4430;134823,5197;136697,5452;139850,6134;143088,6816;146241,7582;149394,8520;150928,8945;152462,9457;152482,9475;153581,9664;156247,10655;156619,11219;156722,11246;159108,12183;161154,13035;163199,13972;164733,14824;165755,15335;166863,15931;170612,18061;175384,21128;177855,22832;177927,22883;179190,23650;227279,114076;227243,114789;228217,114928;229154,115610;229580,117910;231199,120636;231881,120698;231881,120040;232573,118116;232562,117740;233244,115439;234181,115439;235630,114502;235800,118251;235374,120040;234863,121744;234608,124555;234522,126004;234352,127452;233989,127694;234011,127793;234359,127561;234522,126174;234608,124726;234863,121914;235374,120210;235800,118421;236482,118932;236397,120210;236227,121488;236141,123874;235971,126685;235545,129667;235034,132819;234437,135886;233329,142361;232307,142957;231029,146706;230688,150284;230517,150795;229069,154714;228643,155055;226853,159230;228728,155055;229154,154714;226427,162467;224978,163234;224678,163835;224723,163915;225064,163234;226512,162467;225490,165364;223615,168771;222678,170475;221655,172179;220888,173457;219780,175928;218587,178313;216713,180869;214838,183255;214916,183094;212793,185981;208191,191007;207285,192401;208191,191093;212793,186066;209299,191348;207499,193233;206054,194295;205976,194415;205072,195110;205038,195352;201033,199442;196773,203361;196576,203504;195154,205320;191745,207876;188559,210265;188548,210279;191745,207961;195154,205405;192342,208217;190052,209708;188467,210377;188422,210432;186718,211539;186075,211837;184459,213147;182883,214266;180497,215799;179730,215884;178878,216263;178745,216364;179815,215970;180582,215884;177515,218185;175555,219207;173595,220144;172210,220352;171976,220485;165499,223296;165169,223371;163199,224659;164306,225000;160216,226789;160557,225597;159194,226108;157915,226534;155274,227386;154921,226962;153655,227215;152121,227556;148968,228323;148864,228371;151865,227641;153399,227300;154677,227045;155189,227471;157830,226619;159108,226193;160472,225682;160131,226874;156552,228578;156376,228529;153910,229516;151865,230112;148798,230879;147530,230772;144879,231288;144792,231475;137720,232838;136101,232412;134737,232412;132351,233179;130221,233349;128091,233434;127859,233335;125918,233679;123574,233264;123660,233179;124086,232583;122126,232327;123063,231816;125875,231731;128602,231645;132522,231731;135249,231475;140361,230367;143770,229601;146326,229516;146504,229433;144026,229516;140617,230282;135504,231390;132777,231645;128858,231560;126131,231645;123319,231731;123404,231390;124000,230538;150246,226193;168056,219463;172743,216992;175384,215629;178111,214180;183224,211113;187314,207961;194983,201998;197114,200294;199159,198505;202226,195693;203505,193563;205341,191881;205355,191775;203590,193393;202312,195523;199244,198334;197199,200123;195069,201827;187399,207791;183309,210943;178196,214010;175469,215458;172828,216821;168141,219292;150331,226023;124086,230368;122126,230368;121870,229686;119825,229601;117950,230368;112497,230453;108492,230282;106532,230112;104572,229771;105752,228512;105509,228578;101110,227764;100908,227812;92471,226278;89148,225597;86251,225085;82757,223467;78411,221848;73895,220059;74662,219463;77815,220059;79178,221252;83865,222615;93153,225000;95454,225426;97925,225852;100652,226449;103657,227098;103890,227045;106702,227471;106787,227301;110877,227471;111559,227556;117865,227556;122467,227726;127920,227301;128602,227301;128858,227982;134226,227301;137805,226449;139850,226108;141128,225937;143940,225256;146241,224745;148542,224148;152762,223418;153314,223211;148883,223978;146582,224574;144281,225085;141469,225767;140191,225937;138146,226278;132607,226789;128858,227130;128176,227130;122722,227556;118121,227386;111815,227386;111133,227301;108492,226193;107043,227130;107039,227137;108236,226363;110878,227471;106787,227300;106820,227280;104146,226874;100993,226193;98266,225597;95795,225171;93494,224745;84206,222359;79519,220996;78156,219803;75003,219207;70316,216821;68953,216907;64095,214436;63243,212903;63414,212817;66396,214436;69379,216055;70231,215544;66737,213243;63840,211965;59835,209665;56426,207450;51058,205150;49013,203446;49439,203276;51484,203872;47223,199442;44837,197482;42622,195523;39810,193222;35719,188707;35439,187830;34611,187003;31799,183936;31459,182403;30351,180869;30219,180662;28902,179762;26346,176098;24897,172690;24727,172690;22767,168942;20892,165193;18932,160848;17143,156418;18932,159400;20722,163149;21318,165193;21565,165555;21261,163977;20470,162542;19182,159646;17654,157100;15779,151988;14173,146748;13646,145220;11349,136053;10333,129399;10326,129582;10411,130945;10837,134097;11348,137334;10496,134523;9900,130945;9218,130945;8792,127707;8195,125663;7684,123703;6235,122170;5809,122170;5383,120040;5213,117314;5554,113480;5724,112117;6014,111182;5873,109050;6065,105897;6406,105259;6406,104875;5724,106153;5128,105301;4020,103768;3817,102554;3764,102660;3423,106068;3168,109476;2912,112117;2912,117569;2997,120381;3168,123192;2401,125833;2230,125833;1719,120721;1719,115439;2145,111350;2912,112116;2230,111265;2060,108198;2230,103512;2315,102234;2571,100104;3594,96270;4103,93724;3935,93118;3338,96526;2315,100360;2060,102490;1975,103768;1804,108453;1975,111520;1549,115610;1549,120892;2060,126004;2230,126004;3338,130860;3935,134864;5213,138953;7226,147747;7402,149432;7769,149432;9644,153947;10326,156248;9047,154288;7684,151221;7599,152073;6857,149776;6321,149858;5724,147899;3679,143213;2401,139038;2315,135545;1719,131456;1293,127367;356,124385;952,108539;1549,104449;1037,102234;2060,96100;2315,94652;2997,89710;4787,86132;4361,90988;4787,90156;5042,88166;5128,85962;5894,83150;7087,78891;8536,74546;8645,74424;9303,70967;10240,68497;11348,66452;13564,62192;15353,58359;17910,53417;19784,51287;21318,48306;22596,46431;23960,45750;24301,45239;25664,42512;28306,39445;28378,40727;28185,41266;30947,38423;32311,36634;34100,34930;34254,35101;34185,35015;36401,32800;38617,30755;41003,28200;44326,25729;47905,23088;50045,21595;51484,20276;54040,18743;56767,17295;57128,17109;58056,16198;59579,15079;61251,14228;62434,13955;62647,13802;85825,4430;86685,4243;89063,3408;90703,3078;91559,3070;91875,2982;111304,426;116821,405;122722,511;122832,593;125705,256;128346,681;130988,1193;132351,1502;130903,1107;128261,596;125619,170;125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007F3C4C">
      <w:t>Espace France Service</w:t>
    </w:r>
    <w:r w:rsidR="007F3C4C">
      <w:br/>
      <w:t>Mairie de Pléneuf-Val-André</w:t>
    </w:r>
    <w:r w:rsidR="007F3C4C">
      <w:tab/>
    </w:r>
    <w:r w:rsidR="007F3C4C">
      <w:tab/>
    </w:r>
    <w:r w:rsidR="007F3C4C">
      <w:tab/>
    </w:r>
    <w:r w:rsidR="007F3C4C">
      <w:fldChar w:fldCharType="begin"/>
    </w:r>
    <w:r w:rsidR="007F3C4C">
      <w:instrText xml:space="preserve"> TIME \@ "MMM-yy" </w:instrText>
    </w:r>
    <w:r w:rsidR="007F3C4C">
      <w:fldChar w:fldCharType="separate"/>
    </w:r>
    <w:r w:rsidR="00A40201">
      <w:rPr>
        <w:noProof/>
      </w:rPr>
      <w:t>juil.-22</w:t>
    </w:r>
    <w:r w:rsidR="007F3C4C">
      <w:fldChar w:fldCharType="end"/>
    </w:r>
    <w:r w:rsidR="007F3C4C">
      <w:tab/>
    </w:r>
    <w:r w:rsidR="007F3C4C">
      <w:tab/>
    </w:r>
    <w:r w:rsidR="007F3C4C">
      <w:tab/>
    </w:r>
    <w:r w:rsidR="007F3C4C">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6294" w14:textId="5F47956C" w:rsidR="00426438" w:rsidRPr="005E0A00" w:rsidRDefault="001303E5" w:rsidP="005E0A00">
    <w:pPr>
      <w:pStyle w:val="Pieddepage"/>
      <w:jc w:val="left"/>
    </w:pPr>
    <w:r w:rsidRPr="001303E5">
      <w:rPr>
        <w:noProof/>
      </w:rPr>
      <w:drawing>
        <wp:anchor distT="0" distB="0" distL="114300" distR="114300" simplePos="0" relativeHeight="251658248" behindDoc="0" locked="0" layoutInCell="1" allowOverlap="1" wp14:anchorId="4A2F9F41" wp14:editId="075448BD">
          <wp:simplePos x="0" y="0"/>
          <wp:positionH relativeFrom="margin">
            <wp:posOffset>5746750</wp:posOffset>
          </wp:positionH>
          <wp:positionV relativeFrom="paragraph">
            <wp:posOffset>92710</wp:posOffset>
          </wp:positionV>
          <wp:extent cx="431800" cy="431800"/>
          <wp:effectExtent l="0" t="0" r="6350" b="635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anchor>
      </w:drawing>
    </w:r>
    <w:r w:rsidRPr="001303E5">
      <w:rPr>
        <w:noProof/>
      </w:rPr>
      <w:drawing>
        <wp:anchor distT="0" distB="0" distL="114300" distR="114300" simplePos="0" relativeHeight="251658247" behindDoc="0" locked="0" layoutInCell="1" allowOverlap="1" wp14:anchorId="119CEE4C" wp14:editId="43410B83">
          <wp:simplePos x="0" y="0"/>
          <wp:positionH relativeFrom="column">
            <wp:posOffset>4869180</wp:posOffset>
          </wp:positionH>
          <wp:positionV relativeFrom="paragraph">
            <wp:posOffset>68580</wp:posOffset>
          </wp:positionV>
          <wp:extent cx="831215" cy="431800"/>
          <wp:effectExtent l="0" t="0" r="6985" b="6350"/>
          <wp:wrapNone/>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831215" cy="431800"/>
                  </a:xfrm>
                  <a:prstGeom prst="rect">
                    <a:avLst/>
                  </a:prstGeom>
                </pic:spPr>
              </pic:pic>
            </a:graphicData>
          </a:graphic>
        </wp:anchor>
      </w:drawing>
    </w:r>
    <w:r w:rsidR="005E0A00">
      <w:t>Espace France Service</w:t>
    </w:r>
    <w:r w:rsidR="005E0A00">
      <w:br/>
      <w:t>Mairie de Pléneuf-Val-André</w:t>
    </w:r>
    <w:r w:rsidR="005E0A00">
      <w:tab/>
    </w:r>
    <w:r w:rsidR="005E0A00">
      <w:tab/>
    </w:r>
    <w:r w:rsidR="005E0A00">
      <w:tab/>
    </w:r>
    <w:r w:rsidR="005E0A00">
      <w:fldChar w:fldCharType="begin"/>
    </w:r>
    <w:r w:rsidR="005E0A00">
      <w:instrText xml:space="preserve"> TIME \@ "MMM-yy" </w:instrText>
    </w:r>
    <w:r w:rsidR="005E0A00">
      <w:fldChar w:fldCharType="separate"/>
    </w:r>
    <w:r w:rsidR="00A40201">
      <w:rPr>
        <w:noProof/>
      </w:rPr>
      <w:t>juil.-22</w:t>
    </w:r>
    <w:r w:rsidR="005E0A00">
      <w:fldChar w:fldCharType="end"/>
    </w:r>
    <w:r w:rsidR="005E0A00">
      <w:tab/>
    </w:r>
    <w:r w:rsidR="005E0A00">
      <w:tab/>
    </w:r>
    <w:r w:rsidR="005E0A00">
      <w:tab/>
    </w:r>
    <w:r w:rsidR="005E0A0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6326F" w14:textId="77777777" w:rsidR="00DB74EB" w:rsidRDefault="00DB74EB">
      <w:pPr>
        <w:spacing w:after="0" w:line="240" w:lineRule="auto"/>
      </w:pPr>
      <w:r>
        <w:separator/>
      </w:r>
    </w:p>
    <w:p w14:paraId="39F97217" w14:textId="77777777" w:rsidR="00DB74EB" w:rsidRDefault="00DB74EB"/>
  </w:footnote>
  <w:footnote w:type="continuationSeparator" w:id="0">
    <w:p w14:paraId="14B1A2D8" w14:textId="77777777" w:rsidR="00DB74EB" w:rsidRDefault="00DB74EB">
      <w:pPr>
        <w:spacing w:after="0" w:line="240" w:lineRule="auto"/>
      </w:pPr>
      <w:r>
        <w:continuationSeparator/>
      </w:r>
    </w:p>
    <w:p w14:paraId="7DC105CB" w14:textId="77777777" w:rsidR="00DB74EB" w:rsidRDefault="00DB74EB"/>
  </w:footnote>
  <w:footnote w:type="continuationNotice" w:id="1">
    <w:p w14:paraId="2900BD82" w14:textId="77777777" w:rsidR="001F0456" w:rsidRDefault="001F04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443E" w14:textId="7BEFEAEA" w:rsidR="003D5B41" w:rsidRPr="002C14C8" w:rsidRDefault="00AD6BF0" w:rsidP="003D5B41">
    <w:pPr>
      <w:pStyle w:val="En-tte"/>
      <w:ind w:right="248"/>
      <w:rPr>
        <w:rFonts w:ascii="Corbel" w:eastAsia="Corbel" w:hAnsi="Corbel" w:cs="Corbel"/>
        <w:noProof/>
        <w:color w:val="FFFFFF" w:themeColor="background1"/>
        <w:sz w:val="28"/>
        <w:szCs w:val="28"/>
        <w:lang w:bidi="fr-FR"/>
      </w:rPr>
    </w:pPr>
    <w:r w:rsidRPr="002C14C8">
      <w:rPr>
        <w:rFonts w:ascii="Corbel" w:eastAsia="Corbel" w:hAnsi="Corbel" w:cs="Corbel"/>
        <w:noProof/>
        <w:color w:val="FFFFFF" w:themeColor="background1"/>
        <w:sz w:val="28"/>
        <w:szCs w:val="28"/>
        <w:lang w:bidi="fr-FR"/>
      </w:rPr>
      <mc:AlternateContent>
        <mc:Choice Requires="wpg">
          <w:drawing>
            <wp:anchor distT="0" distB="0" distL="114300" distR="114300" simplePos="0" relativeHeight="251658244" behindDoc="1" locked="0" layoutInCell="1" allowOverlap="1" wp14:anchorId="797D60B3" wp14:editId="249C0012">
              <wp:simplePos x="0" y="0"/>
              <wp:positionH relativeFrom="column">
                <wp:posOffset>-1356360</wp:posOffset>
              </wp:positionH>
              <wp:positionV relativeFrom="paragraph">
                <wp:posOffset>-2194560</wp:posOffset>
              </wp:positionV>
              <wp:extent cx="8589644" cy="13011540"/>
              <wp:effectExtent l="0" t="0" r="2540" b="0"/>
              <wp:wrapNone/>
              <wp:docPr id="6" name="Groupe 3"/>
              <wp:cNvGraphicFramePr/>
              <a:graphic xmlns:a="http://schemas.openxmlformats.org/drawingml/2006/main">
                <a:graphicData uri="http://schemas.microsoft.com/office/word/2010/wordprocessingGroup">
                  <wpg:wgp>
                    <wpg:cNvGrpSpPr/>
                    <wpg:grpSpPr>
                      <a:xfrm>
                        <a:off x="0" y="0"/>
                        <a:ext cx="8589644" cy="13011540"/>
                        <a:chOff x="0" y="0"/>
                        <a:chExt cx="8589644" cy="13011540"/>
                      </a:xfrm>
                    </wpg:grpSpPr>
                    <wps:wsp>
                      <wps:cNvPr id="15" name="Forme libre : Forme 10">
                        <a:extLst>
                          <a:ext uri="{C183D7F6-B498-43B3-948B-1728B52AA6E4}">
                            <adec:decorative xmlns:adec="http://schemas.microsoft.com/office/drawing/2017/decorative" val="1"/>
                          </a:ext>
                        </a:extLst>
                      </wps:cNvPr>
                      <wps:cNvSpPr/>
                      <wps:spPr>
                        <a:xfrm rot="10800000" flipH="1">
                          <a:off x="5273039" y="0"/>
                          <a:ext cx="3316605" cy="33832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orme libre : Forme 18">
                        <a:extLst>
                          <a:ext uri="{C183D7F6-B498-43B3-948B-1728B52AA6E4}">
                            <adec:decorative xmlns:adec="http://schemas.microsoft.com/office/drawing/2017/decorative" val="1"/>
                          </a:ext>
                        </a:extLst>
                      </wps:cNvPr>
                      <wps:cNvSpPr>
                        <a:spLocks noChangeAspect="1"/>
                      </wps:cNvSpPr>
                      <wps:spPr>
                        <a:xfrm>
                          <a:off x="5316058" y="445757"/>
                          <a:ext cx="2721929" cy="26860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Forme libre : Forme 10">
                        <a:extLst>
                          <a:ext uri="{C183D7F6-B498-43B3-948B-1728B52AA6E4}">
                            <adec:decorative xmlns:adec="http://schemas.microsoft.com/office/drawing/2017/decorative" val="1"/>
                          </a:ext>
                        </a:extLst>
                      </wps:cNvPr>
                      <wps:cNvSpPr/>
                      <wps:spPr>
                        <a:xfrm rot="10800000" flipH="1" flipV="1">
                          <a:off x="5520690" y="252222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orme libre : Forme 10">
                        <a:extLst>
                          <a:ext uri="{C183D7F6-B498-43B3-948B-1728B52AA6E4}">
                            <adec:decorative xmlns:adec="http://schemas.microsoft.com/office/drawing/2017/decorative" val="1"/>
                          </a:ext>
                        </a:extLst>
                      </wps:cNvPr>
                      <wps:cNvSpPr/>
                      <wps:spPr>
                        <a:xfrm rot="10800000" flipH="1" flipV="1">
                          <a:off x="7382731" y="1882081"/>
                          <a:ext cx="926670" cy="9456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orme libre : Forme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Forme libre : Forme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Forme libre : Forme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orme libre : Forme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11" name="Rectangle 2">
                        <a:extLst>
                          <a:ext uri="{C183D7F6-B498-43B3-948B-1728B52AA6E4}">
                            <adec:decorative xmlns:adec="http://schemas.microsoft.com/office/drawing/2017/decorative" val="1"/>
                          </a:ext>
                        </a:extLst>
                      </wps:cNvPr>
                      <wps:cNvSpPr/>
                      <wps:spPr>
                        <a:xfrm flipV="1">
                          <a:off x="678180" y="1508715"/>
                          <a:ext cx="569046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D7BF9F" id="Groupe 3" o:spid="_x0000_s1026" style="position:absolute;margin-left:-106.8pt;margin-top:-172.8pt;width:676.35pt;height:1024.55pt;z-index:-251655168;mso-width-relative:margin" coordsize="85896,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h1KJbE8IfAsUCSaHMsOpSIWmEhUjmU3OZYdSkUsMJGoHMtuciy7&#10;ciwhsN6Cciy7ybHsUCq5D0yOZVeOJQReExSJJseyK8cSAs8CRaLJsezKsYTAs0CRaHIsu3IsIbAs&#10;UI5lNzmWXTmWEHgWKBJNjmVXjiUEngWKRJNj2ZVjCYFngSLR5Fh25VhC4FmgSDQ5ll05lhA4FhzK&#10;sYTAK0A4lsPkWA7lWELgWSCj82FyLIdyLCHwLJDR+TA5lkM5lhB4Fsg88TA5lkM5lhB4Fsg88TA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">
              <v:shape id="Forme libre : Forme 10" o:spid="_x0000_s1027" alt="&quot;&quot;" style="position:absolute;left:52730;width:33166;height:3383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1803147,3364931;1787647,3373559;1788575,3373970;1932027,3277347;1881911,3289682;1806738,3299550;1803159,3289682;1855661,3284748;1932027,3277347;2062386,3264435;2059324,3265329;2060894,3265013;1127200,3245893;1180298,3260079;1202970,3261311;1266210,3293383;1294847,3299550;1296639,3300168;1303200,3293383;1328257,3300784;1353315,3306951;1402689,3318821;1403431,3318053;1460705,3327921;1488148,3332854;1515593,3335321;1571674,3337788;1648040,3336554;1651354,3336554;1658779,3332237;1675484,3326686;1692487,3326378;1704121,3327919;1707253,3336554;1733951,3336554;1725599,3348889;1720826,3355057;1705314,3362458;1676677,3362458;1639688,3359991;1559741,3357524;1500081,3352590;1447579,3345189;1395077,3336554;1315132,3324219;1253085,3303251;1253803,3302712;1217289,3290916;1185071,3276114;1148082,3263780;1109899,3250211;1127200,3245893;1829590,3219448;1811359,3222325;1685278,3228906;1726792,3234175;1737532,3231708;1811511,3223074;1823685,3220627;1942869,3201576;1880947,3211346;1902196,3211972;1932772,3206114;2168906,3198723;1974694,3252188;2072975,3229551;923757,3173735;1060977,3234175;1109899,3250211;1146888,3263778;1183879,3276113;1216095,3290915;1208935,3297083;1189844,3293382;1121831,3267480;1088421,3253911;1055011,3239109;1010861,3223074;972678,3205806;942849,3189770;923757,3173735;979839,3142899;1045465,3177436;1037113,3182370;960747,3144132;979839,3142899;737615,3059023;818754,3105895;835459,3125630;797276,3104661;768639,3086159;737615,3059023;879896,3027372;879907,3027723;883937,3032765;884380,3030652;2622459,2946403;2618126,2946776;2546533,2999816;2476133,3039287;2426017,3070123;2398574,3082458;2369937,3094793;2335333,3113296;2309082,3129330;2270899,3145366;2231524,3160168;2220784,3171268;2204079,3177436;2162317,3184837;2108622,3202106;2059700,3218140;2006005,3234176;1939185,3251445;1844921,3267480;1842535,3271181;1797212,3282894;1798386,3283515;1848718,3270507;1849694,3267480;1943959,3251445;2010779,3234176;2064473,3218140;2113396,3202106;2167090,3184837;2208853,3177436;2180582,3194972;2181408,3194705;2211240,3176202;2227945,3170035;2229057,3169717;2236296,3161401;2275673,3146599;2313856,3130564;2340107,3114528;2374710,3096027;2403347,3083692;2422985,3074867;2433178,3067656;2483293,3036820;2553692,2997349;576327,2929345;580857,2933362;582404,2934177;2630468,2897145;2630058,2897436;2630058,2897789;2631955,2898068;2632445,2897436;2656246,2878733;2649201,2883764;2647956,2885102;2652786,2881906;478899,2816603;523965,2871454;488232,2827128;2740730,2816567;2740624,2816606;2739834,2822195;2720743,2844398;2698071,2870300;2699438,2869975;2720743,2845630;2739834,2823428;2740730,2816567;595526,2788791;597889,2791765;598008,2791357;419027,2760520;450050,2781490;451574,2783344;465711,2786578;497778,2817260;541927,2854264;561019,2881401;571757,2894970;617100,2934441;603975,2945541;561748,2897039;559826,2897436;599787,2943335;603975,2945541;617101,2934441;730456,3026951;707785,3034352;716137,3040520;682727,3041753;661249,3026951;640965,3010916;590850,2967744;544314,2924573;501358,2881401;481074,2860432;461983,2838230;469142,2828362;493006,2850564;519257,2871533;551473,2907304;554212,2909732;519257,2871533;494199,2850564;470334,2828362;444084,2795057;419027,2760520;3047684,2564398;3047079,2564666;3034047,2596999;3035157,2409868;3003536,2457085;2988024,2486688;2972512,2513825;2935522,2564398;2903306,2614970;2874669,2655675;2872281,2657184;2870327,2660176;2873475,2658142;2902112,2617438;2934329,2566865;2971319,2516293;2986831,2489156;3002342,2459553;3034560,2411447;3158654,2392945;3143142,2441050;3115698,2492856;3088254,2545896;3063197,2579199;3079902,2544662;3094221,2510125;3104959,2491623;3119278,2466954;3132404,2442284;3158654,2392945;3081420,2287212;3052457,2339905;3051925,2341171;3081095,2288099;3097305,2167867;3062494,2266185;2989268,2420916;2978547,2438438;2978478,2438583;2953420,2482988;2928363,2531094;2899725,2568099;2875861,2610037;2735061,2774089;2688525,2814794;2684061,2818304;2682135,2820319;2662675,2836717;2646763,2855498;2588295,2901138;2579134,2907120;2554250,2928090;2550657,2930503;2545339,2935675;2498804,2967745;2452268,2997349;2446942,3000139;2415433,3021296;2405666,3026389;2396188,3033119;2363970,3051622;2333868,3063826;2266779,3098807;2109378,3159493;1999695,3188647;2088337,3171268;2105043,3167567;2158737,3147832;2192147,3136731;2245842,3108360;2306696,3086158;2345684,3070352;2362778,3060255;2378287,3055323;2399767,3042987;2405410,3038932;2420052,3024485;2452268,3004750;2488920,2986177;2502383,2977612;2548919,2945541;2569204,2925806;2591875,2911004;2650342,2865366;2692106,2824661;2738640,2783957;2879440,2619904;2898817,2585852;2899725,2582899;2930749,2533560;2940295,2518758;2952987,2500560;2957000,2492856;2982057,2448451;3030979,2343605;3078708,2231359;3092729,2185720;3227860,2058672;3224281,2061139;3224281,2061139;3239130,1985569;3238702,1987751;3242178,1992064;3252918,2004399;3260077,1999465;3260258,1998519;3255304,2001932;3243372,1990830;3228495,1845450;3227662,1845498;3226152,1845584;3226667,1851448;3225474,1882286;3220702,1900787;3192064,1947659;3184905,1988365;3177746,2001932;3165814,2061139;3152688,2108011;3138369,2153651;3130017,2189421;3120471,2226425;3128084,2214185;3134790,2188187;3140755,2151182;3155074,2105544;3168200,2058672;3180132,1999465;3187292,1985896;3194451,1945192;3223088,1898320;3203997,1993297;3189678,2072240;3157460,2173385;3151088,2183633;3148363,2198980;3139563,2225192;3106153,2300434;3090640,2339905;3081095,2360875;3069162,2383077;3036946,2442284;3002342,2500257;2958194,2577967;2909271,2654442;2877055,2697613;2842451,2739551;2830519,2756820;2817394,2774089;2797109,2791357;2763933,2829329;2764891,2833296;2730289,2870300;2693298,2897436;2663468,2922106;2635209,2943454;2639604,2943076;2670628,2919639;2700459,2894970;2737448,2867833;2772052,2830829;2770858,2825895;2804268,2787658;2824553,2770389;2837678,2753120;2849610,2735852;2884214,2693913;2916431,2650741;2965353,2574266;3009501,2496557;3044105,2438583;3076322,2379376;3088254,2357174;3097800,2336205;3113312,2296734;3146722,2221491;3159847,2170919;3192064,2069774;3206383,1990832;3225474,1895853;3229779,1879170;3226667,1878585;3227860,1847748;3254110,1819378;3240217,1879226;3240218,1879226;3254112,1819379;3264850,1807043;3257691,1823079;3256051,1856690;3255304,1888452;3243372,1926407;3243372,1930743;3257691,1888452;3260077,1823077;3265641,1810618;3213541,1754003;3205723,1773108;3202803,1800876;3199038,1787904;3197662,1789735;3201610,1803343;3199224,1823079;3203997,1839113;3207696,1838901;3205189,1830478;3207576,1810743;3213541,1754003;3313773,1720700;3316159,1721932;3314965,1773738;3316159,1809510;3312579,1874884;3309000,1911888;3298260,1966161;3294681,2011800;3276782,2095677;3260077,2168451;3230247,2182020;3232634,2174619;3237407,2122813;3255304,2068540;3269623,2059906;3269623,2059905;3285135,1966161;3293487,1921756;3300647,1876118;3306613,1832945;3309000,1792241;3310192,1757704;3312579,1739201;3313773,1720700;168054,1148778;168648,1149085;168704,1148913;240044,971980;213793,1022552;192315,1041054;192264,1042235;190187,1089456;190247,1089343;192315,1042287;213793,1023784;240044,973213;240939,973829;241386,972904;254361,864667;237656,877001;212599,931274;218332,936015;218519,935183;213793,931274;238850,877001;253642,866079;346240,794359;344733,795606;338335,821033;334308,833830;224532,1041054;209019,1091626;194701,1143432;163677,1251978;143393,1325987;133847,1381494;129074,1409863;125494,1438234;114756,1514710;111175,1561582;117142,1610921;119938,1584037;119528,1575149;124301,1523343;135040,1446868;143557,1436302;155925,1350739;155325,1335855;167113,1300920;174127,1271590;172030,1276648;164871,1274181;146972,1327221;148166,1356825;139813,1413564;138620,1423432;126688,1438234;130267,1409863;135040,1381494;144585,1325987;164871,1251978;195894,1143432;210213,1091626;225724,1041054;335500,833830;346240,794359;367719,671011;367718,671011;373683,675945;373683,675944;582727,495398;582498,495587;581802,496402;572057,506958;569593,510663;567983,512544;561019,522994;488233,611805;467948,636474;447664,662376;357968,764861;448857,661144;469141,635240;489426,610570;562212,521760;569593,510663;581802,496402;613017,410342;602718,414051;595059,416990;593236,419381;580110,431716;546700,453918;524030,479822;502552,505724;488233,519293;487747,518664;474213,535483;451243,564932;414254,606871;420219,614270;420333,614167;415446,608103;452436,566165;489426,519293;503745,505726;525222,479822;547893,453919;581303,431717;594429,419382;608748,413832;613267,412381;2341300,187488;2402153,215858;2428404,238060;2369937,208457;2341300,187488;2143226,97444;2190954,108545;2257774,143082;2143226,97444;1424910,89273;1399852,92510;1346156,99911;1293655,112246;1270984,119647;1244733,127047;1187291,138713;1176719,143083;1103934,168986;1032341,198589;982225,222026;948815,235593;866483,275065;827107,300968;788924,326871;728069,373743;670795,420615;615980,470047;620680,476122;632314,467873;642217,460243;677954,428016;735229,381144;796082,334272;834265,308368;873642,282466;955973,242994;988191,225726;1038306,202289;1109899,172685;1182685,146783;1213260,140575;1228029,135357;1429061,90525;1851633,62753;1877137,65374;1911741,77708;1885491,74009;1830602,62907;1851633,62753;1990494,53039;2039415,56739;2099076,81408;2025096,67841;1990494,53039;1591363,52731;1453546,60440;1358088,74007;1312746,86342;1273369,101144;1218481,108545;1010861,191188;935689,225726;913018,234359;892733,245461;854550,266430;794890,298500;749547,335504;618293,441583;590864,466240;564029,491569;564598,492157;358172,742552;316409,801759;297317,837530;278226,870833;242429,939908;203491,1003338;203054,1005283;189928,1042287;180382,1059556;177995,1062023;167406,1098411;164871,1119997;162484,1150833;145779,1201406;130267,1251978;113562,1325987;104016,1393829;98051,1461669;106402,1414797;107177,1410929;108789,1392595;118335,1324754;121324,1325785;121583,1324639;118336,1323520;135041,1249511;150552,1198938;167181,1148598;166065,1148366;168451,1117530;181576,1059556;191122,1042287;191442,1041386;204248,1005283;243623,941142;279420,872067;298511,838764;317603,802993;359366,743786;565792,493391;620680,441585;751934,335506;797276,298501;856937,266431;895120,245461;915405,234361;938076,225726;1013249,191188;1220869,108546;1275757,101145;1315132,86343;1360475,74009;1455932,60440;1593749,53193;1704522,57035;1759009,0;1815090,3700;1872364,9868;1910547,19736;1935606,32070;1966629,25902;2013164,37004;2041801,45638;2040609,46872;2039415,55506;1990494,51806;1973789,46872;1957084,43171;1924866,35770;1892650,28369;1859240,23435;1822251,23435;1792420,23435;1745885,23435;1743699,22714;1723213,33303;1730372,45638;1801965,60440;1770106,61015;1770643,61057;1804352,60440;1832989,64141;1887877,75241;1914128,78943;1958277,88810;2003620,98678;2047768,109779;2091918,123348;2113396,129514;2134874,136915;2135150,137177;2150553,139922;2187878,154260;2193091,162427;2194534,162819;2227945,176387;2256582,188721;2285219,202290;2306697,214625;2321016,222026;2336527,230660;2389028,261497;2455849,305902;2490452,330572;2491455,331311;2509138,342417;3182519,1651625;3182015,1661947;3195643,1663960;3208768,1673827;3214735,1707131;3237405,1746602;3246952,1747499;3246952,1737968;3256652,1710114;3256497,1704665;3266043,1671360;3279169,1671360;3299453,1657793;3301839,1712066;3295874,1737968;3288714,1762638;3285134,1803343;3283942,1824312;3281555,1845281;3276468,1848788;3276782,1850214;3281657,1846855;3283942,1826779;3285134,1805810;3288714,1765105;3295874,1740435;3301839,1714533;3311385,1721934;3310192,1740435;3307806,1758938;3306612,1793475;3304226,1834179;3298260,1877352;3291101,1922990;3282748,1967395;3267236,2061139;3252918,2069774;3235019,2124047;3230246,2175853;3227860,2183254;3207576,2239994;3201609,2244928;3176552,2305368;3202803,2244928;3208768,2239994;3170585,2352240;3150301,2363342;3146095,2372040;3146722,2373208;3151495,2363340;3171779,2352240;3157460,2394178;3131210,2443517;3118085,2468187;3103766,2492856;3093027,2511358;3077516,2547129;3060810,2581666;3034560,2618671;3008309,2653208;3009403,2650880;2979670,2692679;2915237,2765455;2902552,2785631;2915237,2766688;2979670,2693912;2930749,2770388;2905542,2797680;2885307,2813056;2884213,2814794;2871562,2824855;2871088,2828362;2815006,2887569;2755346,2944309;2752587,2946378;2732675,2972678;2684946,3009682;2640338,3044267;2640178,3044468;2684946,3010916;2732675,2973912;2693298,3014616;2661231,3036202;2639048,3045887;2638410,3046688;2614546,3062722;2605554,3067031;2582927,3086005;2560852,3102194;2527442,3124396;2516703,3125630;2504767,3131115;2502912,3132571;2517896,3126863;2528635,3125630;2485680,3158934;2458235,3173737;2430792,3187304;2411407,3190310;2408120,3192238;2317435,3232942;2312811,3234029;2285219,3252678;2300730,3257612;2243456,3283515;2248229,3266247;2229137,3273648;2211240,3279814;2174249,3292149;2169307,3286017;2151577,3289682;2130099,3294616;2085951,3305718;2084495,3306417;2126520,3295849;2147998,3290915;2165896,3287215;2173055,3293382;2210046,3281047;2227943,3274880;2247035,3267480;2242262,3284748;2192147,3309418;2189690,3308707;2155158,3322985;2126520,3331620;2083565,3342721;2065816,3341180;2028693,3348647;2027483,3351356;1928446,3371092;1905775,3364924;1886683,3364924;1853273,3376025;1823443,3378492;1793612,3379725;1790371,3378290;1763186,3383272;1730372,3377258;1731566,3376025;1737532,3367390;1710088,3363691;1723213,3356290;1762590,3355056;1800773,3353823;1855659,3355056;1893842,3351356;1965435,3335320;2013164,3324219;2048961,3322985;2051451,3321790;2016744,3322987;1969016,3334087;1897423,3350123;1859240,3353823;1804352,3352590;1766169,3353823;1726792,3355057;1727986,3350123;1736338,3337788;2103849,3274880;2353232,3177436;2418858,3141665;2455849,3121929;2494031,3100961;2565625,3056556;2622899,3010916;2730289,2924573;2760118,2899903;2788756,2874001;2831711,2833296;2849610,2802459;2875320,2778097;2875527,2776566;2850804,2799992;2832905,2830829;2789949,2871534;2761312,2897436;2731482,2922106;2624093,3008449;2566818,3054089;2495225,3098494;2457042,3119462;2420052,3139198;2354426,3174969;2105043,3272413;1737532,3335321;1710088,3335321;1706508,3325454;1677871,3324219;1651620,3335321;1575254,3336554;1519173,3334087;1491729,3331620;1464285,3326686;1480817,3308458;1477410,3309418;1415816,3297627;1412976,3298317;1294848,3276114;1248312,3266247;1207743,3258846;1158822,3235409;1097967,3211974;1034727,3186070;1045465,3177436;1089615,3186070;1108706,3203339;1174333,3223074;1304394,3257612;1336610,3263780;1371214,3269946;1409397,3278581;1451475,3287987;1454738,3287215;1494115,3293383;1495308,3290916;1552582,3293383;1562128,3294616;1650426,3294616;1714860,3297083;1791226,3290916;1800771,3290916;1804352,3300784;1879524,3290916;1929639,3278581;1958276,3273648;1976175,3271181;2015551,3261313;2047768,3253912;2079984,3245277;2139079,3234705;2146806,3231709;2084758,3242810;2052541,3251445;2020325,3258846;1980948,3268714;1963050,3271181;1934413,3276114;1856853,3283515;1804352,3288449;1794806,3288449;1718440,3294616;1654006,3292149;1565708,3292149;1556162,3290916;1519173,3274880;1498888,3288449;1498837,3288555;1515593,3277347;1552583,3293382;1495309,3290915;1495760,3290613;1458319,3284748;1414170,3274880;1375987,3266247;1341383,3260079;1309167,3253912;1179106,3219375;1113479,3199639;1094388,3182370;1050238,3173735;984612,3139198;965520,3140432;897506,3104661;885574,3082458;887961,3081225;929724,3104661;971486,3128097;983418,3120696;934497,3087392;893927,3068890;837845,3035586;790117,3003515;714945,2970212;686307,2945543;692273,2943076;720910,2951709;661249,2887569;627839,2859199;596815,2830829;557440,2797525;500165,2732151;496236,2719454;484653,2707481;445277,2663076;440505,2640873;424992,2618671;423144,2615675;404707,2602635;368910,2549596;348626,2500257;346240,2500257;318796,2445984;292546,2391711;265101,2328804;240044,2264663;265101,2307835;290159,2362108;298511,2391711;301964,2396944;297714,2374107;286634,2353318;268597,2311392;247202,2274530;220951,2200521;198461,2124654;191076,2102539;158912,1969818;144687,1873469;144585,1876118;145779,1895853;151745,1941493;158904,1988365;146972,1947659;138620,1895853;129074,1895853;123107,1848981;114756,1819378;107596,1791008;87311,1768806;81345,1768806;75379,1737968;72992,1698497;77765,1642991;80152,1623256;84215,1609719;82240,1578850;84925,1533211;89697,1523961;89697,1518409;80152,1536912;71800,1524577;56287,1502375;53454,1484798;52708,1486339;47935,1535678;44355,1585017;40776,1623256;40776,1702197;41969,1742902;44355,1783606;33617,1821845;31230,1821845;24071,1747836;24071,1671360;30037,1612154;40771,1623249;31230,1610921;28844,1566516;31230,1498674;32423,1480172;36003,1449335;50322,1393829;57456,1356955;55095,1348190;46742,1397529;32423,1453036;28844,1483872;27650,1502375;25264,1570215;27650,1614621;21685,1673827;21685,1750303;28844,1824312;31230,1824312;46742,1894620;55095,1952593;72992,2011800;101182,2139118;103643,2163518;108790,2163518;135041,2228892;144587,2262197;126688,2233826;107596,2189421;106404,2201756;96022,2168490;88505,2169685;80152,2141316;51514,2073474;33617,2013034;32423,1962461;24071,1903254;18104,1844047;4980,1800876;13331,1571449;21685,1512243;14525,1480172;28844,1391362;32423,1370392;41969,1298850;67027,1247044;61060,1317353;67024,1305302;70606,1276494;71800,1244577;82538,1203872;99243,1142198;119528,1079292;121048,1077524;130268,1027486;143393,991714;158905,962111;189929,900437;214986,844931;250782,773389;277033,742552;298511,699381;316410,672244;335501,662376;340274,654976;359366,615504;396355,571099;397362,589659;394664,597460;433344,556297;452436,530395;477494,505726;479653,508205;478688,506958;509711,474888;540735,445284;574145,408280;620680,372509;670795,334272;700759,312662;720910,293566;756707,271364;794890,250395;799944,247708;812938,234515;834266,218325;857684,205990;874250,202048;877221,199822;1201776,64140;1213819,61433;1247118,49338;1270088,44558;1282066,44453;1286495,43171;1558549,6167;1635809,5859;1718440,7400;1719978,8592;1760203,3700;1797192,9867;1834183,17267;1853267,21752;1832989,16035;1795999,8634;1759009,2467;17590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alt="&quot;&quot;" style="position:absolute;left:53160;top:4457;width:27219;height:2686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479838,2671515;1467117,2678365;1467879,2678692;1585609,2601980;1544480,2611773;1482785,2619607;1479848,2611773;1522936,2607856;1585609,2601980;1692594,2591729;1690083,2592438;1691370,2592187;925090,2577008;968668,2588270;987274,2589249;1039175,2614711;1062678,2619607;1064148,2620098;1069533,2614711;1090097,2620587;1110662,2625483;1151182,2634907;1151792,2634297;1198797,2642132;1221319,2646049;1243843,2648007;1289868,2649966;1352542,2648986;1355262,2648986;1361356,2645558;1375065,2641152;1389020,2640907;1398568,2642130;1401138,2648986;1423049,2648986;1416195,2658779;1412278,2663676;1399547,2669552;1376044,2669552;1345687,2667593;1280076,2665635;1231112,2661717;1188024,2655842;1144936,2648986;1079326,2639193;1028404,2622546;1028993,2622118;999026,2612753;972585,2601001;942228,2591208;910891,2580436;925090,2577008;1501539,2556012;1486578,2558296;1383103,2563521;1417174,2567704;1425988,2565746;1486702,2558891;1496693,2556948;1594507,2541823;1543688,2549579;1561127,2550077;1586221,2545426;1780016,2539558;1620625,2582006;1701285,2564033;758125,2519719;870741,2567704;910891,2580436;941248,2591207;971606,2601000;998046,2612752;992170,2617649;976502,2614710;920684,2594146;893264,2583373;865845,2571621;829611,2558891;798275,2545181;773793,2532450;758125,2519719;804151,2495238;858011,2522658;851156,2526575;788483,2496216;804151,2495238;605359,2428646;671949,2465859;685659,2481528;654322,2464879;630820,2450190;605359,2428646;722128,2403517;722137,2403796;725445,2407798;725809,2406121;2152245,2339233;2148689,2339530;2089933,2381640;2032156,2412977;1991026,2437459;1968503,2447252;1945001,2457045;1916602,2471735;1895058,2484465;1863721,2497196;1831406,2508948;1822592,2517761;1808882,2522658;1774608,2528534;1730540,2542244;1690391,2554974;1646323,2567705;1591484,2581415;1514122,2594146;1512163,2597084;1474966,2606383;1475931,2606877;1517238,2596549;1518039,2594146;1595402,2581415;1650241,2567705;1694308,2554974;1734458,2542244;1778525,2528534;1812800,2522658;1789598,2536580;1790276,2536368;1814758,2521678;1828468,2516782;1829381,2516529;1835323,2509927;1867639,2498175;1898976,2485445;1920520,2472713;1948918,2458025;1972421,2448232;1988537,2441225;1996903,2435500;2038032,2411018;2095809,2379681;472990,2325691;476708,2328880;477977,2329527;2158817,2300127;2158482,2300358;2158482,2300638;2160038,2300860;2160440,2300358;2179973,2285509;2174192,2289503;2173170,2290565;2177135,2288028;393031,2236182;430014,2279726;400691,2244538;2249310,2236153;2249223,2236184;2248575,2240622;2232906,2258249;2214300,2278813;2215421,2278554;2232906,2259228;2248575,2241600;2249310,2236153;488747,2214102;490686,2216462;490784,2216139;343894,2191656;369355,2208304;370605,2209777;382207,2212344;408525,2236703;444758,2266082;460427,2287627;469240,2298399;506452,2329737;495681,2338550;461025,2300042;459448,2300358;459448,2300358;492244,2336798;495681,2338550;506453,2329737;599483,2403183;580878,2409059;587732,2413956;560312,2414935;542686,2403183;526038,2390453;484909,2356177;446717,2321902;411463,2287627;394816,2270979;379148,2253352;385023,2245517;404609,2263145;426153,2279792;452593,2308192;454840,2310120;426153,2279792;405588,2263145;386002,2245517;364458,2219076;343894,2191656;2501227,2035949;2500730,2036162;2490034,2061832;2490946,1913263;2464994,1950750;2452263,1974253;2439533,1995797;2409175,2035949;2382735,2076099;2359233,2108417;2357272,2109614;2355668,2111990;2358253,2110375;2381756,2078059;2408196,2037907;2438553,1997757;2451284,1976213;2464014,1952710;2490455,1914517;2569164,1909864;2560963,1928227;2543336,1963481;2560963,1928227;2569164,1909864;2592299,1899828;2579568,1938020;2557046,1979150;2534522,2021260;2513958,2047700;2527667,2020280;2539419,1992860;2548232,1978171;2559983,1958585;2570755,1938999;2592299,1899828;2528913,1815883;2505144,1857718;2504707,1858723;2528646,1816587;2541950,1721132;2513381,1799189;2453284,1922034;2444484,1935946;2444429,1936061;2423864,1971316;2403300,2009508;2379797,2038887;2360212,2072183;2244658,2202429;2206466,2234746;2202801,2237531;2201220,2239132;2185251,2252151;2172192,2267062;2124207,2303296;2116688,2308045;2096266,2324695;2093316,2326610;2088953,2330716;2050762,2356178;2012570,2379681;2008200,2381897;1982340,2398693;1974323,2402737;1966545,2408080;1940104,2422770;1915401,2432458;1860339,2460232;1731161,2508412;1641144,2531558;1713893,2517761;1727603,2514822;1771670,2499154;1799089,2490341;1843157,2467816;1893099,2450189;1925097,2437641;1939125,2429625;1951854,2425708;1969482,2415914;1974114,2412695;1986130,2401226;2012570,2385557;2042650,2370811;2053699,2364011;2091892,2338550;2108539,2322881;2127145,2311130;2175129,2274896;2209404,2242579;2247595,2210263;2363149,2080017;2379052,2052982;2379797,2050638;2405258,2011466;2413092,1999715;2423509,1985266;2426802,1979150;2447366,1943895;2487517,1860655;2526688,1771540;2538194,1735306;2649096,1634439;2646159,1636397;2646159,1636397;2658346,1576400;2657994,1578132;2660847,1581557;2669661,1591350;2675537,1587433;2675685,1586681;2671620,1589391;2661827,1580577;2649617,1465155;2648934,1465193;2647695,1465262;2648117,1469918;2647138,1494401;2643221,1509089;2619719,1546303;2613843,1578620;2607968,1589391;2598175,1636397;2587402,1673611;2575651,1709845;2568797,1738244;2560963,1767623;2567210,1757904;2572714,1737264;2577610,1707885;2589361,1671652;2600133,1634439;2609926,1587433;2615802,1576660;2621677,1544344;2645180,1507131;2629512,1582536;2617760,1645211;2591319,1725513;2586088,1733649;2583852,1745834;2576631,1766644;2549211,1826380;2536480,1857718;2528646,1874366;2518853,1891993;2492414,1938999;2464014,1985026;2427782,2046722;2387631,2107438;2361191,2141712;2332792,2175008;2322999,2188719;2312228,2202429;2295580,2216139;2268352,2246286;2269139,2249435;2240741,2278813;2210383,2300358;2185901,2319944;2162709,2336892;2166316,2336592;2191777,2317985;2216259,2298399;2246616,2276855;2275016,2247476;2274036,2243559;2301455,2213201;2318104,2199491;2328875,2185781;2338668,2172071;2367067,2138775;2393507,2104499;2433657,2043783;2469890,1982088;2498289,1936061;2524729,1889055;2534522,1871428;2542356,1854780;2555087,1823443;2582507,1763706;2593278,1723555;2619719,1643253;2631470,1580578;2647138,1505172;2650671,1491927;2648117,1491462;2649096,1466980;2670640,1444456;2659236,1491971;2659237,1491971;2670641,1444457;2679454,1434663;2673578,1447395;2673578,1447395;2672231,1474080;2671620,1499297;2661827,1529430;2661827,1532872;2673578,1499297;2675537,1447393;2680103,1437502;2637345,1392553;2630927,1407722;2628532,1429767;2625442,1419468;2624312,1420922;2627553,1431726;2625594,1447395;2629512,1460125;2632548,1459956;2630490,1453269;2632449,1437601;2637345,1392553;2719604,1366113;2721563,1367091;2720583,1408222;2721563,1436622;2718625,1488524;2715687,1517903;2706873,1560991;2703936,1597226;2689247,1663818;2675537,1721595;2651056,1732368;2653014,1726492;2656931,1685362;2671620,1642273;2683371,1635419;2683371,1635418;2696102,1560991;2702956,1525737;2708832,1489504;2713729,1455228;2715687,1422912;2716666,1395491;2718625,1380802;2719604,1366113;137921,912048;138409,912292;138455,912155;197004,771683;175460,811833;157833,826523;157791,827461;156086,864950;156134,864861;157833,827502;175460,812812;197004,772661;197738,773151;198105,772417;208754,686484;195044,696277;174480,739365;179184,743129;179338,742468;175460,739365;196024,696277;208164,687605;284158,630664;282921,631655;277671,651842;274365,662002;184272,826523;171541,866673;159790,907804;134329,993982;117682,1052739;109848,1096808;105931,1119331;102993,1141855;94180,1202571;91241,1239784;96138,1278956;98433,1257612;98097,1250556;102014,1209426;110827,1148710;117817,1140321;127967,1072391;127475,1060573;137149,1032839;142906,1009551;141185,1013567;135309,1011609;120619,1053719;121599,1077222;114744,1122269;113765,1130104;103972,1141855;106910,1119331;110827,1096808;118661,1052739;135309,993982;160770,907804;172521,866673;185251,826523;275344,662002;284158,630664;301786,532735;301785,532735;306681,536652;306681,536651;478243,393311;478055,393461;477484,394105;469484,402489;467462,405431;466142,406923;460427,415220;400692,485729;384044,505315;367397,525880;293814,607210;368375,524901;385022,504335;401671,484749;461406,414240;467462,405431;477484,394105;503101,325782;494649,328727;488364,331061;486868,332958;476095,342751;448676,360379;430070,380944;412443,401509;400692,412282;400292,411782;389185,425135;370334,448516;339977,481812;344873,487687;344966,487604;340956,482791;371313,449495;401671,412282;413422,401510;431049,380944;449654,360380;477074,342752;487846,332959;499598,328553;503307,327401;1921498,148852;1971441,171376;1992985,189003;1945001,165500;1921498,148852;1758940,77364;1798110,86177;1852950,113597;1758940,77364;1169420,70876;1148855,73446;1104787,79322;1061699,89115;1043093,94991;1021549,100867;974407,110128;965730,113598;905995,134163;847239,157666;806110,176273;778690,187044;711120,218382;678805,238947;647468,259512;597525,296725;550520,333938;505533,373184;509390,378007;518938,371458;527064,365400;556395,339814;603400,302601;653343,265388;684679,244822;716996,224257;784565,192920;811006,179210;852135,160603;910891,137100;970626,116535;995719,111606;1007841,107464;1172827,71870;1519629,49821;1540562,51902;1568961,61695;1547417,58758;1502371,49943;1519629,49821;1633593,42109;1673742,45046;1722706,64632;1661991,53861;1633593,42109;1306027,41864;1192921,47985;1114580,58757;1077367,68549;1045051,80301;1000004,86177;829611,151790;767918,179210;749311,186065;732664,194879;701327,211526;652364,236988;615152,266367;507432,350586;484920,370161;462897,390270;463364,390737;293951,589533;259676,636539;244007,664939;228339,691380;198961,746220;167004,796578;166646,798123;155873,827502;148039,841212;146080,843170;137390,872060;135309,889198;133350,913680;119641,953831;106910,993982;93200,1052739;85366,1106601;80470,1160461;87324,1123248;87960,1120177;89283,1105621;97117,1051760;99570,1052579;99783,1051669;97118,1050780;110828,992023;123558,951871;137205,911905;136289,911721;138247,887239;149019,841212;156853,827502;157116,826786;167625,798123;199941,747200;229319,692359;244987,665919;260656,637519;294931,590513;464344,391717;509390,350587;617110,266368;654322,236989;703286,211527;734623,194879;751271,186066;769876,179210;831571,151790;1001964,86178;1047010,80302;1079326,68550;1116538,58758;1194880,47985;1307986,42231;1398897,45282;1443614,0;1489640,2937;1536645,7834;1567981,15669;1588546,25462;1614007,20565;1652199,29379;1675701,36233;1674722,37213;1673742,44068;1633593,41130;1619883,37213;1606173,34275;1579733,28399;1553293,22523;1525873,18606;1495516,18606;1471034,18606;1432843,18606;1431049,18033;1414236,26440;1420112,36233;1478868,47985;1452721,48441;1453162,48475;1480827,47985;1504329,50923;1549376,59736;1570920,62675;1607153,70509;1644365,78343;1680598,87157;1716831,97929;1734458,102825;1752085,108701;1752312,108909;1764953,111088;1795585,122472;1799864,128955;1801049,129267;1828468,140038;1851971,149831;1875473,160604;1893100,170397;1904851,176273;1917581,183127;1960669,207610;2015508,242865;2043908,262450;2044729,263037;2059243,271855;2611885,1311272;2611470,1319468;2622656,1321065;2633428,1328900;2638324,1355340;2656930,1386677;2664765,1387390;2664765,1379823;2672726,1357709;2672598,1353382;2680433,1326941;2691205,1326941;2707852,1316169;2709811,1359258;2704915,1379823;2699039,1399409;2696101,1431726;2695122,1448373;2693164,1465022;2688987,1467806;2689247,1468938;2693247,1466271;2695122,1450332;2696101,1433684;2699039,1401367;2704915,1381781;2709811,1361217;2717645,1367093;2716666,1381781;2714708,1396471;2713728,1423891;2711769,1456208;2706873,1490483;2700998,1526717;2694142,1561971;2681412,1636397;2669661,1643253;2654972,1686342;2651054,1727472;2649096,1733348;2632449,1778395;2627552,1782313;2606988,1830297;2628532,1782313;2633428,1778395;2602091,1867511;2585444,1876325;2581991,1883231;2582507,1884158;2586424,1876324;2603071,1867511;2591319,1900806;2569776,1939978;2559004,1959564;2547253,1979150;2538439,1993839;2525709,2022239;2511999,2049659;2490455,2079038;2468911,2106458;2469809,2104609;2445408,2137795;2392527,2195574;2382115,2211592;2392527,2196553;2445408,2138774;2405258,2199490;2384571,2221157;2367963,2233366;2367066,2234746;2356683,2242733;2356295,2245517;2310268,2292524;2261305,2337571;2259040,2339214;2242699,2360094;2203528,2389473;2166918,2416931;2166787,2417091;2203528,2390453;2242699,2361074;2210383,2393390;2184065,2410528;2165860,2418217;2165336,2418853;2145751,2431583;2138370,2435004;2119802,2450068;2101684,2462920;2074265,2480548;2065452,2481528;2055655,2485882;2054132,2487037;2066430,2482506;2075244,2481528;2039991,2507968;2017467,2519720;1994944,2530492;1979035,2532878;1976338,2534409;1901913,2566725;1898118,2567588;1875473,2582394;1888203,2586311;1841198,2606877;1845115,2593167;1829447,2599043;1814758,2603939;1784401,2613732;1780345,2608863;1765794,2611773;1748167,2615690;1711935,2624504;1710740,2625059;1745230,2616669;1762857,2612752;1777545,2609814;1783421,2614710;1813779,2604917;1828467,2600021;1844136,2594146;1840218,2607856;1799089,2627442;1797073,2626877;1768732,2638213;1745230,2645069;1709976,2653882;1695410,2652659;1664943,2658587;1663950,2660738;1582671,2676406;1564064,2671509;1548396,2671509;1520976,2680323;1496495,2682282;1472013,2683261;1469353,2682122;1447042,2686077;1420112,2681302;1421092,2680323;1425988,2673468;1403465,2670530;1414236,2664655;1446553,2663675;1477889,2662696;1522935,2663675;1554271,2660738;1613028,2648006;1652199,2639193;1681577,2638213;1683621,2637264;1655137,2638214;1615966,2647027;1557210,2659759;1525873,2662696;1480827,2661717;1449490,2662696;1417174,2663676;1418153,2659759;1425008,2649966;1726623,2600021;1931291,2522658;1985151,2494258;2015508,2478589;2046845,2461942;2105601,2426687;2152606,2390453;2240741,2321902;2265222,2302316;2288724,2281752;2323978,2249435;2338668,2224953;2359768,2205611;2359937,2204395;2339647,2222994;2324958,2247476;2289704,2279793;2266202,2300358;2241720,2319944;2153586,2388494;2106581,2424729;2047825,2459983;2016488,2476631;1986130,2492299;1932271,2520699;1727603,2598063;1425988,2648007;1403465,2648007;1400527,2640173;1377024,2639193;1355480,2648007;1292807,2648986;1246782,2647027;1224258,2645069;1201735,2641152;1215302,2626680;1212507,2627442;1161957,2618081;1159626,2618629;1062679,2601001;1024487,2593167;991191,2587291;951042,2568684;901099,2550078;849198,2529512;858011,2522658;894244,2529512;909912,2543222;963772,2558891;1070513,2586311;1096953,2591208;1125352,2596104;1156689,2602960;1191222,2610427;1193900,2609814;1226216,2614711;1227195,2612753;1274200,2614711;1282034,2615690;1354500,2615690;1407381,2617649;1470054,2612753;1477888,2612753;1480827,2620587;1542520,2612753;1583650,2602960;1607152,2599043;1621842,2597084;1654157,2589250;1680598,2583374;1707038,2576518;1755537,2568125;1761878,2565747;1710956,2574560;1684515,2581415;1658075,2587291;1625759,2595125;1611070,2597084;1587568,2601001;1523915,2606877;1480827,2610794;1472993,2610794;1410319,2615690;1357439,2613732;1284973,2613732;1277138,2612753;1246782,2600021;1230133,2610794;1230091,2610878;1243843,2601980;1274201,2614710;1227196,2612752;1227566,2612512;1196838,2607856;1160606,2600021;1129269,2593167;1100870,2588270;1074430,2583374;967689,2555954;913830,2540285;898161,2526575;861928,2519719;808068,2492299;792400,2493279;736581,2464879;726788,2447252;728747,2446273;763022,2464879;797296,2483486;807089,2477610;766939,2451169;733644,2436480;687618,2410039;648447,2384577;586753,2358137;563251,2338551;568147,2336592;591649,2343447;542686,2292524;515266,2270000;489805,2247476;457489,2221036;410485,2169133;407259,2159053;397753,2149547;365438,2114292;361521,2096665;348790,2079038;347273,2076660;332142,2066306;302764,2024197;286117,1985026;284158,1985026;261635,1941937;240091,1898848;217568,1848904;197004,1797981;217568,1832256;238133,1875345;244987,1898848;247820,1903003;244333,1884873;235239,1868368;220436,1835079;202878,1805815;181334,1747057;162879,1686829;156816,1669266;130418,1563895;118744,1487401;118661,1489504;119641,1505172;124536,1541407;130412,1578620;120619,1546303;113765,1505172;105931,1505172;101034,1467959;94180,1444456;88304,1421933;71656,1404306;66760,1404306;61863,1379823;59905,1348485;63822,1304418;65780,1288749;69115,1278002;67494,1253495;69697,1217260;73614,1209916;73614,1205509;65780,1220199;58926,1210406;46195,1192778;43869,1178824;43258,1180047;39340,1219219;36402,1258391;33465,1288749;33465,1351423;34444,1383740;36402,1416056;27589,1446415;25631,1446415;19755,1387657;19755,1326941;24651,1279935;33461,1288744;25631,1278956;23672,1243702;25631,1189840;26609,1175151;29548,1150668;41299,1106601;47154,1077326;45216,1070366;38361,1109538;26609,1153607;23672,1178089;22692,1192778;20734,1246639;22692,1281894;17797,1328900;17797,1389616;23672,1448373;25631,1448373;38361,1504193;45216,1550220;59905,1597226;83040,1698307;85059,1717679;89284,1717679;110828,1769581;118662,1796023;103972,1773498;88304,1738244;87325,1748037;78805,1721626;72636,1722575;65780,1700052;42278,1646190;27589,1598206;26609,1558054;19755,1511048;14858,1464042;4087,1429767;10941,1247619;17797,1200613;11921,1175151;23672,1104642;26609,1087994;34444,1031195;55009,990064;50112,1045885;55007,1036317;57946,1013445;58926,988106;67739,955789;81449,906824;98097,856881;99344,855477;106911,815750;117682,787350;130413,763847;155874,714883;176438,670815;205816,614016;227360,589533;244987,555258;259677,533714;275345,525880;279262,520004;294931,488667;325287,453412;326114,468147;323900,474341;355644,441660;371313,421096;391878,401510;393649,403479;392858,402489;418319,377027;443780,353524;471199,324145;509390,295745;550520,265388;575111,248231;591649,233071;621027,215443;652364,198796;656512,196663;667176,186188;684680,173334;703899,163541;717494,160412;719933,158644;986295,50922;996177,48773;1023507,39171;1042358,35376;1052188,35293;1055823,34275;1279097,4896;1342504,4651;1410319,5875;1411582,6822;1444594,2937;1474951,7833;1505309,13709;1520971,17269;1504329,12730;1473971,6855;1443614,1959;14436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alt="&quot;&quot;" style="position:absolute;left:55206;top:25222;width:6876;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alt="&quot;&quot;" style="position:absolute;left:73827;top:18820;width:9267;height:945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503805,940529;499474,942941;499734,943056;539814,916049;525812,919497;504808,922255;503808,919497;518478,918117;539814,916049;576237,912440;575382,912689;575820,912601;314943,907257;329779,911222;336114,911567;353783,920531;361784,922255;362285,922427;364118,920531;371119,922600;378121,924323;391916,927641;392123,927426;408126,930185;415793,931564;423462,932253;439131,932943;460468,932598;461394,932598;463468,931391;468136,929840;472886,929753;476137,930184;477012,932598;484471,932598;482138,936045;480804,937769;476470,939838;468469,939838;458134,939148;435797,938459;419127,937080;404458,935011;389789,932598;367452,929150;350116,923289;350317,923139;340114,919841;331113,915704;320778,912257;310109,908464;314943,907257;511193,899866;506100,900669;470872,902509;482471,903982;485472,903292;506142,900879;509543,900195;542844,894870;525543,897601;531479,897776;540023,896138;605999,894073;551736,909017;579196,902689;258101,887088;296440,903982;310109,908464;320444,912256;330779,915704;339781,919841;337780,921565;332446,920531;313443,913291;304108,909498;294773,905361;282438,900879;271769,896052;263435,891570;258101,887088;273770,878469;292106,888123;289773,889502;268436,878814;273770,878469;206092,855025;228762,868126;233430,873643;222761,867781;214760,862610;206092,855025;245846,846178;245849,846276;246975,847686;247099,847095;732723,823547;731513,823651;711509,838476;691839,849509;677837,858128;670169,861575;662168,865023;652499,870195;645165,874677;634496,879159;623495,883296;620494,886399;615827,888123;604158,890191;589156,895018;575487,899500;560484,903982;541814,908809;515477,913291;514810,914325;502147,917599;502475,917773;516538,914137;516810,913291;543148,908809;561818,903982;576820,899500;590489,895018;605492,890191;617161,888123;609261,893024;609492,892950;617827,887778;622495,886054;622806,885965;624828,883641;635830,879503;646499,875022;653833,870539;663501,865368;671503,861920;676990,859454;679838,857438;693840,848819;713510,837787;161028,818779;162293,819902;162726,820129;734961,809779;734847,809860;734847,809959;735377,810037;735513,809860;742164,804632;740195,806039;739847,806413;741197,805519;133806,787267;146397,802598;136414,790208;765769,787256;765739,787267;765518,788830;760184,795035;753850,802275;754232,802184;760184,795380;765518,789174;765769,787256;166392,779493;167052,780324;167085,780210;117077,771591;125746,777452;126171,777970;130121,778874;139081,787450;151416,797793;156750,805378;159751,809171;172420,820203;168752,823306;156954,809749;156417,809860;167582,822689;168752,823306;172420,820203;204092,846061;197757,848129;200091,849853;190756,850198;184755,846061;179088,841579;165085,829512;152083,817445;140081,805378;134414,799517;129079,793311;131080,790553;137748,796759;145082,802620;154083,812618;154849,813297;145082,802620;138081,796759;131413,790553;124078,781244;117077,771591;851533,716773;851364,716848;847722,725885;848033,673580;839198,686778;834863,695052;830529,702637;820194,716773;811193,730908;803192,742286;802524,742707;801978,743544;802858,742975;810859,731598;819861,717462;830196,703327;834530,695742;838864,687468;847866,674022;882538,668850;878204,682296;870536,696776;862868,711601;855867,720910;860534,711257;864535,701603;867535,696432;871536,689536;875204,682641;882538,668850;860959,639297;852866,654025;852718,654379;860868,639545;865397,605939;855671,633420;835211,676668;832215,681566;832196,681606;825195,694018;818194,707464;810193,717807;803525,729529;764185,775383;751183,786761;749935,787742;749397,788305;743960,792889;739514,798138;723178,810895;720618,812567;713666,818428;712662,819103;711176,820548;698174,829512;685172,837787;683683,838567;674880,844480;672151,845904;669502,847785;660501,852956;652090,856368;633345,866145;589367,883107;558721,891256;583488,886399;588156,885364;603158,879848;612493,876745;627495,868815;644498,862610;655392,858192;660168,855370;664501,853991;670502,850543;672079,849410;676170,845372;685172,839855;695412,834664;699174,832270;712176,823306;717844,817790;724178,813653;740514,800896;752183,789519;765185,778142;804525,732287;809939,722769;810193,721944;818861,708153;821528,704016;825074,698930;826195,696776;833196,684365;846865,655059;860201,623685;864118,610929;901874,575418;900874,576107;900874,576107;905023,554985;904904,555595;905875,556800;908876,560248;910876,558869;910926,558604;909542,559559;906209,556455;902052,515820;901819,515834;901397,515858;901541,517497;901208,526116;899874,531288;891873,544389;889873,555766;887872,559559;884538,576107;880871,589209;876870,601965;874537,611963;871870,622306;873997,618885;875870,611618;877537,601275;881538,588519;885205,575418;888539,558869;890539,555076;892540,543699;900541,530598;895207,557145;891206,579210;882205,607481;880424,610346;879663,614635;877204,621962;867869,642992;863535,654025;860868,659886;857534,666092;848532,682641;838864,698845;826529,720565;812860,741941;803858,754008;794190,765730;790856,770557;787189,775383;781521,780210;772252,790824;772519,791932;762851,802275;752516,809860;744182,816756;736286,822723;737514,822617;746182,816066;754517,809171;764852,801586;774520,791243;774187,789864;783521,779176;789189,774349;792856,769523;796190,764696;805859,752974;814860,740907;828529,719531;840864,697811;850533,681606;859534,665058;862868,658852;865535,652991;869869,641958;879204,620927;882871,606792;891873,578521;895874,556456;901208,529908;902410,525245;901541,525082;901874,516463;909209,508533;905327,525261;905327,525261;909209,508533;912210,505085;910209,509567;909751,518962;909542,527840;906209,538449;906209,539660;910209,527840;910876,509567;912430,506085;897874,490260;895689,495600;894873,503362;893821,499736;893437,500248;894540,504051;893873,509567;895207,514049;896240,513990;895540,511636;896207,506119;897874,490260;925879,480951;926545,481296;926212,495776;926545,505775;925545,524047;924545,534390;921544,549560;920544,562317;915543,585761;910876,606102;902541,609895;903208,607826;904542,593346;909542,578176;913543,575763;913543,575762;917877,549560;920211,537148;922211,524392;923878,512325;924545,500948;924878,491294;925545,486123;925879,480951;46955,321094;47121,321180;47136,321132;67069,271677;59735,285813;53734,290984;53719,291314;53139,304513;53156,304482;53734,291329;59735,286157;67069,272022;67319,272194;67444,271936;71069,241682;66402,245130;59401,260300;61003,261625;61055,261392;59735,260300;66736,245130;70868,242077;96741,222031;96319,222379;94532,229486;93407,233063;62735,290984;58401,305120;54400,319600;45732,349940;40064,370626;37397,386140;36064,394070;35063,402000;32063,423375;31063,436476;32730,450267;33511,442753;33397,440269;34730,425789;37731,404413;40110,401460;43566,377544;43398,373384;46692,363619;48652,355421;48066,356835;46065,356145;41064,370971;41398,379245;39064,395104;38731,397862;35397,402000;36397,394070;37731,386140;40398,370626;46065,349940;54734,319600;58734,305120;63068,290984;93740,233063;96741,222031;102742,187554;102742,187554;104408,188933;104408,188933;162816,138468;162752,138521;162557,138749;159834,141700;159146,142735;158696,143261;156750,146182;136414,171005;130746,177900;125079,185140;100017,213786;125412,184796;131079,177555;136747,170660;157084,145837;159146,142735;162557,138749;171279,114694;168401,115731;166261,116553;165752,117221;162085,120668;152750,126874;146416,134115;140415,141355;136414,145147;136278,144971;132497,149672;126079,157904;115744,169626;117411,171694;117442,171665;116077,169971;126412,158248;136747,145147;140748,141355;146749,134115;153083,126875;162418,120669;166085,117221;170086,115670;171349,115264;654167,52405;671169,60334;678504,66540;662168,58266;654167,52405;598824,27237;612160,30339;630829,39993;598824,27237;398124,24953;391123,25857;376120,27926;361451,31374;355117,33442;347782,35511;331733,38771;328779,39993;308443,47233;288439,55507;274437,62058;265102,65851;242098,76883;231096,84123;220428,91363;203425,104465;187422,117566;172107,131383;173420,133081;176671,130775;179437,128642;189423,119634;205425,106533;222428,93432;233096,86192;244098,78952;267102,67919;276104,63092;290106,56542;310109,48267;330446,41027;338989,39292;343115,37834;399284,25303;517352,17540;524478,18273;534147,21720;526812,20686;511476,17583;517352,17540;556150,14825;569819,15859;586488,22754;565818,18962;556150,14825;444632,14739;406125,16893;379454,20686;366785,24133;355783,28271;340448,30339;282438,53439;261435,63092;255100,65506;249433,68609;238764,74470;222095,83434;209426,93777;172753,123427;165089,130318;157592,137398;157750,137562;100074,207550;88406,224099;83071,234097;77737,243406;67736,262713;56856,280442;56734,280986;53066,291329;50399,296156;49733,296845;46774,307016;46065,313049;45399,321669;40731,335804;36397,349940;31730,370626;29062,389588;27396,408550;29729,395449;29945,394368;30396,389243;33063,370281;33898,370569;33971,370249;33063,369936;37731,349250;42065,335114;46711,321044;46399,320979;47066,312360;50733,296156;53400,291329;53490,291077;57067,280986;68069,263058;78071,243751;83405,234442;88739,224444;100408,207895;158084,137907;173420,123427;210093,93777;222761,83434;239431,74470;250099,68609;255767,65506;262101,63092;283105,53439;341115,30340;356451,28271;367452,24134;380121,20686;406792,16893;445299,14868;476249,15942;491473,0;507142,1034;523145,2758;533813,5516;540814,8964;549482,7240;562484,10343;570486,12756;570153,13101;569819,15514;556150,14480;551483,13101;546815,12067;537814,9998;528812,7929;519477,6550;509143,6550;500808,6550;487806,6550;487195,6349;481471,9309;483472,12756;503475,16893;494573,17054;494723,17066;504142,16893;512143,17928;527479,21031;534813,22065;547149,24823;559818,27581;572153,30684;584488,34477;590489,36200;596490,38269;596568,38342;600871,39110;611300,43117;612757,45400;613160,45509;622495,49302;630496,52749;638497,56542;644498,59990;648499,62058;652833,64471;667502,73091;686172,85503;695840,92398;696120,92605;701061,95709;889206,461644;889065,464530;892873,465092;896540,467850;898207,477159;904541,488191;907209,488442;907209,485778;909919,477993;909876,476470;912543,467161;916210,467161;921878,463368;922544,478538;920878,485778;918877,492674;917877,504051;917544,509912;916877,515773;915456,516753;915543,517152;916905,516213;917544,510601;917877,504741;918877,493363;920878,486468;922544,479228;925211,481296;924878,486468;924211,491639;923878,501293;923211,512670;921544,524737;919544,537493;917210,549905;912876,576107;908876,578521;903875,593691;902541,608171;901874,610240;896207,626099;894540,627478;887539,644372;894873,627478;896540,626099;885872,657473;880204,660576;879029,663007;879204,663334;880538,660575;886205,657473;882205,669195;874870,682986;871203,689881;867202,696776;864202,701948;859868,711946;855200,721600;847866,731943;840531,741596;840837,740945;832529,752629;814526,772970;810982,778610;814526,773315;832529,752973;818861,774349;811818,781977;806164,786275;805858,786761;802324,789573;802191,790553;786522,807102;769852,822961;769082,823540;763518,830891;750183,841234;737719,850901;737674,850957;750183,841579;763518,831236;752516,842613;743556,848647;737358,851354;737180,851577;730512,856059;728000,857263;721678,862567;715510,867092;706175,873298;703175,873643;699840,875175;699322,875583;703508,873987;706509,873643;694507,882951;686839,887089;679171,890881;673755,891721;672836,892260;647499,903637;646207,903941;638497,909153;642831,910533;626829,917773;628162,912946;622828,915015;617827,916738;607492,920186;606111,918472;601158,919497;595157,920876;582821,923979;582415,924174;594157,921220;600158,919841;605158,918807;607159,920531;617494,917083;622494,915359;627829,913291;626495,918117;612493,925013;611806,924814;602158,928805;594157,931219;582155,934321;577196,933891;566823,935978;566485,936735;538814,942251;532479,940527;527145,940527;517810,943630;509476,944320;501141,944664;500235,944263;492640,945656;483472,943975;483805,943630;485472,941217;477804,940183;481471,938114;492473,937769;503142,937424;518477,937769;529146,936735;549149,932253;562484,929150;572486,928805;573182,928471;563485,928805;550149,931908;530146,936390;519477,937424;504142,937080;493473,937424;482471,937769;482805,936390;485138,932943;587822,915359;657500,888123;675837,878124;686172,872608;696840,866747;716844,854336;732846,841579;762851,817445;771186,810550;779187,803310;791189,791932;796190,783313;803374,776504;803431,776076;796524,782624;791523,791243;779521,802620;771519,809860;763185,816756;733180,840889;717177,853646;697174,866058;686505,871919;676170,877435;657834,887433;588156,914670;485472,932253;477804,932253;476804,929495;468802,929150;461468,932253;440131,932598;424462,931908;416794,931219;409126,929840;413745,924745;412793,925013;395584,921717;394790,921910;361785,915704;348782,912946;337447,910877;323778,904327;306775,897776;289106,890536;292106,888123;304442,890536;309776,895363;328112,900879;364452,910533;373453,912257;383122,913980;393790,916394;405547,919023;406459,918807;417461,920531;417794,919841;433796,920531;436464,920876;461134,920876;479137,921565;500474,919841;503141,919841;504142,922600;525145,919841;539147,916394;547149,915015;552150,914325;563151,911567;572153,909498;581154,907085;597665,904130;599824,903293;582488,906395;573486,908809;564485,910877;553483,913636;548482,914325;540481,915704;518811,917773;504142,919152;501475,919152;480138,920876;462135,920186;437464,920186;434797,919841;424462,915359;418794,919152;418780,919182;423462,916049;433797,920531;417794,919841;417920,919757;407459,918117;395124,915359;384455,912946;374787,911222;365785,909498;329446,899845;311110,894329;305775,889502;293440,887088;275104,877435;269769,877780;250766,867781;247432,861575;248099,861231;259768,867781;271436,874332;274770,872263;261101,862955;249766,857783;234097,848474;220761,839510;199758,830202;191756,823306;193423,822617;201425,825030;184755,807102;175420,799173;166752,791243;155750,781934;139748,763661;138650,760113;135414,756766;124412,744354;123078,738148;118744,731943;118228,731105;113076,727460;103075,712636;97407,698845;96741,698845;89073,683675;81738,668505;74070,650922;67069,632994;74070,645061;81071,660231;83405,668505;84370,669968;83182,663585;80086,657774;75047,646055;69069,635752;61735,615066;55451,593861;53387,587679;44400,550582;40426,523652;40398,524392;40731,529908;42398,542665;44398,555766;41064,544389;38731,529908;36064,529908;34397,516807;32063,508533;30063,500603;24395,494398;22728,494398;21061,485778;20394,474746;21728,459231;22395,453715;23530,449931;22978,441303;23728,428547;25062,425961;25062,424409;22395,429581;20061,426133;15727,419928;14935,415015;14727,415445;13393,429236;12393,443027;11393,453715;11393,475780;11726,487157;12393,498534;9393,509222;8726,509222;6726,488536;6726,467161;8392,450612;11392,453713;8726,450267;8059,437856;8726,418893;9059,413722;10059,405102;14060,389588;16053,379282;15394,376831;13060,390622;9059,406137;8059,414756;7726,419928;7059,438890;7726,451301;6059,467850;6059,489226;8059,509912;8726,509912;13060,529564;15394,545768;20394,562317;28271,597903;28958,604723;30396,604723;37731,622996;40398,632305;35397,624375;30063,611963;29730,615411;26829,606113;24729,606447;22395,598518;14393,579555;9393,562662;9059,548526;6726,531977;5058,515428;1391,503362;3725,439235;6059,422686;4058,413722;8059,388898;9059,383037;11726,363041;18728,348560;17060,368212;18727,364844;19728,356792;20061,347871;23061,336493;27729,319255;33397,301672;33821,301178;36397,287192;40064,277193;44399,268919;53067,251680;60068,236166;70069,216169;77404,207550;83405,195483;88406,187898;93740,185140;95074,183072;100408,172039;110743,159627;111024,164815;110270,166996;121078,155490;126412,148250;133413,141355;134017,142048;133747,141700;142415,132736;151083,124461;160418,114118;173420,104120;187422,93432;195794,87392;201425,82054;211426,75849;222095,69988;223507,69237;227137,65549;233097,61024;239640,57576;244268,56474;245098,55852;335780,17928;339145,17171;348449,13790;354867,12454;358213,12425;359451,12067;435464,1724;457050,1638;480138,2068;480567,2402;491806,1034;502141,2758;512477,4826;517809,6080;512143,4482;501808,2413;491473,690;49147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1" alt="&quot;&quot;"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alt="&quot;&quot;"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alt="&quot;&quot;"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alt="&quot;&quot;"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left:6781;top:15087;width:56905;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v:group>
          </w:pict>
        </mc:Fallback>
      </mc:AlternateContent>
    </w:r>
    <w:r w:rsidR="00F61831" w:rsidRPr="002C14C8">
      <w:rPr>
        <w:rFonts w:ascii="Corbel" w:eastAsia="Corbel" w:hAnsi="Corbel" w:cs="Corbel"/>
        <w:noProof/>
        <w:color w:val="FFFFFF" w:themeColor="background1"/>
        <w:sz w:val="28"/>
        <w:szCs w:val="28"/>
        <w:lang w:bidi="fr-FR"/>
      </w:rPr>
      <w:t>Fiche résumé</w:t>
    </w:r>
  </w:p>
  <w:p w14:paraId="0457CEBD" w14:textId="4159DA8C" w:rsidR="007E5151" w:rsidRPr="002C14C8" w:rsidRDefault="005146E0" w:rsidP="003D5B41">
    <w:pPr>
      <w:pStyle w:val="En-tte"/>
      <w:ind w:right="248"/>
      <w:rPr>
        <w:color w:val="FFFFFF" w:themeColor="background1"/>
        <w:sz w:val="12"/>
        <w:szCs w:val="16"/>
      </w:rPr>
    </w:pPr>
    <w:r>
      <w:rPr>
        <w:rFonts w:ascii="Corbel" w:eastAsia="Corbel" w:hAnsi="Corbel" w:cs="Corbel"/>
        <w:noProof/>
        <w:color w:val="FFFFFF" w:themeColor="background1"/>
        <w:sz w:val="24"/>
        <w:lang w:bidi="fr-FR"/>
      </w:rPr>
      <w:t>Utiliser le site cesu.urssaf.fr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782DEC"/>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D46E0F82"/>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7BB44458"/>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D4FA1FBC"/>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2BACBE0E"/>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5C5F98"/>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5A50C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CE16F0"/>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547F8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3AA648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5575DB"/>
    <w:multiLevelType w:val="hybridMultilevel"/>
    <w:tmpl w:val="03F2AD7A"/>
    <w:lvl w:ilvl="0" w:tplc="85082CD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463AC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07174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7412DCE"/>
    <w:multiLevelType w:val="hybridMultilevel"/>
    <w:tmpl w:val="3FC4A9F6"/>
    <w:lvl w:ilvl="0" w:tplc="E54410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64B14F4"/>
    <w:multiLevelType w:val="hybridMultilevel"/>
    <w:tmpl w:val="15A6ECA2"/>
    <w:lvl w:ilvl="0" w:tplc="04C69204">
      <w:start w:val="5"/>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A66DB9"/>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032492975">
    <w:abstractNumId w:val="11"/>
  </w:num>
  <w:num w:numId="2" w16cid:durableId="1712806160">
    <w:abstractNumId w:val="12"/>
  </w:num>
  <w:num w:numId="3" w16cid:durableId="1134368582">
    <w:abstractNumId w:val="8"/>
  </w:num>
  <w:num w:numId="4" w16cid:durableId="740715203">
    <w:abstractNumId w:val="3"/>
  </w:num>
  <w:num w:numId="5" w16cid:durableId="1811550870">
    <w:abstractNumId w:val="2"/>
  </w:num>
  <w:num w:numId="6" w16cid:durableId="1462459976">
    <w:abstractNumId w:val="1"/>
  </w:num>
  <w:num w:numId="7" w16cid:durableId="2143036155">
    <w:abstractNumId w:val="0"/>
  </w:num>
  <w:num w:numId="8" w16cid:durableId="375128796">
    <w:abstractNumId w:val="9"/>
  </w:num>
  <w:num w:numId="9" w16cid:durableId="502859423">
    <w:abstractNumId w:val="7"/>
  </w:num>
  <w:num w:numId="10" w16cid:durableId="1086533781">
    <w:abstractNumId w:val="6"/>
  </w:num>
  <w:num w:numId="11" w16cid:durableId="975530294">
    <w:abstractNumId w:val="5"/>
  </w:num>
  <w:num w:numId="12" w16cid:durableId="1997685641">
    <w:abstractNumId w:val="4"/>
  </w:num>
  <w:num w:numId="13" w16cid:durableId="1118336301">
    <w:abstractNumId w:val="15"/>
  </w:num>
  <w:num w:numId="14" w16cid:durableId="2015062429">
    <w:abstractNumId w:val="10"/>
  </w:num>
  <w:num w:numId="15" w16cid:durableId="1637418021">
    <w:abstractNumId w:val="13"/>
  </w:num>
  <w:num w:numId="16" w16cid:durableId="4433125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831"/>
    <w:rsid w:val="000008BB"/>
    <w:rsid w:val="000654D2"/>
    <w:rsid w:val="000A3BC4"/>
    <w:rsid w:val="000D0B63"/>
    <w:rsid w:val="000E43AD"/>
    <w:rsid w:val="000F42D3"/>
    <w:rsid w:val="00125F2B"/>
    <w:rsid w:val="001303E5"/>
    <w:rsid w:val="00147291"/>
    <w:rsid w:val="001536E0"/>
    <w:rsid w:val="001634D1"/>
    <w:rsid w:val="00187D0C"/>
    <w:rsid w:val="00193FBB"/>
    <w:rsid w:val="001C6644"/>
    <w:rsid w:val="001F0456"/>
    <w:rsid w:val="00201C80"/>
    <w:rsid w:val="002202E0"/>
    <w:rsid w:val="00220381"/>
    <w:rsid w:val="00232314"/>
    <w:rsid w:val="00265373"/>
    <w:rsid w:val="00273824"/>
    <w:rsid w:val="00273D51"/>
    <w:rsid w:val="0028290B"/>
    <w:rsid w:val="002A27BD"/>
    <w:rsid w:val="002A3F7F"/>
    <w:rsid w:val="002B286E"/>
    <w:rsid w:val="002B75B3"/>
    <w:rsid w:val="002C14C8"/>
    <w:rsid w:val="002E18E2"/>
    <w:rsid w:val="002E6ABA"/>
    <w:rsid w:val="002F1839"/>
    <w:rsid w:val="003060E7"/>
    <w:rsid w:val="00363928"/>
    <w:rsid w:val="003B6F05"/>
    <w:rsid w:val="003C0FA4"/>
    <w:rsid w:val="003D0EF1"/>
    <w:rsid w:val="003D5B41"/>
    <w:rsid w:val="0041142E"/>
    <w:rsid w:val="004135EF"/>
    <w:rsid w:val="00413915"/>
    <w:rsid w:val="00426438"/>
    <w:rsid w:val="004A2E0F"/>
    <w:rsid w:val="004B1B1F"/>
    <w:rsid w:val="005146E0"/>
    <w:rsid w:val="00572735"/>
    <w:rsid w:val="00574303"/>
    <w:rsid w:val="005A04AB"/>
    <w:rsid w:val="005B0584"/>
    <w:rsid w:val="005B5A93"/>
    <w:rsid w:val="005E0A00"/>
    <w:rsid w:val="005E2663"/>
    <w:rsid w:val="005E480D"/>
    <w:rsid w:val="00601358"/>
    <w:rsid w:val="00615DB9"/>
    <w:rsid w:val="00620785"/>
    <w:rsid w:val="00624025"/>
    <w:rsid w:val="00627287"/>
    <w:rsid w:val="00655C20"/>
    <w:rsid w:val="00661F2E"/>
    <w:rsid w:val="006818AB"/>
    <w:rsid w:val="006825A3"/>
    <w:rsid w:val="006B14F5"/>
    <w:rsid w:val="00704E12"/>
    <w:rsid w:val="007525B1"/>
    <w:rsid w:val="00756B5A"/>
    <w:rsid w:val="0077638B"/>
    <w:rsid w:val="00785FD5"/>
    <w:rsid w:val="007B68A7"/>
    <w:rsid w:val="007C78B0"/>
    <w:rsid w:val="007E5151"/>
    <w:rsid w:val="007F3C4C"/>
    <w:rsid w:val="00823CAC"/>
    <w:rsid w:val="008333DA"/>
    <w:rsid w:val="00853F66"/>
    <w:rsid w:val="008678F9"/>
    <w:rsid w:val="00873259"/>
    <w:rsid w:val="008D076F"/>
    <w:rsid w:val="008D312B"/>
    <w:rsid w:val="008F3086"/>
    <w:rsid w:val="00941CFB"/>
    <w:rsid w:val="00941F9A"/>
    <w:rsid w:val="009426D7"/>
    <w:rsid w:val="00982BCC"/>
    <w:rsid w:val="00994734"/>
    <w:rsid w:val="00995AC7"/>
    <w:rsid w:val="009B7B0D"/>
    <w:rsid w:val="009C33FC"/>
    <w:rsid w:val="009D2F8A"/>
    <w:rsid w:val="00A0097E"/>
    <w:rsid w:val="00A24831"/>
    <w:rsid w:val="00A2707E"/>
    <w:rsid w:val="00A40201"/>
    <w:rsid w:val="00A52BA6"/>
    <w:rsid w:val="00A717C2"/>
    <w:rsid w:val="00A82F39"/>
    <w:rsid w:val="00A9221E"/>
    <w:rsid w:val="00AA6408"/>
    <w:rsid w:val="00AC08DA"/>
    <w:rsid w:val="00AD6BF0"/>
    <w:rsid w:val="00B14DC1"/>
    <w:rsid w:val="00B4626C"/>
    <w:rsid w:val="00BA0B40"/>
    <w:rsid w:val="00BE25C1"/>
    <w:rsid w:val="00BF2151"/>
    <w:rsid w:val="00C50175"/>
    <w:rsid w:val="00C67BA8"/>
    <w:rsid w:val="00C701E9"/>
    <w:rsid w:val="00C7085C"/>
    <w:rsid w:val="00CD0AD2"/>
    <w:rsid w:val="00D02ACD"/>
    <w:rsid w:val="00D1475A"/>
    <w:rsid w:val="00DB74EB"/>
    <w:rsid w:val="00DC2014"/>
    <w:rsid w:val="00DC41B8"/>
    <w:rsid w:val="00DC6079"/>
    <w:rsid w:val="00DC75DC"/>
    <w:rsid w:val="00DF3D94"/>
    <w:rsid w:val="00E0720C"/>
    <w:rsid w:val="00E53A06"/>
    <w:rsid w:val="00E56FAF"/>
    <w:rsid w:val="00E923A4"/>
    <w:rsid w:val="00EB0670"/>
    <w:rsid w:val="00F0246A"/>
    <w:rsid w:val="00F251F3"/>
    <w:rsid w:val="00F3778A"/>
    <w:rsid w:val="00F42FD7"/>
    <w:rsid w:val="00F56989"/>
    <w:rsid w:val="00F61831"/>
    <w:rsid w:val="00F63DA7"/>
    <w:rsid w:val="00F70692"/>
    <w:rsid w:val="00FA288A"/>
    <w:rsid w:val="00FB5B73"/>
    <w:rsid w:val="00FB5E10"/>
    <w:rsid w:val="00FC308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2FFD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F66"/>
    <w:rPr>
      <w:rFonts w:ascii="Calibri" w:hAnsi="Calibri" w:cs="Calibri"/>
    </w:rPr>
  </w:style>
  <w:style w:type="paragraph" w:styleId="Titre1">
    <w:name w:val="heading 1"/>
    <w:basedOn w:val="Normal"/>
    <w:next w:val="Normal"/>
    <w:link w:val="Titre1Car"/>
    <w:uiPriority w:val="9"/>
    <w:qFormat/>
    <w:rsid w:val="00853F66"/>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Titre2">
    <w:name w:val="heading 2"/>
    <w:basedOn w:val="Normal"/>
    <w:next w:val="Normal"/>
    <w:link w:val="Titre2Car"/>
    <w:uiPriority w:val="9"/>
    <w:qFormat/>
    <w:rsid w:val="00853F66"/>
    <w:pPr>
      <w:keepNext/>
      <w:keepLines/>
      <w:spacing w:after="480"/>
      <w:outlineLvl w:val="1"/>
    </w:pPr>
    <w:rPr>
      <w:color w:val="0072C7" w:themeColor="accent2"/>
      <w:sz w:val="32"/>
      <w:szCs w:val="22"/>
    </w:rPr>
  </w:style>
  <w:style w:type="paragraph" w:styleId="Titre3">
    <w:name w:val="heading 3"/>
    <w:basedOn w:val="Normal"/>
    <w:next w:val="Normal"/>
    <w:link w:val="Titre3Car"/>
    <w:uiPriority w:val="9"/>
    <w:semiHidden/>
    <w:qFormat/>
    <w:rsid w:val="00853F66"/>
    <w:pPr>
      <w:keepNext/>
      <w:keepLines/>
      <w:spacing w:after="0" w:line="240" w:lineRule="auto"/>
      <w:outlineLvl w:val="2"/>
    </w:pPr>
    <w:rPr>
      <w:rFonts w:ascii="Corbel" w:eastAsiaTheme="majorEastAsia" w:hAnsi="Corbel" w:cstheme="majorBidi"/>
      <w:color w:val="21405B" w:themeColor="accent1" w:themeShade="BF"/>
      <w:sz w:val="32"/>
    </w:rPr>
  </w:style>
  <w:style w:type="paragraph" w:styleId="Titre4">
    <w:name w:val="heading 4"/>
    <w:basedOn w:val="Normal"/>
    <w:next w:val="Normal"/>
    <w:link w:val="Titre4Car"/>
    <w:uiPriority w:val="9"/>
    <w:semiHidden/>
    <w:qFormat/>
    <w:rsid w:val="00853F66"/>
    <w:pPr>
      <w:keepNext/>
      <w:keepLines/>
      <w:spacing w:after="360" w:line="240" w:lineRule="auto"/>
      <w:outlineLvl w:val="3"/>
    </w:pPr>
    <w:rPr>
      <w:iCs/>
      <w:color w:val="595959" w:themeColor="text1" w:themeTint="A6"/>
      <w:sz w:val="32"/>
    </w:rPr>
  </w:style>
  <w:style w:type="paragraph" w:styleId="Titre5">
    <w:name w:val="heading 5"/>
    <w:basedOn w:val="Normal"/>
    <w:next w:val="Normal"/>
    <w:link w:val="Titre5Car"/>
    <w:uiPriority w:val="9"/>
    <w:semiHidden/>
    <w:qFormat/>
    <w:rsid w:val="00853F66"/>
    <w:pPr>
      <w:keepNext/>
      <w:keepLines/>
      <w:spacing w:after="0" w:line="240" w:lineRule="auto"/>
      <w:outlineLvl w:val="4"/>
    </w:pPr>
    <w:rPr>
      <w:rFonts w:ascii="Corbel" w:eastAsiaTheme="majorEastAsia" w:hAnsi="Corbel" w:cstheme="majorBidi"/>
      <w:b/>
      <w:color w:val="44546A" w:themeColor="text2"/>
      <w:sz w:val="28"/>
    </w:rPr>
  </w:style>
  <w:style w:type="paragraph" w:styleId="Titre6">
    <w:name w:val="heading 6"/>
    <w:basedOn w:val="Normal"/>
    <w:next w:val="Normal"/>
    <w:link w:val="Titre6Car"/>
    <w:uiPriority w:val="9"/>
    <w:semiHidden/>
    <w:qFormat/>
    <w:rsid w:val="00853F66"/>
    <w:pPr>
      <w:keepNext/>
      <w:keepLines/>
      <w:spacing w:line="240" w:lineRule="auto"/>
      <w:outlineLvl w:val="5"/>
    </w:pPr>
    <w:rPr>
      <w:color w:val="21405B" w:themeColor="accent1" w:themeShade="BF"/>
      <w:sz w:val="28"/>
    </w:rPr>
  </w:style>
  <w:style w:type="paragraph" w:styleId="Titre7">
    <w:name w:val="heading 7"/>
    <w:basedOn w:val="Normal"/>
    <w:next w:val="Normal"/>
    <w:link w:val="Titre7Car"/>
    <w:uiPriority w:val="9"/>
    <w:semiHidden/>
    <w:qFormat/>
    <w:rsid w:val="00853F66"/>
    <w:pPr>
      <w:keepNext/>
      <w:keepLines/>
      <w:spacing w:after="0" w:line="240" w:lineRule="auto"/>
      <w:outlineLvl w:val="6"/>
    </w:pPr>
    <w:rPr>
      <w:rFonts w:ascii="Corbel" w:eastAsiaTheme="majorEastAsia" w:hAnsi="Corbel" w:cstheme="majorBidi"/>
      <w:b/>
      <w:iCs/>
      <w:color w:val="44546A" w:themeColor="text2"/>
    </w:rPr>
  </w:style>
  <w:style w:type="paragraph" w:styleId="Titre8">
    <w:name w:val="heading 8"/>
    <w:basedOn w:val="Normal"/>
    <w:next w:val="Normal"/>
    <w:link w:val="Titre8Car"/>
    <w:uiPriority w:val="9"/>
    <w:semiHidden/>
    <w:qFormat/>
    <w:rsid w:val="00853F66"/>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Titre9">
    <w:name w:val="heading 9"/>
    <w:basedOn w:val="Normal"/>
    <w:next w:val="Normal"/>
    <w:link w:val="Titre9Car"/>
    <w:uiPriority w:val="9"/>
    <w:semiHidden/>
    <w:qFormat/>
    <w:rsid w:val="00853F66"/>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sid w:val="00853F66"/>
    <w:rPr>
      <w:rFonts w:ascii="Calibri" w:hAnsi="Calibri" w:cs="Calibri"/>
      <w:b/>
      <w:bCs/>
      <w:i/>
      <w:iCs/>
      <w:spacing w:val="0"/>
    </w:rPr>
  </w:style>
  <w:style w:type="character" w:styleId="Rfrenceintense">
    <w:name w:val="Intense Reference"/>
    <w:basedOn w:val="Policepardfaut"/>
    <w:uiPriority w:val="32"/>
    <w:semiHidden/>
    <w:unhideWhenUsed/>
    <w:qFormat/>
    <w:rsid w:val="00853F66"/>
    <w:rPr>
      <w:rFonts w:ascii="Calibri" w:hAnsi="Calibri" w:cs="Calibri"/>
      <w:b/>
      <w:bCs/>
      <w:caps w:val="0"/>
      <w:smallCaps/>
      <w:color w:val="21405B" w:themeColor="accent1" w:themeShade="BF"/>
      <w:spacing w:val="0"/>
    </w:rPr>
  </w:style>
  <w:style w:type="paragraph" w:customStyle="1" w:styleId="Coordonnes">
    <w:name w:val="Coordonnées"/>
    <w:basedOn w:val="Normal"/>
    <w:uiPriority w:val="10"/>
    <w:qFormat/>
    <w:rsid w:val="00853F66"/>
    <w:pPr>
      <w:spacing w:before="360" w:after="360" w:line="360" w:lineRule="auto"/>
      <w:contextualSpacing/>
    </w:pPr>
    <w:rPr>
      <w:sz w:val="28"/>
      <w:szCs w:val="28"/>
      <w:lang w:eastAsia="en-US"/>
    </w:rPr>
  </w:style>
  <w:style w:type="paragraph" w:styleId="Date">
    <w:name w:val="Date"/>
    <w:basedOn w:val="Normal"/>
    <w:next w:val="Normal"/>
    <w:link w:val="DateCar"/>
    <w:uiPriority w:val="2"/>
    <w:semiHidden/>
    <w:unhideWhenUsed/>
    <w:qFormat/>
    <w:rsid w:val="00853F66"/>
    <w:pPr>
      <w:spacing w:before="540" w:after="360" w:line="240" w:lineRule="auto"/>
    </w:pPr>
    <w:rPr>
      <w:color w:val="2C567A" w:themeColor="accent1"/>
      <w:sz w:val="22"/>
    </w:rPr>
  </w:style>
  <w:style w:type="character" w:customStyle="1" w:styleId="DateCar">
    <w:name w:val="Date Car"/>
    <w:basedOn w:val="Policepardfaut"/>
    <w:link w:val="Date"/>
    <w:uiPriority w:val="2"/>
    <w:semiHidden/>
    <w:rsid w:val="00853F66"/>
    <w:rPr>
      <w:rFonts w:ascii="Calibri" w:hAnsi="Calibri" w:cs="Calibri"/>
      <w:color w:val="2C567A" w:themeColor="accent1"/>
      <w:sz w:val="22"/>
    </w:rPr>
  </w:style>
  <w:style w:type="paragraph" w:styleId="Salutations">
    <w:name w:val="Salutation"/>
    <w:basedOn w:val="Normal"/>
    <w:next w:val="Normal"/>
    <w:link w:val="SalutationsCar"/>
    <w:uiPriority w:val="4"/>
    <w:semiHidden/>
    <w:unhideWhenUsed/>
    <w:qFormat/>
    <w:rsid w:val="00853F66"/>
    <w:pPr>
      <w:spacing w:before="800" w:after="580" w:line="240" w:lineRule="auto"/>
    </w:pPr>
  </w:style>
  <w:style w:type="character" w:customStyle="1" w:styleId="SalutationsCar">
    <w:name w:val="Salutations Car"/>
    <w:basedOn w:val="Policepardfaut"/>
    <w:link w:val="Salutations"/>
    <w:uiPriority w:val="4"/>
    <w:semiHidden/>
    <w:rsid w:val="00853F66"/>
    <w:rPr>
      <w:rFonts w:ascii="Calibri" w:hAnsi="Calibri" w:cs="Calibri"/>
    </w:rPr>
  </w:style>
  <w:style w:type="paragraph" w:styleId="Formuledepolitesse">
    <w:name w:val="Closing"/>
    <w:basedOn w:val="Normal"/>
    <w:link w:val="FormuledepolitesseCar"/>
    <w:uiPriority w:val="5"/>
    <w:semiHidden/>
    <w:unhideWhenUsed/>
    <w:qFormat/>
    <w:rsid w:val="00853F66"/>
    <w:pPr>
      <w:spacing w:before="720" w:after="0" w:line="240" w:lineRule="auto"/>
    </w:pPr>
  </w:style>
  <w:style w:type="character" w:customStyle="1" w:styleId="FormuledepolitesseCar">
    <w:name w:val="Formule de politesse Car"/>
    <w:basedOn w:val="Policepardfaut"/>
    <w:link w:val="Formuledepolitesse"/>
    <w:uiPriority w:val="5"/>
    <w:semiHidden/>
    <w:rsid w:val="00853F66"/>
    <w:rPr>
      <w:rFonts w:ascii="Calibri" w:hAnsi="Calibri" w:cs="Calibri"/>
    </w:rPr>
  </w:style>
  <w:style w:type="paragraph" w:styleId="Signature">
    <w:name w:val="Signature"/>
    <w:basedOn w:val="Normal"/>
    <w:link w:val="SignatureCar"/>
    <w:uiPriority w:val="6"/>
    <w:semiHidden/>
    <w:unhideWhenUsed/>
    <w:qFormat/>
    <w:rsid w:val="00853F66"/>
    <w:pPr>
      <w:spacing w:before="720" w:after="280" w:line="240" w:lineRule="auto"/>
    </w:pPr>
  </w:style>
  <w:style w:type="character" w:styleId="Textedelespacerserv">
    <w:name w:val="Placeholder Text"/>
    <w:basedOn w:val="Policepardfaut"/>
    <w:uiPriority w:val="99"/>
    <w:semiHidden/>
    <w:rsid w:val="00853F66"/>
    <w:rPr>
      <w:rFonts w:ascii="Calibri" w:hAnsi="Calibri" w:cs="Calibri"/>
      <w:color w:val="808080"/>
    </w:rPr>
  </w:style>
  <w:style w:type="paragraph" w:styleId="En-tte">
    <w:name w:val="header"/>
    <w:basedOn w:val="Normal"/>
    <w:link w:val="En-tteCar"/>
    <w:uiPriority w:val="99"/>
    <w:semiHidden/>
    <w:rsid w:val="00853F66"/>
    <w:pPr>
      <w:spacing w:after="0" w:line="240" w:lineRule="auto"/>
      <w:ind w:right="1077"/>
      <w:jc w:val="right"/>
    </w:pPr>
    <w:rPr>
      <w:rFonts w:ascii="Garamond" w:hAnsi="Garamond"/>
      <w:color w:val="7F7F7F" w:themeColor="text1" w:themeTint="80"/>
      <w:sz w:val="20"/>
    </w:rPr>
  </w:style>
  <w:style w:type="paragraph" w:customStyle="1" w:styleId="Nomdelasocit">
    <w:name w:val="Nom de la société"/>
    <w:basedOn w:val="Normal"/>
    <w:next w:val="Normal"/>
    <w:uiPriority w:val="2"/>
    <w:semiHidden/>
    <w:qFormat/>
    <w:rsid w:val="00853F66"/>
    <w:pPr>
      <w:spacing w:after="120" w:line="240" w:lineRule="auto"/>
    </w:pPr>
    <w:rPr>
      <w:rFonts w:ascii="Garamond" w:hAnsi="Garamond"/>
      <w:color w:val="21405B" w:themeColor="accent1" w:themeShade="BF"/>
      <w:sz w:val="56"/>
    </w:rPr>
  </w:style>
  <w:style w:type="character" w:customStyle="1" w:styleId="En-tteCar">
    <w:name w:val="En-tête Car"/>
    <w:basedOn w:val="Policepardfaut"/>
    <w:link w:val="En-tte"/>
    <w:uiPriority w:val="99"/>
    <w:semiHidden/>
    <w:rsid w:val="00853F66"/>
    <w:rPr>
      <w:rFonts w:ascii="Garamond" w:hAnsi="Garamond" w:cs="Calibri"/>
      <w:color w:val="7F7F7F" w:themeColor="text1" w:themeTint="80"/>
      <w:sz w:val="20"/>
    </w:rPr>
  </w:style>
  <w:style w:type="paragraph" w:styleId="Pieddepage">
    <w:name w:val="footer"/>
    <w:basedOn w:val="Normal"/>
    <w:link w:val="PieddepageCar"/>
    <w:uiPriority w:val="99"/>
    <w:rsid w:val="00853F66"/>
    <w:pPr>
      <w:spacing w:after="0" w:line="240" w:lineRule="auto"/>
      <w:jc w:val="center"/>
    </w:pPr>
    <w:rPr>
      <w:color w:val="000000" w:themeColor="text1"/>
    </w:rPr>
  </w:style>
  <w:style w:type="character" w:customStyle="1" w:styleId="PieddepageCar">
    <w:name w:val="Pied de page Car"/>
    <w:basedOn w:val="Policepardfaut"/>
    <w:link w:val="Pieddepage"/>
    <w:uiPriority w:val="99"/>
    <w:rsid w:val="00853F66"/>
    <w:rPr>
      <w:rFonts w:ascii="Calibri" w:hAnsi="Calibri" w:cs="Calibri"/>
      <w:color w:val="000000" w:themeColor="text1"/>
    </w:rPr>
  </w:style>
  <w:style w:type="table" w:styleId="Grilledutableau">
    <w:name w:val="Table Grid"/>
    <w:basedOn w:val="TableauNormal"/>
    <w:uiPriority w:val="39"/>
    <w:rsid w:val="00853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semiHidden/>
    <w:qFormat/>
    <w:rsid w:val="00853F66"/>
    <w:rPr>
      <w:rFonts w:ascii="Calibri" w:hAnsi="Calibri" w:cs="Calibri"/>
      <w:b w:val="0"/>
      <w:i w:val="0"/>
      <w:iCs/>
      <w:color w:val="000000" w:themeColor="text1"/>
    </w:rPr>
  </w:style>
  <w:style w:type="character" w:customStyle="1" w:styleId="SignatureCar">
    <w:name w:val="Signature Car"/>
    <w:basedOn w:val="Policepardfaut"/>
    <w:link w:val="Signature"/>
    <w:uiPriority w:val="6"/>
    <w:semiHidden/>
    <w:rsid w:val="00853F66"/>
    <w:rPr>
      <w:rFonts w:ascii="Calibri" w:hAnsi="Calibri" w:cs="Calibri"/>
    </w:rPr>
  </w:style>
  <w:style w:type="character" w:customStyle="1" w:styleId="Titre1Car">
    <w:name w:val="Titre 1 Car"/>
    <w:basedOn w:val="Policepardfaut"/>
    <w:link w:val="Titre1"/>
    <w:uiPriority w:val="9"/>
    <w:rsid w:val="00853F66"/>
    <w:rPr>
      <w:rFonts w:ascii="Corbel" w:eastAsiaTheme="majorEastAsia" w:hAnsi="Corbel" w:cstheme="majorBidi"/>
      <w:b/>
      <w:noProof/>
      <w:color w:val="2C567A" w:themeColor="accent1"/>
      <w:sz w:val="48"/>
      <w:szCs w:val="32"/>
    </w:rPr>
  </w:style>
  <w:style w:type="character" w:customStyle="1" w:styleId="Titre2Car">
    <w:name w:val="Titre 2 Car"/>
    <w:basedOn w:val="Policepardfaut"/>
    <w:link w:val="Titre2"/>
    <w:uiPriority w:val="9"/>
    <w:rsid w:val="00853F66"/>
    <w:rPr>
      <w:rFonts w:ascii="Calibri" w:hAnsi="Calibri" w:cs="Calibri"/>
      <w:color w:val="0072C7" w:themeColor="accent2"/>
      <w:sz w:val="32"/>
      <w:szCs w:val="22"/>
    </w:rPr>
  </w:style>
  <w:style w:type="character" w:customStyle="1" w:styleId="Titre3Car">
    <w:name w:val="Titre 3 Car"/>
    <w:basedOn w:val="Policepardfaut"/>
    <w:link w:val="Titre3"/>
    <w:uiPriority w:val="9"/>
    <w:semiHidden/>
    <w:rsid w:val="00853F66"/>
    <w:rPr>
      <w:rFonts w:ascii="Corbel" w:eastAsiaTheme="majorEastAsia" w:hAnsi="Corbel" w:cstheme="majorBidi"/>
      <w:color w:val="21405B" w:themeColor="accent1" w:themeShade="BF"/>
      <w:sz w:val="32"/>
    </w:rPr>
  </w:style>
  <w:style w:type="character" w:customStyle="1" w:styleId="Titre4Car">
    <w:name w:val="Titre 4 Car"/>
    <w:basedOn w:val="Policepardfaut"/>
    <w:link w:val="Titre4"/>
    <w:uiPriority w:val="9"/>
    <w:semiHidden/>
    <w:rsid w:val="00853F66"/>
    <w:rPr>
      <w:rFonts w:ascii="Calibri" w:hAnsi="Calibri" w:cs="Calibri"/>
      <w:iCs/>
      <w:color w:val="595959" w:themeColor="text1" w:themeTint="A6"/>
      <w:sz w:val="32"/>
    </w:rPr>
  </w:style>
  <w:style w:type="character" w:customStyle="1" w:styleId="Titre5Car">
    <w:name w:val="Titre 5 Car"/>
    <w:basedOn w:val="Policepardfaut"/>
    <w:link w:val="Titre5"/>
    <w:uiPriority w:val="9"/>
    <w:semiHidden/>
    <w:rsid w:val="00853F66"/>
    <w:rPr>
      <w:rFonts w:ascii="Corbel" w:eastAsiaTheme="majorEastAsia" w:hAnsi="Corbel" w:cstheme="majorBidi"/>
      <w:b/>
      <w:color w:val="44546A" w:themeColor="text2"/>
      <w:sz w:val="28"/>
    </w:rPr>
  </w:style>
  <w:style w:type="character" w:customStyle="1" w:styleId="Titre6Car">
    <w:name w:val="Titre 6 Car"/>
    <w:basedOn w:val="Policepardfaut"/>
    <w:link w:val="Titre6"/>
    <w:uiPriority w:val="9"/>
    <w:semiHidden/>
    <w:rsid w:val="00853F66"/>
    <w:rPr>
      <w:rFonts w:ascii="Calibri" w:hAnsi="Calibri" w:cs="Calibri"/>
      <w:color w:val="21405B" w:themeColor="accent1" w:themeShade="BF"/>
      <w:sz w:val="28"/>
    </w:rPr>
  </w:style>
  <w:style w:type="character" w:customStyle="1" w:styleId="Titre7Car">
    <w:name w:val="Titre 7 Car"/>
    <w:basedOn w:val="Policepardfaut"/>
    <w:link w:val="Titre7"/>
    <w:uiPriority w:val="9"/>
    <w:semiHidden/>
    <w:rsid w:val="00853F66"/>
    <w:rPr>
      <w:rFonts w:ascii="Corbel" w:eastAsiaTheme="majorEastAsia" w:hAnsi="Corbel" w:cstheme="majorBidi"/>
      <w:b/>
      <w:iCs/>
      <w:color w:val="44546A" w:themeColor="text2"/>
    </w:rPr>
  </w:style>
  <w:style w:type="character" w:customStyle="1" w:styleId="Titre8Car">
    <w:name w:val="Titre 8 Car"/>
    <w:basedOn w:val="Policepardfaut"/>
    <w:link w:val="Titre8"/>
    <w:uiPriority w:val="9"/>
    <w:semiHidden/>
    <w:rsid w:val="00853F66"/>
    <w:rPr>
      <w:rFonts w:ascii="Corbel" w:eastAsiaTheme="majorEastAsia" w:hAnsi="Corbel" w:cstheme="majorBidi"/>
      <w:color w:val="272727" w:themeColor="text1" w:themeTint="D8"/>
      <w:sz w:val="22"/>
      <w:szCs w:val="21"/>
    </w:rPr>
  </w:style>
  <w:style w:type="paragraph" w:styleId="En-ttedetabledesmatires">
    <w:name w:val="TOC Heading"/>
    <w:basedOn w:val="Titre1"/>
    <w:next w:val="Normal"/>
    <w:uiPriority w:val="39"/>
    <w:semiHidden/>
    <w:unhideWhenUsed/>
    <w:qFormat/>
    <w:rsid w:val="00853F66"/>
    <w:pPr>
      <w:outlineLvl w:val="9"/>
    </w:pPr>
  </w:style>
  <w:style w:type="character" w:customStyle="1" w:styleId="Titre9Car">
    <w:name w:val="Titre 9 Car"/>
    <w:basedOn w:val="Policepardfaut"/>
    <w:link w:val="Titre9"/>
    <w:uiPriority w:val="9"/>
    <w:semiHidden/>
    <w:rsid w:val="00853F66"/>
    <w:rPr>
      <w:rFonts w:ascii="Corbel" w:eastAsiaTheme="majorEastAsia" w:hAnsi="Corbel" w:cstheme="majorBidi"/>
      <w:i/>
      <w:iCs/>
      <w:color w:val="272727" w:themeColor="text1" w:themeTint="D8"/>
      <w:sz w:val="21"/>
      <w:szCs w:val="21"/>
    </w:rPr>
  </w:style>
  <w:style w:type="paragraph" w:styleId="Citation">
    <w:name w:val="Quote"/>
    <w:basedOn w:val="Normal"/>
    <w:next w:val="Normal"/>
    <w:link w:val="CitationCar"/>
    <w:uiPriority w:val="29"/>
    <w:semiHidden/>
    <w:unhideWhenUsed/>
    <w:qFormat/>
    <w:rsid w:val="00853F66"/>
    <w:pPr>
      <w:spacing w:before="240"/>
    </w:pPr>
    <w:rPr>
      <w:i/>
      <w:iCs/>
      <w:color w:val="404040" w:themeColor="text1" w:themeTint="BF"/>
    </w:rPr>
  </w:style>
  <w:style w:type="character" w:customStyle="1" w:styleId="CitationCar">
    <w:name w:val="Citation Car"/>
    <w:basedOn w:val="Policepardfaut"/>
    <w:link w:val="Citation"/>
    <w:uiPriority w:val="29"/>
    <w:semiHidden/>
    <w:rsid w:val="00853F66"/>
    <w:rPr>
      <w:rFonts w:ascii="Calibri" w:hAnsi="Calibri" w:cs="Calibri"/>
      <w:i/>
      <w:iCs/>
      <w:color w:val="404040" w:themeColor="text1" w:themeTint="BF"/>
    </w:rPr>
  </w:style>
  <w:style w:type="paragraph" w:styleId="Citationintense">
    <w:name w:val="Intense Quote"/>
    <w:basedOn w:val="Normal"/>
    <w:next w:val="Normal"/>
    <w:link w:val="CitationintenseCar"/>
    <w:uiPriority w:val="30"/>
    <w:semiHidden/>
    <w:unhideWhenUsed/>
    <w:qFormat/>
    <w:rsid w:val="00853F66"/>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CitationintenseCar">
    <w:name w:val="Citation intense Car"/>
    <w:basedOn w:val="Policepardfaut"/>
    <w:link w:val="Citationintense"/>
    <w:uiPriority w:val="30"/>
    <w:semiHidden/>
    <w:rsid w:val="00853F66"/>
    <w:rPr>
      <w:rFonts w:ascii="Calibri" w:hAnsi="Calibri" w:cs="Calibri"/>
      <w:i/>
      <w:iCs/>
      <w:color w:val="21405B" w:themeColor="accent1" w:themeShade="BF"/>
    </w:rPr>
  </w:style>
  <w:style w:type="paragraph" w:styleId="Textedebulles">
    <w:name w:val="Balloon Text"/>
    <w:basedOn w:val="Normal"/>
    <w:link w:val="TextedebullesCar"/>
    <w:uiPriority w:val="99"/>
    <w:semiHidden/>
    <w:unhideWhenUsed/>
    <w:rsid w:val="00853F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3F66"/>
    <w:rPr>
      <w:rFonts w:ascii="Segoe UI" w:hAnsi="Segoe UI" w:cs="Segoe UI"/>
      <w:sz w:val="18"/>
      <w:szCs w:val="18"/>
    </w:rPr>
  </w:style>
  <w:style w:type="character" w:styleId="lev">
    <w:name w:val="Strong"/>
    <w:basedOn w:val="Policepardfaut"/>
    <w:uiPriority w:val="22"/>
    <w:qFormat/>
    <w:rsid w:val="00853F66"/>
    <w:rPr>
      <w:rFonts w:ascii="Calibri" w:hAnsi="Calibri" w:cs="Calibri"/>
      <w:b/>
      <w:bCs/>
    </w:rPr>
  </w:style>
  <w:style w:type="character" w:styleId="Mention">
    <w:name w:val="Mention"/>
    <w:basedOn w:val="Policepardfaut"/>
    <w:uiPriority w:val="99"/>
    <w:semiHidden/>
    <w:unhideWhenUsed/>
    <w:rsid w:val="00853F66"/>
    <w:rPr>
      <w:rFonts w:ascii="Calibri" w:hAnsi="Calibri" w:cs="Calibri"/>
      <w:color w:val="2B579A"/>
      <w:shd w:val="clear" w:color="auto" w:fill="E1DFDD"/>
    </w:rPr>
  </w:style>
  <w:style w:type="numbering" w:styleId="111111">
    <w:name w:val="Outline List 2"/>
    <w:basedOn w:val="Aucuneliste"/>
    <w:uiPriority w:val="99"/>
    <w:semiHidden/>
    <w:unhideWhenUsed/>
    <w:rsid w:val="00853F66"/>
    <w:pPr>
      <w:numPr>
        <w:numId w:val="1"/>
      </w:numPr>
    </w:pPr>
  </w:style>
  <w:style w:type="numbering" w:styleId="1ai">
    <w:name w:val="Outline List 1"/>
    <w:basedOn w:val="Aucuneliste"/>
    <w:uiPriority w:val="99"/>
    <w:semiHidden/>
    <w:unhideWhenUsed/>
    <w:rsid w:val="00853F66"/>
    <w:pPr>
      <w:numPr>
        <w:numId w:val="2"/>
      </w:numPr>
    </w:pPr>
  </w:style>
  <w:style w:type="character" w:styleId="CodeHTML">
    <w:name w:val="HTML Code"/>
    <w:basedOn w:val="Policepardfaut"/>
    <w:uiPriority w:val="99"/>
    <w:semiHidden/>
    <w:unhideWhenUsed/>
    <w:rsid w:val="00853F66"/>
    <w:rPr>
      <w:rFonts w:ascii="Consolas" w:hAnsi="Consolas" w:cs="Calibri"/>
      <w:sz w:val="20"/>
      <w:szCs w:val="20"/>
    </w:rPr>
  </w:style>
  <w:style w:type="character" w:styleId="VariableHTML">
    <w:name w:val="HTML Variable"/>
    <w:basedOn w:val="Policepardfaut"/>
    <w:uiPriority w:val="99"/>
    <w:semiHidden/>
    <w:unhideWhenUsed/>
    <w:rsid w:val="00853F66"/>
    <w:rPr>
      <w:rFonts w:ascii="Calibri" w:hAnsi="Calibri" w:cs="Calibri"/>
      <w:i/>
      <w:iCs/>
    </w:rPr>
  </w:style>
  <w:style w:type="paragraph" w:styleId="AdresseHTML">
    <w:name w:val="HTML Address"/>
    <w:basedOn w:val="Normal"/>
    <w:link w:val="AdresseHTMLCar"/>
    <w:uiPriority w:val="99"/>
    <w:semiHidden/>
    <w:unhideWhenUsed/>
    <w:rsid w:val="00853F66"/>
    <w:pPr>
      <w:spacing w:after="0" w:line="240" w:lineRule="auto"/>
    </w:pPr>
    <w:rPr>
      <w:i/>
      <w:iCs/>
    </w:rPr>
  </w:style>
  <w:style w:type="character" w:customStyle="1" w:styleId="AdresseHTMLCar">
    <w:name w:val="Adresse HTML Car"/>
    <w:basedOn w:val="Policepardfaut"/>
    <w:link w:val="AdresseHTML"/>
    <w:uiPriority w:val="99"/>
    <w:semiHidden/>
    <w:rsid w:val="00853F66"/>
    <w:rPr>
      <w:rFonts w:ascii="Calibri" w:hAnsi="Calibri" w:cs="Calibri"/>
      <w:i/>
      <w:iCs/>
    </w:rPr>
  </w:style>
  <w:style w:type="character" w:styleId="DfinitionHTML">
    <w:name w:val="HTML Definition"/>
    <w:basedOn w:val="Policepardfaut"/>
    <w:uiPriority w:val="99"/>
    <w:semiHidden/>
    <w:unhideWhenUsed/>
    <w:rsid w:val="00853F66"/>
    <w:rPr>
      <w:rFonts w:ascii="Calibri" w:hAnsi="Calibri" w:cs="Calibri"/>
      <w:i/>
      <w:iCs/>
    </w:rPr>
  </w:style>
  <w:style w:type="character" w:styleId="CitationHTML">
    <w:name w:val="HTML Cite"/>
    <w:basedOn w:val="Policepardfaut"/>
    <w:uiPriority w:val="99"/>
    <w:semiHidden/>
    <w:unhideWhenUsed/>
    <w:rsid w:val="00853F66"/>
    <w:rPr>
      <w:rFonts w:ascii="Calibri" w:hAnsi="Calibri" w:cs="Calibri"/>
      <w:i/>
      <w:iCs/>
    </w:rPr>
  </w:style>
  <w:style w:type="character" w:styleId="MachinecrireHTML">
    <w:name w:val="HTML Typewriter"/>
    <w:basedOn w:val="Policepardfaut"/>
    <w:uiPriority w:val="99"/>
    <w:semiHidden/>
    <w:unhideWhenUsed/>
    <w:rsid w:val="00853F66"/>
    <w:rPr>
      <w:rFonts w:ascii="Consolas" w:hAnsi="Consolas" w:cs="Calibri"/>
      <w:sz w:val="20"/>
      <w:szCs w:val="20"/>
    </w:rPr>
  </w:style>
  <w:style w:type="character" w:styleId="ExempleHTML">
    <w:name w:val="HTML Sample"/>
    <w:basedOn w:val="Policepardfaut"/>
    <w:uiPriority w:val="99"/>
    <w:semiHidden/>
    <w:unhideWhenUsed/>
    <w:rsid w:val="00853F66"/>
    <w:rPr>
      <w:rFonts w:ascii="Consolas" w:hAnsi="Consolas" w:cs="Calibri"/>
      <w:sz w:val="24"/>
      <w:szCs w:val="24"/>
    </w:rPr>
  </w:style>
  <w:style w:type="character" w:styleId="AcronymeHTML">
    <w:name w:val="HTML Acronym"/>
    <w:basedOn w:val="Policepardfaut"/>
    <w:uiPriority w:val="99"/>
    <w:semiHidden/>
    <w:unhideWhenUsed/>
    <w:rsid w:val="00853F66"/>
    <w:rPr>
      <w:rFonts w:ascii="Calibri" w:hAnsi="Calibri" w:cs="Calibri"/>
    </w:rPr>
  </w:style>
  <w:style w:type="character" w:styleId="ClavierHTML">
    <w:name w:val="HTML Keyboard"/>
    <w:basedOn w:val="Policepardfaut"/>
    <w:uiPriority w:val="99"/>
    <w:semiHidden/>
    <w:unhideWhenUsed/>
    <w:rsid w:val="00853F66"/>
    <w:rPr>
      <w:rFonts w:ascii="Consolas" w:hAnsi="Consolas" w:cs="Calibri"/>
      <w:sz w:val="20"/>
      <w:szCs w:val="20"/>
    </w:rPr>
  </w:style>
  <w:style w:type="paragraph" w:styleId="PrformatHTML">
    <w:name w:val="HTML Preformatted"/>
    <w:basedOn w:val="Normal"/>
    <w:link w:val="PrformatHTMLCar"/>
    <w:uiPriority w:val="99"/>
    <w:semiHidden/>
    <w:unhideWhenUsed/>
    <w:rsid w:val="00853F66"/>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853F66"/>
    <w:rPr>
      <w:rFonts w:ascii="Consolas" w:hAnsi="Consolas" w:cs="Calibri"/>
      <w:sz w:val="20"/>
      <w:szCs w:val="20"/>
    </w:rPr>
  </w:style>
  <w:style w:type="paragraph" w:styleId="TM1">
    <w:name w:val="toc 1"/>
    <w:basedOn w:val="Normal"/>
    <w:next w:val="Normal"/>
    <w:autoRedefine/>
    <w:uiPriority w:val="39"/>
    <w:semiHidden/>
    <w:unhideWhenUsed/>
    <w:rsid w:val="00853F66"/>
    <w:pPr>
      <w:spacing w:after="100"/>
    </w:pPr>
  </w:style>
  <w:style w:type="paragraph" w:styleId="TM2">
    <w:name w:val="toc 2"/>
    <w:basedOn w:val="Normal"/>
    <w:next w:val="Normal"/>
    <w:autoRedefine/>
    <w:uiPriority w:val="39"/>
    <w:semiHidden/>
    <w:unhideWhenUsed/>
    <w:rsid w:val="00853F66"/>
    <w:pPr>
      <w:spacing w:after="100"/>
      <w:ind w:left="240"/>
    </w:pPr>
  </w:style>
  <w:style w:type="paragraph" w:styleId="TM3">
    <w:name w:val="toc 3"/>
    <w:basedOn w:val="Normal"/>
    <w:next w:val="Normal"/>
    <w:autoRedefine/>
    <w:uiPriority w:val="39"/>
    <w:semiHidden/>
    <w:unhideWhenUsed/>
    <w:rsid w:val="00853F66"/>
    <w:pPr>
      <w:spacing w:after="100"/>
      <w:ind w:left="480"/>
    </w:pPr>
  </w:style>
  <w:style w:type="paragraph" w:styleId="TM4">
    <w:name w:val="toc 4"/>
    <w:basedOn w:val="Normal"/>
    <w:next w:val="Normal"/>
    <w:autoRedefine/>
    <w:uiPriority w:val="39"/>
    <w:semiHidden/>
    <w:unhideWhenUsed/>
    <w:rsid w:val="00853F66"/>
    <w:pPr>
      <w:spacing w:after="100"/>
      <w:ind w:left="720"/>
    </w:pPr>
  </w:style>
  <w:style w:type="paragraph" w:styleId="TM5">
    <w:name w:val="toc 5"/>
    <w:basedOn w:val="Normal"/>
    <w:next w:val="Normal"/>
    <w:autoRedefine/>
    <w:uiPriority w:val="39"/>
    <w:semiHidden/>
    <w:unhideWhenUsed/>
    <w:rsid w:val="00853F66"/>
    <w:pPr>
      <w:spacing w:after="100"/>
      <w:ind w:left="960"/>
    </w:pPr>
  </w:style>
  <w:style w:type="paragraph" w:styleId="TM6">
    <w:name w:val="toc 6"/>
    <w:basedOn w:val="Normal"/>
    <w:next w:val="Normal"/>
    <w:autoRedefine/>
    <w:uiPriority w:val="39"/>
    <w:semiHidden/>
    <w:unhideWhenUsed/>
    <w:rsid w:val="00853F66"/>
    <w:pPr>
      <w:spacing w:after="100"/>
      <w:ind w:left="1200"/>
    </w:pPr>
  </w:style>
  <w:style w:type="paragraph" w:styleId="TM7">
    <w:name w:val="toc 7"/>
    <w:basedOn w:val="Normal"/>
    <w:next w:val="Normal"/>
    <w:autoRedefine/>
    <w:uiPriority w:val="39"/>
    <w:semiHidden/>
    <w:unhideWhenUsed/>
    <w:rsid w:val="00853F66"/>
    <w:pPr>
      <w:spacing w:after="100"/>
      <w:ind w:left="1440"/>
    </w:pPr>
  </w:style>
  <w:style w:type="paragraph" w:styleId="TM8">
    <w:name w:val="toc 8"/>
    <w:basedOn w:val="Normal"/>
    <w:next w:val="Normal"/>
    <w:autoRedefine/>
    <w:uiPriority w:val="39"/>
    <w:semiHidden/>
    <w:unhideWhenUsed/>
    <w:rsid w:val="00853F66"/>
    <w:pPr>
      <w:spacing w:after="100"/>
      <w:ind w:left="1680"/>
    </w:pPr>
  </w:style>
  <w:style w:type="paragraph" w:styleId="TM9">
    <w:name w:val="toc 9"/>
    <w:basedOn w:val="Normal"/>
    <w:next w:val="Normal"/>
    <w:autoRedefine/>
    <w:uiPriority w:val="39"/>
    <w:semiHidden/>
    <w:unhideWhenUsed/>
    <w:rsid w:val="00853F66"/>
    <w:pPr>
      <w:spacing w:after="100"/>
      <w:ind w:left="1920"/>
    </w:pPr>
  </w:style>
  <w:style w:type="character" w:styleId="Rfrencelgre">
    <w:name w:val="Subtle Reference"/>
    <w:basedOn w:val="Policepardfaut"/>
    <w:uiPriority w:val="31"/>
    <w:semiHidden/>
    <w:unhideWhenUsed/>
    <w:qFormat/>
    <w:rsid w:val="00853F66"/>
    <w:rPr>
      <w:rFonts w:ascii="Calibri" w:hAnsi="Calibri" w:cs="Calibri"/>
      <w:smallCaps/>
      <w:color w:val="5A5A5A" w:themeColor="text1" w:themeTint="A5"/>
    </w:rPr>
  </w:style>
  <w:style w:type="character" w:styleId="Accentuationlgre">
    <w:name w:val="Subtle Emphasis"/>
    <w:basedOn w:val="Policepardfaut"/>
    <w:uiPriority w:val="19"/>
    <w:semiHidden/>
    <w:unhideWhenUsed/>
    <w:qFormat/>
    <w:rsid w:val="00853F66"/>
    <w:rPr>
      <w:rFonts w:ascii="Calibri" w:hAnsi="Calibri" w:cs="Calibri"/>
      <w:i/>
      <w:iCs/>
      <w:color w:val="404040" w:themeColor="text1" w:themeTint="BF"/>
    </w:rPr>
  </w:style>
  <w:style w:type="table" w:styleId="Tableauprofessionnel">
    <w:name w:val="Table Professional"/>
    <w:basedOn w:val="TableauNormal"/>
    <w:uiPriority w:val="99"/>
    <w:semiHidden/>
    <w:unhideWhenUsed/>
    <w:rsid w:val="00853F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emoyenne1-Accent2">
    <w:name w:val="Medium List 1 Accent 2"/>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emoyenne1-Accent3">
    <w:name w:val="Medium List 1 Accent 3"/>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emoyenne1-Accent4">
    <w:name w:val="Medium List 1 Accent 4"/>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emoyenne1-Accent5">
    <w:name w:val="Medium List 1 Accent 5"/>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emoyenne1-Accent6">
    <w:name w:val="Medium List 1 Accent 6"/>
    <w:basedOn w:val="TableauNormal"/>
    <w:uiPriority w:val="65"/>
    <w:semiHidden/>
    <w:unhideWhenUsed/>
    <w:rsid w:val="00853F66"/>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emoyenne2">
    <w:name w:val="Medium List 2"/>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853F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853F66"/>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853F66"/>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853F66"/>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853F66"/>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853F66"/>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853F66"/>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853F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853F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853F66"/>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lemoyenne1-Accent2">
    <w:name w:val="Medium Grid 1 Accent 2"/>
    <w:basedOn w:val="TableauNormal"/>
    <w:uiPriority w:val="67"/>
    <w:semiHidden/>
    <w:unhideWhenUsed/>
    <w:rsid w:val="00853F66"/>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lemoyenne1-Accent3">
    <w:name w:val="Medium Grid 1 Accent 3"/>
    <w:basedOn w:val="TableauNormal"/>
    <w:uiPriority w:val="67"/>
    <w:semiHidden/>
    <w:unhideWhenUsed/>
    <w:rsid w:val="00853F66"/>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lemoyenne1-Accent4">
    <w:name w:val="Medium Grid 1 Accent 4"/>
    <w:basedOn w:val="TableauNormal"/>
    <w:uiPriority w:val="67"/>
    <w:semiHidden/>
    <w:unhideWhenUsed/>
    <w:rsid w:val="00853F66"/>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lemoyenne1-Accent5">
    <w:name w:val="Medium Grid 1 Accent 5"/>
    <w:basedOn w:val="TableauNormal"/>
    <w:uiPriority w:val="67"/>
    <w:semiHidden/>
    <w:unhideWhenUsed/>
    <w:rsid w:val="00853F66"/>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lemoyenne1-Accent6">
    <w:name w:val="Medium Grid 1 Accent 6"/>
    <w:basedOn w:val="TableauNormal"/>
    <w:uiPriority w:val="67"/>
    <w:semiHidden/>
    <w:unhideWhenUsed/>
    <w:rsid w:val="00853F66"/>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rillemoyenne2">
    <w:name w:val="Medium Grid 2"/>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853F66"/>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rillemoyenne3-Accent2">
    <w:name w:val="Medium Grid 3 Accent 2"/>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rillemoyenne3-Accent3">
    <w:name w:val="Medium Grid 3 Accent 3"/>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rillemoyenne3-Accent4">
    <w:name w:val="Medium Grid 3 Accent 4"/>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rillemoyenne3-Accent5">
    <w:name w:val="Medium Grid 3 Accent 5"/>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rillemoyenne3-Accent6">
    <w:name w:val="Medium Grid 3 Accent 6"/>
    <w:basedOn w:val="TableauNormal"/>
    <w:uiPriority w:val="69"/>
    <w:semiHidden/>
    <w:unhideWhenUsed/>
    <w:rsid w:val="00853F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ie">
    <w:name w:val="Bibliography"/>
    <w:basedOn w:val="Normal"/>
    <w:next w:val="Normal"/>
    <w:uiPriority w:val="37"/>
    <w:semiHidden/>
    <w:unhideWhenUsed/>
    <w:rsid w:val="00853F66"/>
  </w:style>
  <w:style w:type="character" w:styleId="Mot-dise">
    <w:name w:val="Hashtag"/>
    <w:basedOn w:val="Policepardfaut"/>
    <w:uiPriority w:val="99"/>
    <w:semiHidden/>
    <w:unhideWhenUsed/>
    <w:rsid w:val="00853F66"/>
    <w:rPr>
      <w:rFonts w:ascii="Calibri" w:hAnsi="Calibri" w:cs="Calibri"/>
      <w:color w:val="2B579A"/>
      <w:shd w:val="clear" w:color="auto" w:fill="E1DFDD"/>
    </w:rPr>
  </w:style>
  <w:style w:type="paragraph" w:styleId="En-ttedemessage">
    <w:name w:val="Message Header"/>
    <w:basedOn w:val="Normal"/>
    <w:link w:val="En-ttedemessageCar"/>
    <w:uiPriority w:val="99"/>
    <w:semiHidden/>
    <w:unhideWhenUsed/>
    <w:rsid w:val="00853F6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En-ttedemessageCar">
    <w:name w:val="En-tête de message Car"/>
    <w:basedOn w:val="Policepardfaut"/>
    <w:link w:val="En-ttedemessage"/>
    <w:uiPriority w:val="99"/>
    <w:semiHidden/>
    <w:rsid w:val="00853F66"/>
    <w:rPr>
      <w:rFonts w:ascii="Corbel" w:eastAsiaTheme="majorEastAsia" w:hAnsi="Corbel" w:cstheme="majorBidi"/>
      <w:shd w:val="pct20" w:color="auto" w:fill="auto"/>
    </w:rPr>
  </w:style>
  <w:style w:type="table" w:styleId="Tableaulgant">
    <w:name w:val="Table Elegant"/>
    <w:basedOn w:val="TableauNormal"/>
    <w:uiPriority w:val="99"/>
    <w:semiHidden/>
    <w:unhideWhenUsed/>
    <w:rsid w:val="00853F6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853F66"/>
    <w:pPr>
      <w:ind w:left="360" w:hanging="360"/>
      <w:contextualSpacing/>
    </w:pPr>
  </w:style>
  <w:style w:type="paragraph" w:styleId="Liste2">
    <w:name w:val="List 2"/>
    <w:basedOn w:val="Normal"/>
    <w:uiPriority w:val="99"/>
    <w:semiHidden/>
    <w:unhideWhenUsed/>
    <w:rsid w:val="00853F66"/>
    <w:pPr>
      <w:ind w:left="720" w:hanging="360"/>
      <w:contextualSpacing/>
    </w:pPr>
  </w:style>
  <w:style w:type="paragraph" w:styleId="Liste3">
    <w:name w:val="List 3"/>
    <w:basedOn w:val="Normal"/>
    <w:uiPriority w:val="99"/>
    <w:semiHidden/>
    <w:unhideWhenUsed/>
    <w:rsid w:val="00853F66"/>
    <w:pPr>
      <w:ind w:left="1080" w:hanging="360"/>
      <w:contextualSpacing/>
    </w:pPr>
  </w:style>
  <w:style w:type="paragraph" w:styleId="Liste4">
    <w:name w:val="List 4"/>
    <w:basedOn w:val="Normal"/>
    <w:uiPriority w:val="99"/>
    <w:semiHidden/>
    <w:unhideWhenUsed/>
    <w:rsid w:val="00853F66"/>
    <w:pPr>
      <w:ind w:left="1440" w:hanging="360"/>
      <w:contextualSpacing/>
    </w:pPr>
  </w:style>
  <w:style w:type="paragraph" w:styleId="Liste5">
    <w:name w:val="List 5"/>
    <w:basedOn w:val="Normal"/>
    <w:uiPriority w:val="99"/>
    <w:semiHidden/>
    <w:unhideWhenUsed/>
    <w:rsid w:val="00853F66"/>
    <w:pPr>
      <w:ind w:left="1800" w:hanging="360"/>
      <w:contextualSpacing/>
    </w:pPr>
  </w:style>
  <w:style w:type="table" w:styleId="Tableauliste1">
    <w:name w:val="Table List 1"/>
    <w:basedOn w:val="TableauNormal"/>
    <w:uiPriority w:val="99"/>
    <w:semiHidden/>
    <w:unhideWhenUsed/>
    <w:rsid w:val="00853F6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853F6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853F6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853F6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853F6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853F6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853F6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853F6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853F66"/>
    <w:pPr>
      <w:spacing w:after="120"/>
      <w:ind w:left="360"/>
      <w:contextualSpacing/>
    </w:pPr>
  </w:style>
  <w:style w:type="paragraph" w:styleId="Listecontinue2">
    <w:name w:val="List Continue 2"/>
    <w:basedOn w:val="Normal"/>
    <w:uiPriority w:val="99"/>
    <w:semiHidden/>
    <w:unhideWhenUsed/>
    <w:rsid w:val="00853F66"/>
    <w:pPr>
      <w:spacing w:after="120"/>
      <w:ind w:left="720"/>
      <w:contextualSpacing/>
    </w:pPr>
  </w:style>
  <w:style w:type="paragraph" w:styleId="Listecontinue3">
    <w:name w:val="List Continue 3"/>
    <w:basedOn w:val="Normal"/>
    <w:uiPriority w:val="99"/>
    <w:semiHidden/>
    <w:unhideWhenUsed/>
    <w:rsid w:val="00853F66"/>
    <w:pPr>
      <w:spacing w:after="120"/>
      <w:ind w:left="1080"/>
      <w:contextualSpacing/>
    </w:pPr>
  </w:style>
  <w:style w:type="paragraph" w:styleId="Listecontinue4">
    <w:name w:val="List Continue 4"/>
    <w:basedOn w:val="Normal"/>
    <w:uiPriority w:val="99"/>
    <w:semiHidden/>
    <w:unhideWhenUsed/>
    <w:rsid w:val="00853F66"/>
    <w:pPr>
      <w:spacing w:after="120"/>
      <w:ind w:left="1440"/>
      <w:contextualSpacing/>
    </w:pPr>
  </w:style>
  <w:style w:type="paragraph" w:styleId="Listecontinue5">
    <w:name w:val="List Continue 5"/>
    <w:basedOn w:val="Normal"/>
    <w:uiPriority w:val="99"/>
    <w:semiHidden/>
    <w:unhideWhenUsed/>
    <w:rsid w:val="00853F66"/>
    <w:pPr>
      <w:spacing w:after="120"/>
      <w:ind w:left="1800"/>
      <w:contextualSpacing/>
    </w:pPr>
  </w:style>
  <w:style w:type="paragraph" w:styleId="Paragraphedeliste">
    <w:name w:val="List Paragraph"/>
    <w:basedOn w:val="Normal"/>
    <w:uiPriority w:val="34"/>
    <w:unhideWhenUsed/>
    <w:qFormat/>
    <w:rsid w:val="00853F66"/>
    <w:pPr>
      <w:ind w:left="720"/>
      <w:contextualSpacing/>
    </w:pPr>
  </w:style>
  <w:style w:type="paragraph" w:styleId="Listenumros">
    <w:name w:val="List Number"/>
    <w:basedOn w:val="Normal"/>
    <w:uiPriority w:val="99"/>
    <w:semiHidden/>
    <w:unhideWhenUsed/>
    <w:rsid w:val="00853F66"/>
    <w:pPr>
      <w:numPr>
        <w:numId w:val="3"/>
      </w:numPr>
      <w:contextualSpacing/>
    </w:pPr>
  </w:style>
  <w:style w:type="paragraph" w:styleId="Listenumros2">
    <w:name w:val="List Number 2"/>
    <w:basedOn w:val="Normal"/>
    <w:uiPriority w:val="99"/>
    <w:semiHidden/>
    <w:unhideWhenUsed/>
    <w:rsid w:val="00853F66"/>
    <w:pPr>
      <w:numPr>
        <w:numId w:val="4"/>
      </w:numPr>
      <w:contextualSpacing/>
    </w:pPr>
  </w:style>
  <w:style w:type="paragraph" w:styleId="Listenumros3">
    <w:name w:val="List Number 3"/>
    <w:basedOn w:val="Normal"/>
    <w:uiPriority w:val="99"/>
    <w:semiHidden/>
    <w:unhideWhenUsed/>
    <w:rsid w:val="00853F66"/>
    <w:pPr>
      <w:numPr>
        <w:numId w:val="5"/>
      </w:numPr>
      <w:contextualSpacing/>
    </w:pPr>
  </w:style>
  <w:style w:type="paragraph" w:styleId="Listenumros4">
    <w:name w:val="List Number 4"/>
    <w:basedOn w:val="Normal"/>
    <w:uiPriority w:val="99"/>
    <w:semiHidden/>
    <w:unhideWhenUsed/>
    <w:rsid w:val="00853F66"/>
    <w:pPr>
      <w:numPr>
        <w:numId w:val="6"/>
      </w:numPr>
      <w:contextualSpacing/>
    </w:pPr>
  </w:style>
  <w:style w:type="paragraph" w:styleId="Listenumros5">
    <w:name w:val="List Number 5"/>
    <w:basedOn w:val="Normal"/>
    <w:uiPriority w:val="99"/>
    <w:semiHidden/>
    <w:unhideWhenUsed/>
    <w:rsid w:val="00853F66"/>
    <w:pPr>
      <w:numPr>
        <w:numId w:val="7"/>
      </w:numPr>
      <w:contextualSpacing/>
    </w:pPr>
  </w:style>
  <w:style w:type="paragraph" w:styleId="Listepuces">
    <w:name w:val="List Bullet"/>
    <w:basedOn w:val="Normal"/>
    <w:uiPriority w:val="99"/>
    <w:semiHidden/>
    <w:unhideWhenUsed/>
    <w:rsid w:val="00853F66"/>
    <w:pPr>
      <w:numPr>
        <w:numId w:val="8"/>
      </w:numPr>
      <w:contextualSpacing/>
    </w:pPr>
  </w:style>
  <w:style w:type="paragraph" w:styleId="Listepuces2">
    <w:name w:val="List Bullet 2"/>
    <w:basedOn w:val="Normal"/>
    <w:uiPriority w:val="99"/>
    <w:semiHidden/>
    <w:unhideWhenUsed/>
    <w:rsid w:val="00853F66"/>
    <w:pPr>
      <w:numPr>
        <w:numId w:val="9"/>
      </w:numPr>
      <w:contextualSpacing/>
    </w:pPr>
  </w:style>
  <w:style w:type="paragraph" w:styleId="Listepuces3">
    <w:name w:val="List Bullet 3"/>
    <w:basedOn w:val="Normal"/>
    <w:uiPriority w:val="99"/>
    <w:semiHidden/>
    <w:unhideWhenUsed/>
    <w:rsid w:val="00853F66"/>
    <w:pPr>
      <w:numPr>
        <w:numId w:val="10"/>
      </w:numPr>
      <w:contextualSpacing/>
    </w:pPr>
  </w:style>
  <w:style w:type="paragraph" w:styleId="Listepuces4">
    <w:name w:val="List Bullet 4"/>
    <w:basedOn w:val="Normal"/>
    <w:uiPriority w:val="99"/>
    <w:semiHidden/>
    <w:unhideWhenUsed/>
    <w:rsid w:val="00853F66"/>
    <w:pPr>
      <w:numPr>
        <w:numId w:val="11"/>
      </w:numPr>
      <w:contextualSpacing/>
    </w:pPr>
  </w:style>
  <w:style w:type="paragraph" w:styleId="Listepuces5">
    <w:name w:val="List Bullet 5"/>
    <w:basedOn w:val="Normal"/>
    <w:uiPriority w:val="99"/>
    <w:semiHidden/>
    <w:unhideWhenUsed/>
    <w:rsid w:val="00853F66"/>
    <w:pPr>
      <w:numPr>
        <w:numId w:val="12"/>
      </w:numPr>
      <w:contextualSpacing/>
    </w:pPr>
  </w:style>
  <w:style w:type="paragraph" w:styleId="Sous-titre">
    <w:name w:val="Subtitle"/>
    <w:basedOn w:val="Normal"/>
    <w:next w:val="Normal"/>
    <w:link w:val="Sous-titreCar"/>
    <w:uiPriority w:val="11"/>
    <w:semiHidden/>
    <w:unhideWhenUsed/>
    <w:rsid w:val="00853F66"/>
    <w:pPr>
      <w:numPr>
        <w:ilvl w:val="1"/>
      </w:numPr>
      <w:spacing w:after="160"/>
    </w:pPr>
    <w:rPr>
      <w:color w:val="5A5A5A" w:themeColor="text1" w:themeTint="A5"/>
      <w:spacing w:val="15"/>
      <w:sz w:val="22"/>
      <w:szCs w:val="22"/>
    </w:rPr>
  </w:style>
  <w:style w:type="character" w:customStyle="1" w:styleId="Sous-titreCar">
    <w:name w:val="Sous-titre Car"/>
    <w:basedOn w:val="Policepardfaut"/>
    <w:link w:val="Sous-titre"/>
    <w:uiPriority w:val="11"/>
    <w:semiHidden/>
    <w:rsid w:val="00853F66"/>
    <w:rPr>
      <w:rFonts w:ascii="Calibri" w:hAnsi="Calibri" w:cs="Calibri"/>
      <w:color w:val="5A5A5A" w:themeColor="text1" w:themeTint="A5"/>
      <w:spacing w:val="15"/>
      <w:sz w:val="22"/>
      <w:szCs w:val="22"/>
    </w:rPr>
  </w:style>
  <w:style w:type="table" w:styleId="Tableauclassique1">
    <w:name w:val="Table Classic 1"/>
    <w:basedOn w:val="TableauNormal"/>
    <w:uiPriority w:val="99"/>
    <w:semiHidden/>
    <w:unhideWhenUsed/>
    <w:rsid w:val="00853F6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853F6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853F6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853F6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853F66"/>
    <w:pPr>
      <w:spacing w:after="0"/>
    </w:pPr>
  </w:style>
  <w:style w:type="paragraph" w:styleId="Textedemacro">
    <w:name w:val="macro"/>
    <w:link w:val="TextedemacroCar"/>
    <w:uiPriority w:val="99"/>
    <w:semiHidden/>
    <w:unhideWhenUsed/>
    <w:rsid w:val="00853F6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xtedemacroCar">
    <w:name w:val="Texte de macro Car"/>
    <w:basedOn w:val="Policepardfaut"/>
    <w:link w:val="Textedemacro"/>
    <w:uiPriority w:val="99"/>
    <w:semiHidden/>
    <w:rsid w:val="00853F66"/>
    <w:rPr>
      <w:rFonts w:ascii="Consolas" w:hAnsi="Consolas" w:cs="Calibri"/>
      <w:sz w:val="20"/>
      <w:szCs w:val="20"/>
    </w:rPr>
  </w:style>
  <w:style w:type="paragraph" w:styleId="Adresseexpditeur">
    <w:name w:val="envelope return"/>
    <w:basedOn w:val="Normal"/>
    <w:uiPriority w:val="99"/>
    <w:semiHidden/>
    <w:unhideWhenUsed/>
    <w:rsid w:val="00853F66"/>
    <w:pPr>
      <w:spacing w:after="0" w:line="240" w:lineRule="auto"/>
    </w:pPr>
    <w:rPr>
      <w:rFonts w:ascii="Corbel" w:eastAsiaTheme="majorEastAsia" w:hAnsi="Corbel" w:cstheme="majorBidi"/>
      <w:sz w:val="20"/>
      <w:szCs w:val="20"/>
    </w:rPr>
  </w:style>
  <w:style w:type="character" w:styleId="Appeldenotedefin">
    <w:name w:val="endnote reference"/>
    <w:basedOn w:val="Policepardfaut"/>
    <w:uiPriority w:val="99"/>
    <w:semiHidden/>
    <w:unhideWhenUsed/>
    <w:rsid w:val="00853F66"/>
    <w:rPr>
      <w:rFonts w:ascii="Calibri" w:hAnsi="Calibri" w:cs="Calibri"/>
      <w:vertAlign w:val="superscript"/>
    </w:rPr>
  </w:style>
  <w:style w:type="paragraph" w:styleId="Notedefin">
    <w:name w:val="endnote text"/>
    <w:basedOn w:val="Normal"/>
    <w:link w:val="NotedefinCar"/>
    <w:uiPriority w:val="99"/>
    <w:semiHidden/>
    <w:unhideWhenUsed/>
    <w:rsid w:val="00853F66"/>
    <w:pPr>
      <w:spacing w:after="0" w:line="240" w:lineRule="auto"/>
    </w:pPr>
    <w:rPr>
      <w:sz w:val="20"/>
      <w:szCs w:val="20"/>
    </w:rPr>
  </w:style>
  <w:style w:type="character" w:customStyle="1" w:styleId="NotedefinCar">
    <w:name w:val="Note de fin Car"/>
    <w:basedOn w:val="Policepardfaut"/>
    <w:link w:val="Notedefin"/>
    <w:uiPriority w:val="99"/>
    <w:semiHidden/>
    <w:rsid w:val="00853F66"/>
    <w:rPr>
      <w:rFonts w:ascii="Calibri" w:hAnsi="Calibri" w:cs="Calibri"/>
      <w:sz w:val="20"/>
      <w:szCs w:val="20"/>
    </w:rPr>
  </w:style>
  <w:style w:type="paragraph" w:styleId="Tabledesrfrencesjuridiques">
    <w:name w:val="table of authorities"/>
    <w:basedOn w:val="Normal"/>
    <w:next w:val="Normal"/>
    <w:uiPriority w:val="99"/>
    <w:semiHidden/>
    <w:unhideWhenUsed/>
    <w:rsid w:val="00853F66"/>
    <w:pPr>
      <w:spacing w:after="0"/>
      <w:ind w:left="240" w:hanging="240"/>
    </w:pPr>
  </w:style>
  <w:style w:type="paragraph" w:styleId="TitreTR">
    <w:name w:val="toa heading"/>
    <w:basedOn w:val="Normal"/>
    <w:next w:val="Normal"/>
    <w:uiPriority w:val="99"/>
    <w:semiHidden/>
    <w:unhideWhenUsed/>
    <w:rsid w:val="00853F66"/>
    <w:pPr>
      <w:spacing w:before="120"/>
    </w:pPr>
    <w:rPr>
      <w:rFonts w:ascii="Corbel" w:eastAsiaTheme="majorEastAsia" w:hAnsi="Corbel" w:cstheme="majorBidi"/>
      <w:b/>
      <w:bCs/>
    </w:rPr>
  </w:style>
  <w:style w:type="table" w:styleId="Listecouleur">
    <w:name w:val="Colorful List"/>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ecouleur-Accent2">
    <w:name w:val="Colorful List Accent 2"/>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ecouleur-Accent3">
    <w:name w:val="Colorful List Accent 3"/>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ecouleur-Accent4">
    <w:name w:val="Colorful List Accent 4"/>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ecouleur-Accent5">
    <w:name w:val="Colorful List Accent 5"/>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ecouleur-Accent6">
    <w:name w:val="Colorful List Accent 6"/>
    <w:basedOn w:val="TableauNormal"/>
    <w:uiPriority w:val="72"/>
    <w:semiHidden/>
    <w:unhideWhenUsed/>
    <w:rsid w:val="00853F66"/>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aucolor1">
    <w:name w:val="Table Colorful 1"/>
    <w:basedOn w:val="TableauNormal"/>
    <w:uiPriority w:val="99"/>
    <w:semiHidden/>
    <w:unhideWhenUsed/>
    <w:rsid w:val="00853F6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853F6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853F6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Tramecouleur-Accent4">
    <w:name w:val="Colorful Shading Accent 4"/>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853F66"/>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lecouleur-Accent2">
    <w:name w:val="Colorful Grid Accent 2"/>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lecouleur-Accent3">
    <w:name w:val="Colorful Grid Accent 3"/>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lecouleur-Accent4">
    <w:name w:val="Colorful Grid Accent 4"/>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lecouleur-Accent5">
    <w:name w:val="Colorful Grid Accent 5"/>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lecouleur-Accent6">
    <w:name w:val="Colorful Grid Accent 6"/>
    <w:basedOn w:val="TableauNormal"/>
    <w:uiPriority w:val="73"/>
    <w:semiHidden/>
    <w:unhideWhenUsed/>
    <w:rsid w:val="00853F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aire">
    <w:name w:val="annotation text"/>
    <w:basedOn w:val="Normal"/>
    <w:link w:val="CommentaireCar"/>
    <w:uiPriority w:val="99"/>
    <w:semiHidden/>
    <w:unhideWhenUsed/>
    <w:rsid w:val="00853F66"/>
    <w:pPr>
      <w:spacing w:line="240" w:lineRule="auto"/>
    </w:pPr>
    <w:rPr>
      <w:sz w:val="20"/>
      <w:szCs w:val="20"/>
    </w:rPr>
  </w:style>
  <w:style w:type="character" w:customStyle="1" w:styleId="CommentaireCar">
    <w:name w:val="Commentaire Car"/>
    <w:basedOn w:val="Policepardfaut"/>
    <w:link w:val="Commentaire"/>
    <w:uiPriority w:val="99"/>
    <w:semiHidden/>
    <w:rsid w:val="00853F66"/>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853F66"/>
    <w:rPr>
      <w:b/>
      <w:bCs/>
    </w:rPr>
  </w:style>
  <w:style w:type="character" w:customStyle="1" w:styleId="ObjetducommentaireCar">
    <w:name w:val="Objet du commentaire Car"/>
    <w:basedOn w:val="CommentaireCar"/>
    <w:link w:val="Objetducommentaire"/>
    <w:uiPriority w:val="99"/>
    <w:semiHidden/>
    <w:rsid w:val="00853F66"/>
    <w:rPr>
      <w:rFonts w:ascii="Calibri" w:hAnsi="Calibri" w:cs="Calibri"/>
      <w:b/>
      <w:bCs/>
      <w:sz w:val="20"/>
      <w:szCs w:val="20"/>
    </w:rPr>
  </w:style>
  <w:style w:type="character" w:styleId="Marquedecommentaire">
    <w:name w:val="annotation reference"/>
    <w:basedOn w:val="Policepardfaut"/>
    <w:uiPriority w:val="99"/>
    <w:semiHidden/>
    <w:unhideWhenUsed/>
    <w:rsid w:val="00853F66"/>
    <w:rPr>
      <w:rFonts w:ascii="Calibri" w:hAnsi="Calibri" w:cs="Calibri"/>
      <w:sz w:val="16"/>
      <w:szCs w:val="16"/>
    </w:rPr>
  </w:style>
  <w:style w:type="paragraph" w:styleId="Adressedestinataire">
    <w:name w:val="envelope address"/>
    <w:basedOn w:val="Normal"/>
    <w:uiPriority w:val="99"/>
    <w:semiHidden/>
    <w:unhideWhenUsed/>
    <w:rsid w:val="00853F66"/>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Normalcentr">
    <w:name w:val="Block Text"/>
    <w:basedOn w:val="Normal"/>
    <w:uiPriority w:val="99"/>
    <w:semiHidden/>
    <w:unhideWhenUsed/>
    <w:rsid w:val="00853F66"/>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Explorateurdedocuments">
    <w:name w:val="Document Map"/>
    <w:basedOn w:val="Normal"/>
    <w:link w:val="ExplorateurdedocumentsCar"/>
    <w:uiPriority w:val="99"/>
    <w:semiHidden/>
    <w:unhideWhenUsed/>
    <w:rsid w:val="00853F66"/>
    <w:pPr>
      <w:spacing w:after="0" w:line="240" w:lineRule="auto"/>
    </w:pPr>
    <w:rPr>
      <w:rFonts w:ascii="Microsoft YaHei UI" w:eastAsia="Microsoft YaHei UI" w:hAnsi="Microsoft YaHei UI"/>
      <w:sz w:val="18"/>
      <w:szCs w:val="18"/>
    </w:rPr>
  </w:style>
  <w:style w:type="character" w:customStyle="1" w:styleId="ExplorateurdedocumentsCar">
    <w:name w:val="Explorateur de documents Car"/>
    <w:basedOn w:val="Policepardfaut"/>
    <w:link w:val="Explorateurdedocuments"/>
    <w:uiPriority w:val="99"/>
    <w:semiHidden/>
    <w:rsid w:val="00853F66"/>
    <w:rPr>
      <w:rFonts w:ascii="Microsoft YaHei UI" w:eastAsia="Microsoft YaHei UI" w:hAnsi="Microsoft YaHei UI" w:cs="Calibri"/>
      <w:sz w:val="18"/>
      <w:szCs w:val="18"/>
    </w:rPr>
  </w:style>
  <w:style w:type="numbering" w:styleId="ArticleSection">
    <w:name w:val="Outline List 3"/>
    <w:basedOn w:val="Aucuneliste"/>
    <w:uiPriority w:val="99"/>
    <w:semiHidden/>
    <w:unhideWhenUsed/>
    <w:rsid w:val="00853F66"/>
    <w:pPr>
      <w:numPr>
        <w:numId w:val="13"/>
      </w:numPr>
    </w:pPr>
  </w:style>
  <w:style w:type="table" w:styleId="Tableausimple1">
    <w:name w:val="Plain Table 1"/>
    <w:basedOn w:val="TableauNormal"/>
    <w:uiPriority w:val="41"/>
    <w:rsid w:val="00853F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853F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853F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853F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853F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1"/>
    <w:semiHidden/>
    <w:unhideWhenUsed/>
    <w:qFormat/>
    <w:rsid w:val="00853F66"/>
    <w:pPr>
      <w:spacing w:after="0" w:line="240" w:lineRule="auto"/>
    </w:pPr>
    <w:rPr>
      <w:rFonts w:ascii="Calibri" w:hAnsi="Calibri" w:cs="Calibri"/>
    </w:rPr>
  </w:style>
  <w:style w:type="character" w:styleId="Accentuationintense">
    <w:name w:val="Intense Emphasis"/>
    <w:basedOn w:val="Policepardfaut"/>
    <w:uiPriority w:val="21"/>
    <w:semiHidden/>
    <w:unhideWhenUsed/>
    <w:qFormat/>
    <w:rsid w:val="00853F66"/>
    <w:rPr>
      <w:rFonts w:ascii="Calibri" w:hAnsi="Calibri" w:cs="Calibri"/>
      <w:i/>
      <w:iCs/>
      <w:color w:val="2C567A" w:themeColor="accent1"/>
    </w:rPr>
  </w:style>
  <w:style w:type="paragraph" w:styleId="NormalWeb">
    <w:name w:val="Normal (Web)"/>
    <w:basedOn w:val="Normal"/>
    <w:uiPriority w:val="99"/>
    <w:semiHidden/>
    <w:unhideWhenUsed/>
    <w:rsid w:val="00853F66"/>
    <w:rPr>
      <w:rFonts w:ascii="Times New Roman" w:hAnsi="Times New Roman" w:cs="Times New Roman"/>
    </w:rPr>
  </w:style>
  <w:style w:type="character" w:styleId="SmartHyperlink">
    <w:name w:val="Smart Hyperlink"/>
    <w:basedOn w:val="Policepardfaut"/>
    <w:uiPriority w:val="99"/>
    <w:semiHidden/>
    <w:unhideWhenUsed/>
    <w:rsid w:val="00853F66"/>
    <w:rPr>
      <w:rFonts w:ascii="Calibri" w:hAnsi="Calibri" w:cs="Calibri"/>
      <w:u w:val="dotted"/>
    </w:rPr>
  </w:style>
  <w:style w:type="character" w:styleId="Mentionnonrsolue">
    <w:name w:val="Unresolved Mention"/>
    <w:basedOn w:val="Policepardfaut"/>
    <w:uiPriority w:val="99"/>
    <w:semiHidden/>
    <w:unhideWhenUsed/>
    <w:rsid w:val="00853F66"/>
    <w:rPr>
      <w:rFonts w:ascii="Calibri" w:hAnsi="Calibri" w:cs="Calibri"/>
      <w:color w:val="605E5C"/>
      <w:shd w:val="clear" w:color="auto" w:fill="E1DFDD"/>
    </w:rPr>
  </w:style>
  <w:style w:type="paragraph" w:styleId="Titre">
    <w:name w:val="Title"/>
    <w:basedOn w:val="Normal"/>
    <w:next w:val="Normal"/>
    <w:link w:val="TitreCar"/>
    <w:uiPriority w:val="10"/>
    <w:semiHidden/>
    <w:unhideWhenUsed/>
    <w:rsid w:val="00853F66"/>
    <w:pPr>
      <w:spacing w:after="0" w:line="240" w:lineRule="auto"/>
      <w:contextualSpacing/>
    </w:pPr>
    <w:rPr>
      <w:rFonts w:ascii="Corbel" w:eastAsiaTheme="majorEastAsia" w:hAnsi="Corbel" w:cstheme="majorBidi"/>
      <w:spacing w:val="-10"/>
      <w:kern w:val="28"/>
      <w:sz w:val="56"/>
      <w:szCs w:val="56"/>
    </w:rPr>
  </w:style>
  <w:style w:type="character" w:customStyle="1" w:styleId="TitreCar">
    <w:name w:val="Titre Car"/>
    <w:basedOn w:val="Policepardfaut"/>
    <w:link w:val="Titre"/>
    <w:uiPriority w:val="10"/>
    <w:semiHidden/>
    <w:rsid w:val="00853F66"/>
    <w:rPr>
      <w:rFonts w:ascii="Corbel" w:eastAsiaTheme="majorEastAsia" w:hAnsi="Corbel" w:cstheme="majorBidi"/>
      <w:spacing w:val="-10"/>
      <w:kern w:val="28"/>
      <w:sz w:val="56"/>
      <w:szCs w:val="56"/>
    </w:rPr>
  </w:style>
  <w:style w:type="paragraph" w:styleId="Corpsdetexte">
    <w:name w:val="Body Text"/>
    <w:basedOn w:val="Normal"/>
    <w:link w:val="CorpsdetexteCar"/>
    <w:uiPriority w:val="99"/>
    <w:semiHidden/>
    <w:unhideWhenUsed/>
    <w:rsid w:val="00853F66"/>
    <w:pPr>
      <w:spacing w:after="120"/>
    </w:pPr>
  </w:style>
  <w:style w:type="character" w:customStyle="1" w:styleId="CorpsdetexteCar">
    <w:name w:val="Corps de texte Car"/>
    <w:basedOn w:val="Policepardfaut"/>
    <w:link w:val="Corpsdetexte"/>
    <w:uiPriority w:val="99"/>
    <w:semiHidden/>
    <w:rsid w:val="00853F66"/>
    <w:rPr>
      <w:rFonts w:ascii="Calibri" w:hAnsi="Calibri" w:cs="Calibri"/>
    </w:rPr>
  </w:style>
  <w:style w:type="paragraph" w:styleId="Corpsdetexte2">
    <w:name w:val="Body Text 2"/>
    <w:basedOn w:val="Normal"/>
    <w:link w:val="Corpsdetexte2Car"/>
    <w:uiPriority w:val="99"/>
    <w:semiHidden/>
    <w:unhideWhenUsed/>
    <w:rsid w:val="00853F66"/>
    <w:pPr>
      <w:spacing w:after="120" w:line="480" w:lineRule="auto"/>
    </w:pPr>
  </w:style>
  <w:style w:type="character" w:customStyle="1" w:styleId="Corpsdetexte2Car">
    <w:name w:val="Corps de texte 2 Car"/>
    <w:basedOn w:val="Policepardfaut"/>
    <w:link w:val="Corpsdetexte2"/>
    <w:uiPriority w:val="99"/>
    <w:semiHidden/>
    <w:rsid w:val="00853F66"/>
    <w:rPr>
      <w:rFonts w:ascii="Calibri" w:hAnsi="Calibri" w:cs="Calibri"/>
    </w:rPr>
  </w:style>
  <w:style w:type="paragraph" w:styleId="Corpsdetexte3">
    <w:name w:val="Body Text 3"/>
    <w:basedOn w:val="Normal"/>
    <w:link w:val="Corpsdetexte3Car"/>
    <w:uiPriority w:val="99"/>
    <w:semiHidden/>
    <w:unhideWhenUsed/>
    <w:rsid w:val="00853F66"/>
    <w:pPr>
      <w:spacing w:after="120"/>
    </w:pPr>
    <w:rPr>
      <w:sz w:val="16"/>
      <w:szCs w:val="16"/>
    </w:rPr>
  </w:style>
  <w:style w:type="character" w:customStyle="1" w:styleId="Corpsdetexte3Car">
    <w:name w:val="Corps de texte 3 Car"/>
    <w:basedOn w:val="Policepardfaut"/>
    <w:link w:val="Corpsdetexte3"/>
    <w:uiPriority w:val="99"/>
    <w:semiHidden/>
    <w:rsid w:val="00853F66"/>
    <w:rPr>
      <w:rFonts w:ascii="Calibri" w:hAnsi="Calibri" w:cs="Calibri"/>
      <w:sz w:val="16"/>
      <w:szCs w:val="16"/>
    </w:rPr>
  </w:style>
  <w:style w:type="paragraph" w:styleId="Retraitcorpsdetexte">
    <w:name w:val="Body Text Indent"/>
    <w:basedOn w:val="Normal"/>
    <w:link w:val="RetraitcorpsdetexteCar"/>
    <w:uiPriority w:val="99"/>
    <w:semiHidden/>
    <w:unhideWhenUsed/>
    <w:rsid w:val="00853F66"/>
    <w:pPr>
      <w:spacing w:after="120"/>
      <w:ind w:left="360"/>
    </w:pPr>
  </w:style>
  <w:style w:type="character" w:customStyle="1" w:styleId="RetraitcorpsdetexteCar">
    <w:name w:val="Retrait corps de texte Car"/>
    <w:basedOn w:val="Policepardfaut"/>
    <w:link w:val="Retraitcorpsdetexte"/>
    <w:uiPriority w:val="99"/>
    <w:semiHidden/>
    <w:rsid w:val="00853F66"/>
    <w:rPr>
      <w:rFonts w:ascii="Calibri" w:hAnsi="Calibri" w:cs="Calibri"/>
    </w:rPr>
  </w:style>
  <w:style w:type="paragraph" w:styleId="Retraitcorpsdetexte2">
    <w:name w:val="Body Text Indent 2"/>
    <w:basedOn w:val="Normal"/>
    <w:link w:val="Retraitcorpsdetexte2Car"/>
    <w:uiPriority w:val="99"/>
    <w:semiHidden/>
    <w:unhideWhenUsed/>
    <w:rsid w:val="00853F66"/>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853F66"/>
    <w:rPr>
      <w:rFonts w:ascii="Calibri" w:hAnsi="Calibri" w:cs="Calibri"/>
    </w:rPr>
  </w:style>
  <w:style w:type="paragraph" w:styleId="Retraitcorpsdetexte3">
    <w:name w:val="Body Text Indent 3"/>
    <w:basedOn w:val="Normal"/>
    <w:link w:val="Retraitcorpsdetexte3Car"/>
    <w:uiPriority w:val="99"/>
    <w:semiHidden/>
    <w:unhideWhenUsed/>
    <w:rsid w:val="00853F66"/>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853F66"/>
    <w:rPr>
      <w:rFonts w:ascii="Calibri" w:hAnsi="Calibri" w:cs="Calibri"/>
      <w:sz w:val="16"/>
      <w:szCs w:val="16"/>
    </w:rPr>
  </w:style>
  <w:style w:type="paragraph" w:styleId="Retrait1religne">
    <w:name w:val="Body Text First Indent"/>
    <w:basedOn w:val="Corpsdetexte"/>
    <w:link w:val="Retrait1religneCar"/>
    <w:uiPriority w:val="99"/>
    <w:semiHidden/>
    <w:unhideWhenUsed/>
    <w:rsid w:val="00853F66"/>
    <w:pPr>
      <w:spacing w:after="240"/>
      <w:ind w:firstLine="360"/>
    </w:pPr>
  </w:style>
  <w:style w:type="character" w:customStyle="1" w:styleId="Retrait1religneCar">
    <w:name w:val="Retrait 1re ligne Car"/>
    <w:basedOn w:val="CorpsdetexteCar"/>
    <w:link w:val="Retrait1religne"/>
    <w:uiPriority w:val="99"/>
    <w:semiHidden/>
    <w:rsid w:val="00853F66"/>
    <w:rPr>
      <w:rFonts w:ascii="Calibri" w:hAnsi="Calibri" w:cs="Calibri"/>
    </w:rPr>
  </w:style>
  <w:style w:type="paragraph" w:styleId="Retraitcorpset1relig">
    <w:name w:val="Body Text First Indent 2"/>
    <w:basedOn w:val="Retraitcorpsdetexte"/>
    <w:link w:val="Retraitcorpset1religCar"/>
    <w:uiPriority w:val="99"/>
    <w:semiHidden/>
    <w:unhideWhenUsed/>
    <w:rsid w:val="00853F66"/>
    <w:pPr>
      <w:spacing w:after="240"/>
      <w:ind w:firstLine="360"/>
    </w:pPr>
  </w:style>
  <w:style w:type="character" w:customStyle="1" w:styleId="Retraitcorpset1religCar">
    <w:name w:val="Retrait corps et 1re lig. Car"/>
    <w:basedOn w:val="RetraitcorpsdetexteCar"/>
    <w:link w:val="Retraitcorpset1relig"/>
    <w:uiPriority w:val="99"/>
    <w:semiHidden/>
    <w:rsid w:val="00853F66"/>
    <w:rPr>
      <w:rFonts w:ascii="Calibri" w:hAnsi="Calibri" w:cs="Calibri"/>
    </w:rPr>
  </w:style>
  <w:style w:type="paragraph" w:styleId="Retraitnormal">
    <w:name w:val="Normal Indent"/>
    <w:basedOn w:val="Normal"/>
    <w:uiPriority w:val="99"/>
    <w:semiHidden/>
    <w:unhideWhenUsed/>
    <w:rsid w:val="00853F66"/>
    <w:pPr>
      <w:ind w:left="720"/>
    </w:pPr>
  </w:style>
  <w:style w:type="paragraph" w:styleId="Titredenote">
    <w:name w:val="Note Heading"/>
    <w:basedOn w:val="Normal"/>
    <w:next w:val="Normal"/>
    <w:link w:val="TitredenoteCar"/>
    <w:uiPriority w:val="99"/>
    <w:semiHidden/>
    <w:unhideWhenUsed/>
    <w:rsid w:val="00853F66"/>
    <w:pPr>
      <w:spacing w:after="0" w:line="240" w:lineRule="auto"/>
    </w:pPr>
  </w:style>
  <w:style w:type="character" w:customStyle="1" w:styleId="TitredenoteCar">
    <w:name w:val="Titre de note Car"/>
    <w:basedOn w:val="Policepardfaut"/>
    <w:link w:val="Titredenote"/>
    <w:uiPriority w:val="99"/>
    <w:semiHidden/>
    <w:rsid w:val="00853F66"/>
    <w:rPr>
      <w:rFonts w:ascii="Calibri" w:hAnsi="Calibri" w:cs="Calibri"/>
    </w:rPr>
  </w:style>
  <w:style w:type="table" w:styleId="Tableaucontemporain">
    <w:name w:val="Table Contemporary"/>
    <w:basedOn w:val="TableauNormal"/>
    <w:uiPriority w:val="99"/>
    <w:semiHidden/>
    <w:unhideWhenUsed/>
    <w:rsid w:val="00853F6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853F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853F66"/>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eclaire-Accent2">
    <w:name w:val="Light List Accent 2"/>
    <w:basedOn w:val="TableauNormal"/>
    <w:uiPriority w:val="61"/>
    <w:semiHidden/>
    <w:unhideWhenUsed/>
    <w:rsid w:val="00853F66"/>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eclaire-Accent3">
    <w:name w:val="Light List Accent 3"/>
    <w:basedOn w:val="TableauNormal"/>
    <w:uiPriority w:val="61"/>
    <w:semiHidden/>
    <w:unhideWhenUsed/>
    <w:rsid w:val="00853F66"/>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eclaire-Accent4">
    <w:name w:val="Light List Accent 4"/>
    <w:basedOn w:val="TableauNormal"/>
    <w:uiPriority w:val="61"/>
    <w:semiHidden/>
    <w:unhideWhenUsed/>
    <w:rsid w:val="00853F66"/>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eclaire-Accent5">
    <w:name w:val="Light List Accent 5"/>
    <w:basedOn w:val="TableauNormal"/>
    <w:uiPriority w:val="61"/>
    <w:semiHidden/>
    <w:unhideWhenUsed/>
    <w:rsid w:val="00853F66"/>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eclaire-Accent6">
    <w:name w:val="Light List Accent 6"/>
    <w:basedOn w:val="TableauNormal"/>
    <w:uiPriority w:val="61"/>
    <w:semiHidden/>
    <w:unhideWhenUsed/>
    <w:rsid w:val="00853F66"/>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Ombrageclair">
    <w:name w:val="Light Shading"/>
    <w:basedOn w:val="TableauNormal"/>
    <w:uiPriority w:val="60"/>
    <w:semiHidden/>
    <w:unhideWhenUsed/>
    <w:rsid w:val="00853F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853F66"/>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Trameclaire-Accent2">
    <w:name w:val="Light Shading Accent 2"/>
    <w:basedOn w:val="TableauNormal"/>
    <w:uiPriority w:val="60"/>
    <w:semiHidden/>
    <w:unhideWhenUsed/>
    <w:rsid w:val="00853F66"/>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Trameclaire-Accent3">
    <w:name w:val="Light Shading Accent 3"/>
    <w:basedOn w:val="TableauNormal"/>
    <w:uiPriority w:val="60"/>
    <w:semiHidden/>
    <w:unhideWhenUsed/>
    <w:rsid w:val="00853F66"/>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Trameclaire-Accent4">
    <w:name w:val="Light Shading Accent 4"/>
    <w:basedOn w:val="TableauNormal"/>
    <w:uiPriority w:val="60"/>
    <w:semiHidden/>
    <w:unhideWhenUsed/>
    <w:rsid w:val="00853F66"/>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Trameclaire-Accent5">
    <w:name w:val="Light Shading Accent 5"/>
    <w:basedOn w:val="TableauNormal"/>
    <w:uiPriority w:val="60"/>
    <w:semiHidden/>
    <w:unhideWhenUsed/>
    <w:rsid w:val="00853F66"/>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Trameclaire-Accent6">
    <w:name w:val="Light Shading Accent 6"/>
    <w:basedOn w:val="TableauNormal"/>
    <w:uiPriority w:val="60"/>
    <w:semiHidden/>
    <w:unhideWhenUsed/>
    <w:rsid w:val="00853F66"/>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Grilleclaire">
    <w:name w:val="Light Grid"/>
    <w:basedOn w:val="TableauNormal"/>
    <w:uiPriority w:val="62"/>
    <w:semiHidden/>
    <w:unhideWhenUsed/>
    <w:rsid w:val="00853F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853F66"/>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Grilleclaire-Accent2">
    <w:name w:val="Light Grid Accent 2"/>
    <w:basedOn w:val="TableauNormal"/>
    <w:uiPriority w:val="62"/>
    <w:semiHidden/>
    <w:unhideWhenUsed/>
    <w:rsid w:val="00853F66"/>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Grilleclaire-Accent3">
    <w:name w:val="Light Grid Accent 3"/>
    <w:basedOn w:val="TableauNormal"/>
    <w:uiPriority w:val="62"/>
    <w:semiHidden/>
    <w:unhideWhenUsed/>
    <w:rsid w:val="00853F66"/>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Grilleclaire-Accent4">
    <w:name w:val="Light Grid Accent 4"/>
    <w:basedOn w:val="TableauNormal"/>
    <w:uiPriority w:val="62"/>
    <w:semiHidden/>
    <w:unhideWhenUsed/>
    <w:rsid w:val="00853F66"/>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Grilleclaire-Accent5">
    <w:name w:val="Light Grid Accent 5"/>
    <w:basedOn w:val="TableauNormal"/>
    <w:uiPriority w:val="62"/>
    <w:semiHidden/>
    <w:unhideWhenUsed/>
    <w:rsid w:val="00853F66"/>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Grilleclaire-Accent6">
    <w:name w:val="Light Grid Accent 6"/>
    <w:basedOn w:val="TableauNormal"/>
    <w:uiPriority w:val="62"/>
    <w:semiHidden/>
    <w:unhideWhenUsed/>
    <w:rsid w:val="00853F66"/>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efonce">
    <w:name w:val="Dark List"/>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efonce-Accent2">
    <w:name w:val="Dark List Accent 2"/>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efonce-Accent3">
    <w:name w:val="Dark List Accent 3"/>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efonce-Accent4">
    <w:name w:val="Dark List Accent 4"/>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efonce-Accent5">
    <w:name w:val="Dark List Accent 5"/>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efonce-Accent6">
    <w:name w:val="Dark List Accent 6"/>
    <w:basedOn w:val="TableauNormal"/>
    <w:uiPriority w:val="70"/>
    <w:semiHidden/>
    <w:unhideWhenUsed/>
    <w:rsid w:val="00853F66"/>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leauListe1Clair">
    <w:name w:val="List Table 1 Light"/>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1Clair-Accentuation2">
    <w:name w:val="List Table 1 Light Accent 2"/>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1Clair-Accentuation3">
    <w:name w:val="List Table 1 Light Accent 3"/>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1Clair-Accentuation4">
    <w:name w:val="List Table 1 Light Accent 4"/>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1Clair-Accentuation5">
    <w:name w:val="List Table 1 Light Accent 5"/>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1Clair-Accentuation6">
    <w:name w:val="List Table 1 Light Accent 6"/>
    <w:basedOn w:val="TableauNormal"/>
    <w:uiPriority w:val="46"/>
    <w:rsid w:val="00853F66"/>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20">
    <w:name w:val="List Table 2"/>
    <w:basedOn w:val="TableauNormal"/>
    <w:uiPriority w:val="47"/>
    <w:rsid w:val="00853F6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853F66"/>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2-Accentuation2">
    <w:name w:val="List Table 2 Accent 2"/>
    <w:basedOn w:val="TableauNormal"/>
    <w:uiPriority w:val="47"/>
    <w:rsid w:val="00853F66"/>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2-Accentuation3">
    <w:name w:val="List Table 2 Accent 3"/>
    <w:basedOn w:val="TableauNormal"/>
    <w:uiPriority w:val="47"/>
    <w:rsid w:val="00853F66"/>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2-Accentuation4">
    <w:name w:val="List Table 2 Accent 4"/>
    <w:basedOn w:val="TableauNormal"/>
    <w:uiPriority w:val="47"/>
    <w:rsid w:val="00853F66"/>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2-Accentuation5">
    <w:name w:val="List Table 2 Accent 5"/>
    <w:basedOn w:val="TableauNormal"/>
    <w:uiPriority w:val="47"/>
    <w:rsid w:val="00853F66"/>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2-Accentuation6">
    <w:name w:val="List Table 2 Accent 6"/>
    <w:basedOn w:val="TableauNormal"/>
    <w:uiPriority w:val="47"/>
    <w:rsid w:val="00853F66"/>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30">
    <w:name w:val="List Table 3"/>
    <w:basedOn w:val="TableauNormal"/>
    <w:uiPriority w:val="48"/>
    <w:rsid w:val="00853F6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853F66"/>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leauListe3-Accentuation2">
    <w:name w:val="List Table 3 Accent 2"/>
    <w:basedOn w:val="TableauNormal"/>
    <w:uiPriority w:val="48"/>
    <w:rsid w:val="00853F66"/>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leauListe3-Accentuation3">
    <w:name w:val="List Table 3 Accent 3"/>
    <w:basedOn w:val="TableauNormal"/>
    <w:uiPriority w:val="48"/>
    <w:rsid w:val="00853F66"/>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leauListe3-Accentuation4">
    <w:name w:val="List Table 3 Accent 4"/>
    <w:basedOn w:val="TableauNormal"/>
    <w:uiPriority w:val="48"/>
    <w:rsid w:val="00853F66"/>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leauListe3-Accentuation5">
    <w:name w:val="List Table 3 Accent 5"/>
    <w:basedOn w:val="TableauNormal"/>
    <w:uiPriority w:val="48"/>
    <w:rsid w:val="00853F66"/>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leauListe3-Accentuation6">
    <w:name w:val="List Table 3 Accent 6"/>
    <w:basedOn w:val="TableauNormal"/>
    <w:uiPriority w:val="48"/>
    <w:rsid w:val="00853F66"/>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leauListe40">
    <w:name w:val="List Table 4"/>
    <w:basedOn w:val="TableauNormal"/>
    <w:uiPriority w:val="49"/>
    <w:rsid w:val="00853F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853F66"/>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4-Accentuation2">
    <w:name w:val="List Table 4 Accent 2"/>
    <w:basedOn w:val="TableauNormal"/>
    <w:uiPriority w:val="49"/>
    <w:rsid w:val="00853F66"/>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4-Accentuation3">
    <w:name w:val="List Table 4 Accent 3"/>
    <w:basedOn w:val="TableauNormal"/>
    <w:uiPriority w:val="49"/>
    <w:rsid w:val="00853F66"/>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4-Accentuation4">
    <w:name w:val="List Table 4 Accent 4"/>
    <w:basedOn w:val="TableauNormal"/>
    <w:uiPriority w:val="49"/>
    <w:rsid w:val="00853F66"/>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4-Accentuation5">
    <w:name w:val="List Table 4 Accent 5"/>
    <w:basedOn w:val="TableauNormal"/>
    <w:uiPriority w:val="49"/>
    <w:rsid w:val="00853F66"/>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4-Accentuation6">
    <w:name w:val="List Table 4 Accent 6"/>
    <w:basedOn w:val="TableauNormal"/>
    <w:uiPriority w:val="49"/>
    <w:rsid w:val="00853F66"/>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5Fonc">
    <w:name w:val="List Table 5 Dark"/>
    <w:basedOn w:val="TableauNormal"/>
    <w:uiPriority w:val="50"/>
    <w:rsid w:val="00853F6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853F66"/>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853F66"/>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853F66"/>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853F66"/>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853F66"/>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853F66"/>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853F6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853F66"/>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Liste6Couleur-Accentuation2">
    <w:name w:val="List Table 6 Colorful Accent 2"/>
    <w:basedOn w:val="TableauNormal"/>
    <w:uiPriority w:val="51"/>
    <w:rsid w:val="00853F66"/>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Liste6Couleur-Accentuation3">
    <w:name w:val="List Table 6 Colorful Accent 3"/>
    <w:basedOn w:val="TableauNormal"/>
    <w:uiPriority w:val="51"/>
    <w:rsid w:val="00853F66"/>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Liste6Couleur-Accentuation4">
    <w:name w:val="List Table 6 Colorful Accent 4"/>
    <w:basedOn w:val="TableauNormal"/>
    <w:uiPriority w:val="51"/>
    <w:rsid w:val="00853F66"/>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Liste6Couleur-Accentuation5">
    <w:name w:val="List Table 6 Colorful Accent 5"/>
    <w:basedOn w:val="TableauNormal"/>
    <w:uiPriority w:val="51"/>
    <w:rsid w:val="00853F66"/>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Liste6Couleur-Accentuation6">
    <w:name w:val="List Table 6 Colorful Accent 6"/>
    <w:basedOn w:val="TableauNormal"/>
    <w:uiPriority w:val="51"/>
    <w:rsid w:val="00853F66"/>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Liste7Couleur">
    <w:name w:val="List Table 7 Colorful"/>
    <w:basedOn w:val="TableauNormal"/>
    <w:uiPriority w:val="52"/>
    <w:rsid w:val="00853F6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853F66"/>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853F66"/>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853F66"/>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853F66"/>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853F66"/>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853F66"/>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853F66"/>
    <w:pPr>
      <w:spacing w:after="0" w:line="240" w:lineRule="auto"/>
    </w:pPr>
  </w:style>
  <w:style w:type="character" w:customStyle="1" w:styleId="SignaturelectroniqueCar">
    <w:name w:val="Signature électronique Car"/>
    <w:basedOn w:val="Policepardfaut"/>
    <w:link w:val="Signaturelectronique"/>
    <w:uiPriority w:val="99"/>
    <w:semiHidden/>
    <w:rsid w:val="00853F66"/>
    <w:rPr>
      <w:rFonts w:ascii="Calibri" w:hAnsi="Calibri" w:cs="Calibri"/>
    </w:rPr>
  </w:style>
  <w:style w:type="table" w:styleId="Colonnesdetableau1">
    <w:name w:val="Table Columns 1"/>
    <w:basedOn w:val="TableauNormal"/>
    <w:uiPriority w:val="99"/>
    <w:semiHidden/>
    <w:unhideWhenUsed/>
    <w:rsid w:val="00853F6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853F6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853F6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853F6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853F6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simple10">
    <w:name w:val="Table Simple 1"/>
    <w:basedOn w:val="TableauNormal"/>
    <w:uiPriority w:val="99"/>
    <w:semiHidden/>
    <w:unhideWhenUsed/>
    <w:rsid w:val="00853F6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853F6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853F6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853F6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853F6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853F66"/>
    <w:pPr>
      <w:spacing w:after="0" w:line="240" w:lineRule="auto"/>
      <w:ind w:left="240" w:hanging="240"/>
    </w:pPr>
  </w:style>
  <w:style w:type="paragraph" w:styleId="Index2">
    <w:name w:val="index 2"/>
    <w:basedOn w:val="Normal"/>
    <w:next w:val="Normal"/>
    <w:autoRedefine/>
    <w:uiPriority w:val="99"/>
    <w:semiHidden/>
    <w:unhideWhenUsed/>
    <w:rsid w:val="00853F66"/>
    <w:pPr>
      <w:spacing w:after="0" w:line="240" w:lineRule="auto"/>
      <w:ind w:left="480" w:hanging="240"/>
    </w:pPr>
  </w:style>
  <w:style w:type="paragraph" w:styleId="Index3">
    <w:name w:val="index 3"/>
    <w:basedOn w:val="Normal"/>
    <w:next w:val="Normal"/>
    <w:autoRedefine/>
    <w:uiPriority w:val="99"/>
    <w:semiHidden/>
    <w:unhideWhenUsed/>
    <w:rsid w:val="00853F66"/>
    <w:pPr>
      <w:spacing w:after="0" w:line="240" w:lineRule="auto"/>
      <w:ind w:left="720" w:hanging="240"/>
    </w:pPr>
  </w:style>
  <w:style w:type="paragraph" w:styleId="Index4">
    <w:name w:val="index 4"/>
    <w:basedOn w:val="Normal"/>
    <w:next w:val="Normal"/>
    <w:autoRedefine/>
    <w:uiPriority w:val="99"/>
    <w:semiHidden/>
    <w:unhideWhenUsed/>
    <w:rsid w:val="00853F66"/>
    <w:pPr>
      <w:spacing w:after="0" w:line="240" w:lineRule="auto"/>
      <w:ind w:left="960" w:hanging="240"/>
    </w:pPr>
  </w:style>
  <w:style w:type="paragraph" w:styleId="Index5">
    <w:name w:val="index 5"/>
    <w:basedOn w:val="Normal"/>
    <w:next w:val="Normal"/>
    <w:autoRedefine/>
    <w:uiPriority w:val="99"/>
    <w:semiHidden/>
    <w:unhideWhenUsed/>
    <w:rsid w:val="00853F66"/>
    <w:pPr>
      <w:spacing w:after="0" w:line="240" w:lineRule="auto"/>
      <w:ind w:left="1200" w:hanging="240"/>
    </w:pPr>
  </w:style>
  <w:style w:type="paragraph" w:styleId="Index6">
    <w:name w:val="index 6"/>
    <w:basedOn w:val="Normal"/>
    <w:next w:val="Normal"/>
    <w:autoRedefine/>
    <w:uiPriority w:val="99"/>
    <w:semiHidden/>
    <w:unhideWhenUsed/>
    <w:rsid w:val="00853F66"/>
    <w:pPr>
      <w:spacing w:after="0" w:line="240" w:lineRule="auto"/>
      <w:ind w:left="1440" w:hanging="240"/>
    </w:pPr>
  </w:style>
  <w:style w:type="paragraph" w:styleId="Index7">
    <w:name w:val="index 7"/>
    <w:basedOn w:val="Normal"/>
    <w:next w:val="Normal"/>
    <w:autoRedefine/>
    <w:uiPriority w:val="99"/>
    <w:semiHidden/>
    <w:unhideWhenUsed/>
    <w:rsid w:val="00853F66"/>
    <w:pPr>
      <w:spacing w:after="0" w:line="240" w:lineRule="auto"/>
      <w:ind w:left="1680" w:hanging="240"/>
    </w:pPr>
  </w:style>
  <w:style w:type="paragraph" w:styleId="Index8">
    <w:name w:val="index 8"/>
    <w:basedOn w:val="Normal"/>
    <w:next w:val="Normal"/>
    <w:autoRedefine/>
    <w:uiPriority w:val="99"/>
    <w:semiHidden/>
    <w:unhideWhenUsed/>
    <w:rsid w:val="00853F66"/>
    <w:pPr>
      <w:spacing w:after="0" w:line="240" w:lineRule="auto"/>
      <w:ind w:left="1920" w:hanging="240"/>
    </w:pPr>
  </w:style>
  <w:style w:type="paragraph" w:styleId="Index9">
    <w:name w:val="index 9"/>
    <w:basedOn w:val="Normal"/>
    <w:next w:val="Normal"/>
    <w:autoRedefine/>
    <w:uiPriority w:val="99"/>
    <w:semiHidden/>
    <w:unhideWhenUsed/>
    <w:rsid w:val="00853F66"/>
    <w:pPr>
      <w:spacing w:after="0" w:line="240" w:lineRule="auto"/>
      <w:ind w:left="2160" w:hanging="240"/>
    </w:pPr>
  </w:style>
  <w:style w:type="paragraph" w:styleId="Titreindex">
    <w:name w:val="index heading"/>
    <w:basedOn w:val="Normal"/>
    <w:next w:val="Index1"/>
    <w:uiPriority w:val="99"/>
    <w:semiHidden/>
    <w:unhideWhenUsed/>
    <w:rsid w:val="00853F66"/>
    <w:rPr>
      <w:rFonts w:ascii="Corbel" w:eastAsiaTheme="majorEastAsia" w:hAnsi="Corbel" w:cstheme="majorBidi"/>
      <w:b/>
      <w:bCs/>
    </w:rPr>
  </w:style>
  <w:style w:type="paragraph" w:styleId="Textebrut">
    <w:name w:val="Plain Text"/>
    <w:basedOn w:val="Normal"/>
    <w:link w:val="TextebrutCar"/>
    <w:uiPriority w:val="99"/>
    <w:semiHidden/>
    <w:unhideWhenUsed/>
    <w:rsid w:val="00853F66"/>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853F66"/>
    <w:rPr>
      <w:rFonts w:ascii="Consolas" w:hAnsi="Consolas" w:cs="Calibri"/>
      <w:sz w:val="21"/>
      <w:szCs w:val="21"/>
    </w:rPr>
  </w:style>
  <w:style w:type="table" w:styleId="Grilledetableau1">
    <w:name w:val="Table Grid 1"/>
    <w:basedOn w:val="TableauNormal"/>
    <w:uiPriority w:val="99"/>
    <w:semiHidden/>
    <w:unhideWhenUsed/>
    <w:rsid w:val="00853F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853F6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853F6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853F6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853F6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853F6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853F6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853F6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853F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853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853F66"/>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853F66"/>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853F66"/>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853F66"/>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853F66"/>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853F66"/>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853F6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853F66"/>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2-Accentuation2">
    <w:name w:val="Grid Table 2 Accent 2"/>
    <w:basedOn w:val="TableauNormal"/>
    <w:uiPriority w:val="47"/>
    <w:rsid w:val="00853F66"/>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2-Accentuation3">
    <w:name w:val="Grid Table 2 Accent 3"/>
    <w:basedOn w:val="TableauNormal"/>
    <w:uiPriority w:val="47"/>
    <w:rsid w:val="00853F66"/>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2-Accentuation4">
    <w:name w:val="Grid Table 2 Accent 4"/>
    <w:basedOn w:val="TableauNormal"/>
    <w:uiPriority w:val="47"/>
    <w:rsid w:val="00853F66"/>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2-Accentuation5">
    <w:name w:val="Grid Table 2 Accent 5"/>
    <w:basedOn w:val="TableauNormal"/>
    <w:uiPriority w:val="47"/>
    <w:rsid w:val="00853F66"/>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2-Accentuation6">
    <w:name w:val="Grid Table 2 Accent 6"/>
    <w:basedOn w:val="TableauNormal"/>
    <w:uiPriority w:val="47"/>
    <w:rsid w:val="00853F66"/>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3">
    <w:name w:val="Grid Table 3"/>
    <w:basedOn w:val="TableauNormal"/>
    <w:uiPriority w:val="48"/>
    <w:rsid w:val="00853F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853F66"/>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eauGrille3-Accentuation2">
    <w:name w:val="Grid Table 3 Accent 2"/>
    <w:basedOn w:val="TableauNormal"/>
    <w:uiPriority w:val="48"/>
    <w:rsid w:val="00853F66"/>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eauGrille3-Accentuation3">
    <w:name w:val="Grid Table 3 Accent 3"/>
    <w:basedOn w:val="TableauNormal"/>
    <w:uiPriority w:val="48"/>
    <w:rsid w:val="00853F66"/>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eauGrille3-Accentuation4">
    <w:name w:val="Grid Table 3 Accent 4"/>
    <w:basedOn w:val="TableauNormal"/>
    <w:uiPriority w:val="48"/>
    <w:rsid w:val="00853F66"/>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eauGrille3-Accentuation5">
    <w:name w:val="Grid Table 3 Accent 5"/>
    <w:basedOn w:val="TableauNormal"/>
    <w:uiPriority w:val="48"/>
    <w:rsid w:val="00853F66"/>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eauGrille3-Accentuation6">
    <w:name w:val="Grid Table 3 Accent 6"/>
    <w:basedOn w:val="TableauNormal"/>
    <w:uiPriority w:val="48"/>
    <w:rsid w:val="00853F66"/>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auGrille4">
    <w:name w:val="Grid Table 4"/>
    <w:basedOn w:val="TableauNormal"/>
    <w:uiPriority w:val="49"/>
    <w:rsid w:val="00853F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853F66"/>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4-Accentuation2">
    <w:name w:val="Grid Table 4 Accent 2"/>
    <w:basedOn w:val="TableauNormal"/>
    <w:uiPriority w:val="49"/>
    <w:rsid w:val="00853F66"/>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4-Accentuation3">
    <w:name w:val="Grid Table 4 Accent 3"/>
    <w:basedOn w:val="TableauNormal"/>
    <w:uiPriority w:val="49"/>
    <w:rsid w:val="00853F66"/>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4-Accentuation4">
    <w:name w:val="Grid Table 4 Accent 4"/>
    <w:basedOn w:val="TableauNormal"/>
    <w:uiPriority w:val="49"/>
    <w:rsid w:val="00853F66"/>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4-Accentuation5">
    <w:name w:val="Grid Table 4 Accent 5"/>
    <w:basedOn w:val="TableauNormal"/>
    <w:uiPriority w:val="49"/>
    <w:rsid w:val="00853F66"/>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4-Accentuation6">
    <w:name w:val="Grid Table 4 Accent 6"/>
    <w:basedOn w:val="TableauNormal"/>
    <w:uiPriority w:val="49"/>
    <w:rsid w:val="00853F66"/>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5Fonc">
    <w:name w:val="Grid Table 5 Dark"/>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leauGrille5Fonc-Accentuation2">
    <w:name w:val="Grid Table 5 Dark Accent 2"/>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leauGrille5Fonc-Accentuation3">
    <w:name w:val="Grid Table 5 Dark Accent 3"/>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leauGrille5Fonc-Accentuation4">
    <w:name w:val="Grid Table 5 Dark Accent 4"/>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leauGrille5Fonc-Accentuation5">
    <w:name w:val="Grid Table 5 Dark Accent 5"/>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leauGrille5Fonc-Accentuation6">
    <w:name w:val="Grid Table 5 Dark Accent 6"/>
    <w:basedOn w:val="TableauNormal"/>
    <w:uiPriority w:val="50"/>
    <w:rsid w:val="00853F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leauGrille6Couleur">
    <w:name w:val="Grid Table 6 Colorful"/>
    <w:basedOn w:val="TableauNormal"/>
    <w:uiPriority w:val="51"/>
    <w:rsid w:val="00853F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853F66"/>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eauGrille6Couleur-Accentuation2">
    <w:name w:val="Grid Table 6 Colorful Accent 2"/>
    <w:basedOn w:val="TableauNormal"/>
    <w:uiPriority w:val="51"/>
    <w:rsid w:val="00853F66"/>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eauGrille6Couleur-Accentuation3">
    <w:name w:val="Grid Table 6 Colorful Accent 3"/>
    <w:basedOn w:val="TableauNormal"/>
    <w:uiPriority w:val="51"/>
    <w:rsid w:val="00853F66"/>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eauGrille6Couleur-Accentuation4">
    <w:name w:val="Grid Table 6 Colorful Accent 4"/>
    <w:basedOn w:val="TableauNormal"/>
    <w:uiPriority w:val="51"/>
    <w:rsid w:val="00853F66"/>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eauGrille6Couleur-Accentuation5">
    <w:name w:val="Grid Table 6 Colorful Accent 5"/>
    <w:basedOn w:val="TableauNormal"/>
    <w:uiPriority w:val="51"/>
    <w:rsid w:val="00853F66"/>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eauGrille6Couleur-Accentuation6">
    <w:name w:val="Grid Table 6 Colorful Accent 6"/>
    <w:basedOn w:val="TableauNormal"/>
    <w:uiPriority w:val="51"/>
    <w:rsid w:val="00853F66"/>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eauGrille7Couleur">
    <w:name w:val="Grid Table 7 Colorful"/>
    <w:basedOn w:val="TableauNormal"/>
    <w:uiPriority w:val="52"/>
    <w:rsid w:val="00853F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853F66"/>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eauGrille7Couleur-Accentuation2">
    <w:name w:val="Grid Table 7 Colorful Accent 2"/>
    <w:basedOn w:val="TableauNormal"/>
    <w:uiPriority w:val="52"/>
    <w:rsid w:val="00853F66"/>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eauGrille7Couleur-Accentuation3">
    <w:name w:val="Grid Table 7 Colorful Accent 3"/>
    <w:basedOn w:val="TableauNormal"/>
    <w:uiPriority w:val="52"/>
    <w:rsid w:val="00853F66"/>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eauGrille7Couleur-Accentuation4">
    <w:name w:val="Grid Table 7 Colorful Accent 4"/>
    <w:basedOn w:val="TableauNormal"/>
    <w:uiPriority w:val="52"/>
    <w:rsid w:val="00853F66"/>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eauGrille7Couleur-Accentuation5">
    <w:name w:val="Grid Table 7 Colorful Accent 5"/>
    <w:basedOn w:val="TableauNormal"/>
    <w:uiPriority w:val="52"/>
    <w:rsid w:val="00853F66"/>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eauGrille7Couleur-Accentuation6">
    <w:name w:val="Grid Table 7 Colorful Accent 6"/>
    <w:basedOn w:val="TableauNormal"/>
    <w:uiPriority w:val="52"/>
    <w:rsid w:val="00853F66"/>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auweb1">
    <w:name w:val="Table Web 1"/>
    <w:basedOn w:val="TableauNormal"/>
    <w:uiPriority w:val="99"/>
    <w:semiHidden/>
    <w:unhideWhenUsed/>
    <w:rsid w:val="00853F6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853F6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853F6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853F66"/>
    <w:rPr>
      <w:rFonts w:ascii="Calibri" w:hAnsi="Calibri" w:cs="Calibri"/>
      <w:vertAlign w:val="superscript"/>
    </w:rPr>
  </w:style>
  <w:style w:type="paragraph" w:styleId="Notedebasdepage">
    <w:name w:val="footnote text"/>
    <w:basedOn w:val="Normal"/>
    <w:link w:val="NotedebasdepageCar"/>
    <w:uiPriority w:val="99"/>
    <w:semiHidden/>
    <w:unhideWhenUsed/>
    <w:rsid w:val="00853F6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53F66"/>
    <w:rPr>
      <w:rFonts w:ascii="Calibri" w:hAnsi="Calibri" w:cs="Calibri"/>
      <w:sz w:val="20"/>
      <w:szCs w:val="20"/>
    </w:rPr>
  </w:style>
  <w:style w:type="character" w:styleId="Numrodeligne">
    <w:name w:val="line number"/>
    <w:basedOn w:val="Policepardfaut"/>
    <w:uiPriority w:val="99"/>
    <w:semiHidden/>
    <w:unhideWhenUsed/>
    <w:rsid w:val="00853F66"/>
    <w:rPr>
      <w:rFonts w:ascii="Calibri" w:hAnsi="Calibri" w:cs="Calibri"/>
    </w:rPr>
  </w:style>
  <w:style w:type="table" w:styleId="Effetsdetableau3D1">
    <w:name w:val="Table 3D effects 1"/>
    <w:basedOn w:val="TableauNormal"/>
    <w:uiPriority w:val="99"/>
    <w:semiHidden/>
    <w:unhideWhenUsed/>
    <w:rsid w:val="00853F6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853F6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853F6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853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853F66"/>
    <w:rPr>
      <w:rFonts w:ascii="Calibri" w:hAnsi="Calibri" w:cs="Calibri"/>
      <w:color w:val="954F72" w:themeColor="followedHyperlink"/>
      <w:u w:val="single"/>
    </w:rPr>
  </w:style>
  <w:style w:type="character" w:styleId="Lienhypertexte">
    <w:name w:val="Hyperlink"/>
    <w:basedOn w:val="Policepardfaut"/>
    <w:uiPriority w:val="99"/>
    <w:semiHidden/>
    <w:unhideWhenUsed/>
    <w:rsid w:val="00853F66"/>
    <w:rPr>
      <w:rFonts w:ascii="Calibri" w:hAnsi="Calibri" w:cs="Calibri"/>
      <w:color w:val="0563C1" w:themeColor="hyperlink"/>
      <w:u w:val="single"/>
    </w:rPr>
  </w:style>
  <w:style w:type="character" w:styleId="Numrodepage">
    <w:name w:val="page number"/>
    <w:basedOn w:val="Policepardfaut"/>
    <w:uiPriority w:val="99"/>
    <w:semiHidden/>
    <w:unhideWhenUsed/>
    <w:rsid w:val="00853F66"/>
    <w:rPr>
      <w:rFonts w:ascii="Calibri" w:hAnsi="Calibri" w:cs="Calibri"/>
    </w:rPr>
  </w:style>
  <w:style w:type="paragraph" w:styleId="Lgende">
    <w:name w:val="caption"/>
    <w:basedOn w:val="Normal"/>
    <w:next w:val="Normal"/>
    <w:uiPriority w:val="35"/>
    <w:unhideWhenUsed/>
    <w:qFormat/>
    <w:rsid w:val="00853F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Roaming\Microsoft\Templates\M&#233;mo%20Sph&#232;res%20bleu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52EA43-49B8-412C-A941-B1913F8E351C}">
  <ds:schemaRefs>
    <ds:schemaRef ds:uri="http://schemas.openxmlformats.org/officeDocument/2006/bibliography"/>
  </ds:schemaRefs>
</ds:datastoreItem>
</file>

<file path=customXml/itemProps2.xml><?xml version="1.0" encoding="utf-8"?>
<ds:datastoreItem xmlns:ds="http://schemas.openxmlformats.org/officeDocument/2006/customXml" ds:itemID="{91110ED6-F5AA-42F1-B919-102385906E0F}">
  <ds:schemaRefs>
    <ds:schemaRef ds:uri="16c05727-aa75-4e4a-9b5f-8a80a1165891"/>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71af3243-3dd4-4a8d-8c0d-dd76da1f02a5"/>
    <ds:schemaRef ds:uri="http://purl.org/dc/terms/"/>
    <ds:schemaRef ds:uri="http://purl.org/dc/elements/1.1/"/>
  </ds:schemaRefs>
</ds:datastoreItem>
</file>

<file path=customXml/itemProps3.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4.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Mémo Sphères bleues.dotx</Template>
  <TotalTime>0</TotalTime>
  <Pages>2</Pages>
  <Words>518</Words>
  <Characters>2849</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2021-09-23T07:52:00Z</dcterms:created>
  <dcterms:modified xsi:type="dcterms:W3CDTF">2022-07-20T08:24:00Z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